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760DF" w14:textId="77777777" w:rsidR="00D0345C" w:rsidRPr="004A707B" w:rsidRDefault="002F592A">
      <w:pPr>
        <w:pStyle w:val="BodyText"/>
        <w:spacing w:before="252"/>
        <w:rPr>
          <w:rFonts w:ascii="Times New Roman"/>
          <w:sz w:val="100"/>
        </w:rPr>
      </w:pPr>
      <w:r w:rsidRPr="004A707B">
        <w:drawing>
          <wp:anchor distT="0" distB="0" distL="114300" distR="114300" simplePos="0" relativeHeight="251652608" behindDoc="1" locked="0" layoutInCell="1" allowOverlap="1" wp14:anchorId="4E0362EA" wp14:editId="72F676FB">
            <wp:simplePos x="0" y="0"/>
            <wp:positionH relativeFrom="column">
              <wp:posOffset>-138596</wp:posOffset>
            </wp:positionH>
            <wp:positionV relativeFrom="paragraph">
              <wp:posOffset>-932815</wp:posOffset>
            </wp:positionV>
            <wp:extent cx="3001010" cy="741680"/>
            <wp:effectExtent l="0" t="0" r="0" b="0"/>
            <wp:wrapTight wrapText="bothSides">
              <wp:wrapPolygon edited="0">
                <wp:start x="4251" y="3329"/>
                <wp:lineTo x="823" y="11651"/>
                <wp:lineTo x="1097" y="14979"/>
                <wp:lineTo x="17139" y="17753"/>
                <wp:lineTo x="18099" y="17753"/>
                <wp:lineTo x="20841" y="14425"/>
                <wp:lineTo x="20978" y="9986"/>
                <wp:lineTo x="19882" y="8877"/>
                <wp:lineTo x="6993" y="3329"/>
                <wp:lineTo x="4251" y="3329"/>
              </wp:wrapPolygon>
            </wp:wrapTight>
            <wp:docPr id="1313019241" name="Picture 15"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19241" name="Picture 15" descr="A white text on a black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101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07B">
        <mc:AlternateContent>
          <mc:Choice Requires="wpg">
            <w:drawing>
              <wp:anchor distT="0" distB="0" distL="0" distR="0" simplePos="0" relativeHeight="251647488" behindDoc="1" locked="0" layoutInCell="1" allowOverlap="1" wp14:anchorId="743F826D" wp14:editId="3A0111A0">
                <wp:simplePos x="0" y="0"/>
                <wp:positionH relativeFrom="page">
                  <wp:posOffset>0</wp:posOffset>
                </wp:positionH>
                <wp:positionV relativeFrom="page">
                  <wp:posOffset>0</wp:posOffset>
                </wp:positionV>
                <wp:extent cx="7559675" cy="10691495"/>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60005" cy="10692003"/>
                        </a:xfrm>
                      </wpg:grpSpPr>
                      <pic:pic xmlns:pic="http://schemas.openxmlformats.org/drawingml/2006/picture">
                        <pic:nvPicPr>
                          <pic:cNvPr id="2" name="Image 2"/>
                          <pic:cNvPicPr/>
                        </pic:nvPicPr>
                        <pic:blipFill>
                          <a:blip r:embed="rId8" cstate="print"/>
                          <a:stretch>
                            <a:fillRect/>
                          </a:stretch>
                        </pic:blipFill>
                        <pic:spPr>
                          <a:xfrm>
                            <a:off x="0" y="0"/>
                            <a:ext cx="7560005" cy="10692003"/>
                          </a:xfrm>
                          <a:prstGeom prst="rect">
                            <a:avLst/>
                          </a:prstGeom>
                        </pic:spPr>
                      </pic:pic>
                      <wps:wsp>
                        <wps:cNvPr id="3" name="Graphic 3"/>
                        <wps:cNvSpPr/>
                        <wps:spPr>
                          <a:xfrm>
                            <a:off x="457200" y="4080352"/>
                            <a:ext cx="243204" cy="1270"/>
                          </a:xfrm>
                          <a:custGeom>
                            <a:avLst/>
                            <a:gdLst/>
                            <a:ahLst/>
                            <a:cxnLst/>
                            <a:rect l="l" t="t" r="r" b="b"/>
                            <a:pathLst>
                              <a:path w="243204">
                                <a:moveTo>
                                  <a:pt x="0" y="0"/>
                                </a:moveTo>
                                <a:lnTo>
                                  <a:pt x="243001"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52857B4" id="Group 1" o:spid="_x0000_s1026" style="position:absolute;margin-left:0;margin-top:0;width:595.25pt;height:841.85pt;z-index:-251668992;mso-wrap-distance-left:0;mso-wrap-distance-right:0;mso-position-horizontal-relative:page;mso-position-vertic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">
                  <v:imagedata r:id="rId9" o:title=""/>
                </v:shape>
                <v:shape id="Graphic 3" o:spid="_x0000_s1028" style="position:absolute;left:4572;top:40803;width:2432;height:13;visibility:visible;mso-wrap-style:square;v-text-anchor:top" coordsize="2432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" path="m,l243001,e" filled="f" strokecolor="white" strokeweight="1pt">
                  <v:path arrowok="t"/>
                </v:shape>
                <w10:wrap anchorx="page" anchory="page"/>
              </v:group>
            </w:pict>
          </mc:Fallback>
        </mc:AlternateContent>
      </w:r>
    </w:p>
    <w:p w14:paraId="417C2A8C" w14:textId="77777777" w:rsidR="00D0345C" w:rsidRPr="004A707B" w:rsidRDefault="00C05897" w:rsidP="00A72FEA">
      <w:pPr>
        <w:pStyle w:val="Title"/>
        <w:spacing w:line="237" w:lineRule="auto"/>
        <w:rPr>
          <w:color w:val="FFFFFF"/>
          <w:spacing w:val="-14"/>
          <w:sz w:val="90"/>
          <w:szCs w:val="90"/>
        </w:rPr>
      </w:pPr>
      <w:sdt>
        <w:sdtPr>
          <w:rPr>
            <w:color w:val="FFFFFF"/>
            <w:spacing w:val="-14"/>
            <w:sz w:val="90"/>
            <w:szCs w:val="90"/>
          </w:rPr>
          <w:alias w:val="ReleaseNumber"/>
          <w:tag w:val="ReleaseNumber"/>
          <w:id w:val="2016574636"/>
          <w:placeholder>
            <w:docPart w:val="8EF4BADA6DE84B6EB152177B7F34D720"/>
          </w:placeholder>
        </w:sdtPr>
        <w:sdtEndPr/>
        <w:sdtContent>
          <w:r w:rsidR="00A72FEA" w:rsidRPr="004A707B">
            <w:rPr>
              <w:color w:val="FFFFFF"/>
              <w:spacing w:val="-14"/>
              <w:sz w:val="90"/>
              <w:szCs w:val="90"/>
            </w:rPr>
            <w:t>3.1</w:t>
          </w:r>
        </w:sdtContent>
      </w:sdt>
      <w:r w:rsidR="00583886" w:rsidRPr="004A707B">
        <w:rPr>
          <w:color w:val="FFFFFF"/>
          <w:spacing w:val="-14"/>
          <w:sz w:val="90"/>
          <w:szCs w:val="90"/>
        </w:rPr>
        <w:t xml:space="preserve"> </w:t>
      </w:r>
      <w:r w:rsidR="00A72FEA" w:rsidRPr="004A707B">
        <w:rPr>
          <w:color w:val="FFFFFF"/>
          <w:spacing w:val="-14"/>
          <w:sz w:val="90"/>
          <w:szCs w:val="90"/>
        </w:rPr>
        <w:t>Release Notes</w:t>
      </w:r>
    </w:p>
    <w:p w14:paraId="5379070A" w14:textId="77777777" w:rsidR="00D0345C" w:rsidRPr="004A707B" w:rsidRDefault="00D0345C">
      <w:pPr>
        <w:pStyle w:val="BodyText"/>
        <w:spacing w:before="208"/>
        <w:rPr>
          <w:rFonts w:ascii="Inter Light"/>
          <w:sz w:val="100"/>
        </w:rPr>
      </w:pPr>
    </w:p>
    <w:p w14:paraId="650FDDBA" w14:textId="77777777" w:rsidR="00D0345C" w:rsidRPr="004A707B" w:rsidRDefault="00A72FEA">
      <w:pPr>
        <w:ind w:left="120"/>
        <w:rPr>
          <w:b/>
          <w:sz w:val="24"/>
        </w:rPr>
      </w:pPr>
      <w:r w:rsidRPr="004A707B">
        <w:rPr>
          <w:b/>
          <w:color w:val="FFFFFF"/>
          <w:sz w:val="24"/>
        </w:rPr>
        <w:t>Release available from:</w:t>
      </w:r>
    </w:p>
    <w:p w14:paraId="2CBA1345" w14:textId="77777777" w:rsidR="00D0345C" w:rsidRPr="004A707B" w:rsidRDefault="00C05897">
      <w:pPr>
        <w:spacing w:before="29"/>
        <w:ind w:left="120"/>
        <w:rPr>
          <w:rFonts w:ascii="Inter Medium"/>
          <w:sz w:val="24"/>
        </w:rPr>
      </w:pPr>
      <w:sdt>
        <w:sdtPr>
          <w:rPr>
            <w:rFonts w:ascii="Inter Medium"/>
            <w:color w:val="FFFFFF" w:themeColor="background1"/>
            <w:spacing w:val="-4"/>
            <w:sz w:val="24"/>
          </w:rPr>
          <w:alias w:val="ReleaseFinishedDate"/>
          <w:tag w:val="ReleaseFinishedDate"/>
          <w:id w:val="-1348243647"/>
          <w:placeholder>
            <w:docPart w:val="30732834684F4603B674A14717467B34"/>
          </w:placeholder>
          <w:showingPlcHdr/>
        </w:sdtPr>
        <w:sdtEndPr/>
        <w:sdtContent>
          <w:r w:rsidR="00A72FEA" w:rsidRPr="004A707B">
            <w:rPr>
              <w:rStyle w:val="PlaceholderText"/>
              <w:color w:val="FFFFFF" w:themeColor="background1"/>
            </w:rPr>
            <w:t>31 Jul, 2025</w:t>
          </w:r>
        </w:sdtContent>
      </w:sdt>
    </w:p>
    <w:p w14:paraId="79820AB7" w14:textId="77777777" w:rsidR="00D0345C" w:rsidRPr="004A707B" w:rsidRDefault="00D0345C">
      <w:pPr>
        <w:pStyle w:val="BodyText"/>
        <w:rPr>
          <w:rFonts w:ascii="Inter Medium"/>
          <w:sz w:val="24"/>
        </w:rPr>
      </w:pPr>
    </w:p>
    <w:p w14:paraId="0CE207B8" w14:textId="77777777" w:rsidR="00D0345C" w:rsidRPr="004A707B" w:rsidRDefault="00D0345C">
      <w:pPr>
        <w:pStyle w:val="BodyText"/>
        <w:rPr>
          <w:rFonts w:ascii="Inter Medium"/>
          <w:sz w:val="24"/>
        </w:rPr>
      </w:pPr>
    </w:p>
    <w:p w14:paraId="564ECD6C" w14:textId="77777777" w:rsidR="00D0345C" w:rsidRPr="004A707B" w:rsidRDefault="00D0345C">
      <w:pPr>
        <w:pStyle w:val="BodyText"/>
        <w:rPr>
          <w:rFonts w:ascii="Inter Medium"/>
          <w:sz w:val="24"/>
        </w:rPr>
      </w:pPr>
    </w:p>
    <w:p w14:paraId="282B8F30" w14:textId="77777777" w:rsidR="00D0345C" w:rsidRPr="004A707B" w:rsidRDefault="00D0345C">
      <w:pPr>
        <w:pStyle w:val="BodyText"/>
        <w:rPr>
          <w:rFonts w:ascii="Inter Medium"/>
          <w:sz w:val="24"/>
        </w:rPr>
      </w:pPr>
    </w:p>
    <w:p w14:paraId="2A20EDF2" w14:textId="77777777" w:rsidR="00D0345C" w:rsidRPr="004A707B" w:rsidRDefault="00D0345C">
      <w:pPr>
        <w:pStyle w:val="BodyText"/>
        <w:rPr>
          <w:rFonts w:ascii="Inter Medium"/>
          <w:sz w:val="24"/>
        </w:rPr>
      </w:pPr>
    </w:p>
    <w:p w14:paraId="4C5517A8" w14:textId="77777777" w:rsidR="00D0345C" w:rsidRPr="004A707B" w:rsidRDefault="00D0345C">
      <w:pPr>
        <w:pStyle w:val="BodyText"/>
        <w:rPr>
          <w:rFonts w:ascii="Inter Medium"/>
          <w:sz w:val="24"/>
        </w:rPr>
      </w:pPr>
    </w:p>
    <w:p w14:paraId="77797174" w14:textId="77777777" w:rsidR="00D0345C" w:rsidRPr="004A707B" w:rsidRDefault="00D0345C">
      <w:pPr>
        <w:pStyle w:val="BodyText"/>
        <w:rPr>
          <w:rFonts w:ascii="Inter Medium"/>
          <w:sz w:val="24"/>
        </w:rPr>
      </w:pPr>
    </w:p>
    <w:p w14:paraId="09025ECA" w14:textId="77777777" w:rsidR="00D0345C" w:rsidRPr="004A707B" w:rsidRDefault="00D0345C">
      <w:pPr>
        <w:pStyle w:val="BodyText"/>
        <w:rPr>
          <w:rFonts w:ascii="Inter Medium"/>
          <w:sz w:val="24"/>
        </w:rPr>
      </w:pPr>
    </w:p>
    <w:p w14:paraId="3AFB115F" w14:textId="77777777" w:rsidR="00D0345C" w:rsidRPr="004A707B" w:rsidRDefault="00D0345C">
      <w:pPr>
        <w:pStyle w:val="BodyText"/>
        <w:rPr>
          <w:rFonts w:ascii="Inter Medium"/>
          <w:sz w:val="24"/>
        </w:rPr>
      </w:pPr>
    </w:p>
    <w:p w14:paraId="4CD646DF" w14:textId="77777777" w:rsidR="00D0345C" w:rsidRPr="004A707B" w:rsidRDefault="00D0345C">
      <w:pPr>
        <w:pStyle w:val="BodyText"/>
        <w:rPr>
          <w:rFonts w:ascii="Inter Medium"/>
          <w:sz w:val="24"/>
        </w:rPr>
      </w:pPr>
    </w:p>
    <w:p w14:paraId="5369BF4A" w14:textId="77777777" w:rsidR="00D0345C" w:rsidRPr="004A707B" w:rsidRDefault="00D0345C">
      <w:pPr>
        <w:pStyle w:val="BodyText"/>
        <w:rPr>
          <w:rFonts w:ascii="Inter Medium"/>
          <w:sz w:val="24"/>
        </w:rPr>
      </w:pPr>
    </w:p>
    <w:p w14:paraId="1ADC5167" w14:textId="77777777" w:rsidR="00D0345C" w:rsidRPr="004A707B" w:rsidRDefault="00D0345C">
      <w:pPr>
        <w:pStyle w:val="BodyText"/>
        <w:rPr>
          <w:rFonts w:ascii="Inter Medium"/>
          <w:sz w:val="24"/>
        </w:rPr>
      </w:pPr>
    </w:p>
    <w:p w14:paraId="112B95E4" w14:textId="77777777" w:rsidR="00D0345C" w:rsidRPr="004A707B" w:rsidRDefault="00D0345C">
      <w:pPr>
        <w:pStyle w:val="BodyText"/>
        <w:rPr>
          <w:rFonts w:ascii="Inter Medium"/>
          <w:sz w:val="24"/>
        </w:rPr>
      </w:pPr>
    </w:p>
    <w:p w14:paraId="50220B84" w14:textId="77777777" w:rsidR="00D0345C" w:rsidRPr="004A707B" w:rsidRDefault="00D0345C">
      <w:pPr>
        <w:pStyle w:val="BodyText"/>
        <w:rPr>
          <w:rFonts w:ascii="Inter Medium"/>
          <w:sz w:val="24"/>
        </w:rPr>
      </w:pPr>
    </w:p>
    <w:p w14:paraId="4520AFED" w14:textId="77777777" w:rsidR="00D0345C" w:rsidRPr="004A707B" w:rsidRDefault="00D0345C">
      <w:pPr>
        <w:pStyle w:val="BodyText"/>
        <w:rPr>
          <w:rFonts w:ascii="Inter Medium"/>
          <w:sz w:val="24"/>
        </w:rPr>
      </w:pPr>
    </w:p>
    <w:p w14:paraId="120A034C" w14:textId="77777777" w:rsidR="00D0345C" w:rsidRPr="004A707B" w:rsidRDefault="00D0345C">
      <w:pPr>
        <w:pStyle w:val="BodyText"/>
        <w:rPr>
          <w:rFonts w:ascii="Inter Medium"/>
          <w:sz w:val="24"/>
        </w:rPr>
      </w:pPr>
    </w:p>
    <w:p w14:paraId="252D392D" w14:textId="77777777" w:rsidR="00D0345C" w:rsidRPr="004A707B" w:rsidRDefault="00D0345C">
      <w:pPr>
        <w:pStyle w:val="BodyText"/>
        <w:rPr>
          <w:rFonts w:ascii="Inter Medium"/>
          <w:sz w:val="24"/>
        </w:rPr>
      </w:pPr>
    </w:p>
    <w:p w14:paraId="52F74086" w14:textId="77777777" w:rsidR="00D0345C" w:rsidRPr="004A707B" w:rsidRDefault="00D0345C">
      <w:pPr>
        <w:pStyle w:val="BodyText"/>
        <w:rPr>
          <w:rFonts w:ascii="Inter Medium"/>
          <w:sz w:val="24"/>
        </w:rPr>
      </w:pPr>
    </w:p>
    <w:p w14:paraId="727331F6" w14:textId="77777777" w:rsidR="00D0345C" w:rsidRPr="004A707B" w:rsidRDefault="00D0345C">
      <w:pPr>
        <w:pStyle w:val="BodyText"/>
        <w:rPr>
          <w:rFonts w:ascii="Inter Medium"/>
          <w:sz w:val="24"/>
        </w:rPr>
      </w:pPr>
    </w:p>
    <w:p w14:paraId="4850B00A" w14:textId="77777777" w:rsidR="00D0345C" w:rsidRPr="004A707B" w:rsidRDefault="00D0345C">
      <w:pPr>
        <w:pStyle w:val="BodyText"/>
        <w:rPr>
          <w:rFonts w:ascii="Inter Medium"/>
          <w:sz w:val="24"/>
        </w:rPr>
      </w:pPr>
    </w:p>
    <w:p w14:paraId="5A7E4B45" w14:textId="77777777" w:rsidR="00D0345C" w:rsidRPr="004A707B" w:rsidRDefault="00D0345C">
      <w:pPr>
        <w:pStyle w:val="BodyText"/>
        <w:rPr>
          <w:rFonts w:ascii="Inter Medium"/>
          <w:sz w:val="24"/>
        </w:rPr>
      </w:pPr>
    </w:p>
    <w:p w14:paraId="3A1A7587" w14:textId="77777777" w:rsidR="00D0345C" w:rsidRPr="004A707B" w:rsidRDefault="00D0345C">
      <w:pPr>
        <w:pStyle w:val="BodyText"/>
        <w:rPr>
          <w:rFonts w:ascii="Inter Medium"/>
          <w:sz w:val="24"/>
        </w:rPr>
      </w:pPr>
    </w:p>
    <w:p w14:paraId="241B7F41" w14:textId="77777777" w:rsidR="00D0345C" w:rsidRPr="004A707B" w:rsidRDefault="00D0345C">
      <w:pPr>
        <w:pStyle w:val="BodyText"/>
        <w:rPr>
          <w:rFonts w:ascii="Inter Medium"/>
          <w:sz w:val="24"/>
        </w:rPr>
      </w:pPr>
    </w:p>
    <w:p w14:paraId="4DEDB7D4" w14:textId="77777777" w:rsidR="00D0345C" w:rsidRPr="004A707B" w:rsidRDefault="00D0345C">
      <w:pPr>
        <w:pStyle w:val="BodyText"/>
        <w:rPr>
          <w:rFonts w:ascii="Inter Medium"/>
          <w:sz w:val="24"/>
        </w:rPr>
      </w:pPr>
    </w:p>
    <w:p w14:paraId="33B22A57" w14:textId="77777777" w:rsidR="00D0345C" w:rsidRPr="004A707B" w:rsidRDefault="00D0345C">
      <w:pPr>
        <w:pStyle w:val="BodyText"/>
        <w:rPr>
          <w:rFonts w:ascii="Inter Medium"/>
          <w:sz w:val="24"/>
        </w:rPr>
      </w:pPr>
    </w:p>
    <w:p w14:paraId="550F1BC7" w14:textId="77777777" w:rsidR="00D0345C" w:rsidRPr="004A707B" w:rsidRDefault="00D0345C">
      <w:pPr>
        <w:pStyle w:val="BodyText"/>
        <w:rPr>
          <w:rFonts w:ascii="Inter Medium"/>
          <w:sz w:val="24"/>
        </w:rPr>
      </w:pPr>
    </w:p>
    <w:p w14:paraId="3FA988C5" w14:textId="77777777" w:rsidR="00D0345C" w:rsidRPr="004A707B" w:rsidRDefault="00D0345C">
      <w:pPr>
        <w:pStyle w:val="BodyText"/>
        <w:spacing w:before="278"/>
        <w:rPr>
          <w:rFonts w:ascii="Inter Medium"/>
          <w:sz w:val="24"/>
        </w:rPr>
      </w:pPr>
    </w:p>
    <w:p w14:paraId="65F0C17C" w14:textId="77777777" w:rsidR="00583886" w:rsidRPr="004A707B" w:rsidRDefault="00583886">
      <w:pPr>
        <w:pStyle w:val="BodyText"/>
        <w:spacing w:before="278"/>
        <w:rPr>
          <w:rFonts w:ascii="Inter Medium"/>
          <w:sz w:val="24"/>
        </w:rPr>
      </w:pPr>
    </w:p>
    <w:p w14:paraId="603B9CAB" w14:textId="77777777" w:rsidR="00583886" w:rsidRPr="004A707B" w:rsidRDefault="00583886">
      <w:pPr>
        <w:pStyle w:val="BodyText"/>
        <w:spacing w:before="278"/>
        <w:rPr>
          <w:rFonts w:ascii="Inter Medium"/>
          <w:sz w:val="24"/>
        </w:rPr>
      </w:pPr>
    </w:p>
    <w:p w14:paraId="69F6382A" w14:textId="77777777" w:rsidR="00D0345C" w:rsidRPr="004A707B" w:rsidRDefault="008718A1">
      <w:pPr>
        <w:spacing w:before="1"/>
        <w:ind w:left="120"/>
        <w:rPr>
          <w:rFonts w:ascii="Inter Light"/>
          <w:color w:val="FFFFFF"/>
          <w:spacing w:val="-2"/>
          <w:sz w:val="18"/>
        </w:rPr>
      </w:pPr>
      <w:r w:rsidRPr="004A707B">
        <w:rPr>
          <w:rFonts w:ascii="Inter Light"/>
          <w:color w:val="FFFFFF"/>
          <w:sz w:val="18"/>
        </w:rPr>
        <w:t>Copyright</w:t>
      </w:r>
      <w:r w:rsidRPr="004A707B">
        <w:rPr>
          <w:rFonts w:ascii="Inter Light"/>
          <w:color w:val="FFFFFF"/>
          <w:spacing w:val="2"/>
          <w:sz w:val="18"/>
        </w:rPr>
        <w:t xml:space="preserve"> </w:t>
      </w:r>
      <w:r w:rsidRPr="004A707B">
        <w:rPr>
          <w:rFonts w:ascii="Inter Light"/>
          <w:color w:val="FFFFFF"/>
          <w:sz w:val="18"/>
        </w:rPr>
        <w:t>@CoreStream</w:t>
      </w:r>
      <w:r w:rsidRPr="004A707B">
        <w:rPr>
          <w:rFonts w:ascii="Inter Light"/>
          <w:color w:val="FFFFFF"/>
          <w:spacing w:val="5"/>
          <w:sz w:val="18"/>
        </w:rPr>
        <w:t xml:space="preserve"> </w:t>
      </w:r>
      <w:r w:rsidRPr="004A707B">
        <w:rPr>
          <w:rFonts w:ascii="Inter Light"/>
          <w:color w:val="FFFFFF"/>
          <w:sz w:val="18"/>
        </w:rPr>
        <w:t>GRC.</w:t>
      </w:r>
      <w:r w:rsidRPr="004A707B">
        <w:rPr>
          <w:rFonts w:ascii="Inter Light"/>
          <w:color w:val="FFFFFF"/>
          <w:spacing w:val="5"/>
          <w:sz w:val="18"/>
        </w:rPr>
        <w:t xml:space="preserve"> </w:t>
      </w:r>
      <w:r w:rsidRPr="004A707B">
        <w:rPr>
          <w:rFonts w:ascii="Inter Light"/>
          <w:color w:val="FFFFFF"/>
          <w:sz w:val="18"/>
        </w:rPr>
        <w:t>All</w:t>
      </w:r>
      <w:r w:rsidRPr="004A707B">
        <w:rPr>
          <w:rFonts w:ascii="Inter Light"/>
          <w:color w:val="FFFFFF"/>
          <w:spacing w:val="5"/>
          <w:sz w:val="18"/>
        </w:rPr>
        <w:t xml:space="preserve"> </w:t>
      </w:r>
      <w:r w:rsidRPr="004A707B">
        <w:rPr>
          <w:rFonts w:ascii="Inter Light"/>
          <w:color w:val="FFFFFF"/>
          <w:sz w:val="18"/>
        </w:rPr>
        <w:t>rights</w:t>
      </w:r>
      <w:r w:rsidRPr="004A707B">
        <w:rPr>
          <w:rFonts w:ascii="Inter Light"/>
          <w:color w:val="FFFFFF"/>
          <w:spacing w:val="6"/>
          <w:sz w:val="18"/>
        </w:rPr>
        <w:t xml:space="preserve"> </w:t>
      </w:r>
      <w:r w:rsidRPr="004A707B">
        <w:rPr>
          <w:rFonts w:ascii="Inter Light"/>
          <w:color w:val="FFFFFF"/>
          <w:spacing w:val="-2"/>
          <w:sz w:val="18"/>
        </w:rPr>
        <w:t>reserved.</w:t>
      </w:r>
    </w:p>
    <w:p w14:paraId="25D5A09D" w14:textId="77777777" w:rsidR="00D0345C" w:rsidRPr="004A707B" w:rsidRDefault="00D0345C">
      <w:pPr>
        <w:rPr>
          <w:rFonts w:ascii="Inter Light"/>
          <w:sz w:val="18"/>
        </w:rPr>
        <w:sectPr w:rsidR="00D0345C" w:rsidRPr="004A707B">
          <w:type w:val="continuous"/>
          <w:pgSz w:w="11910" w:h="16840"/>
          <w:pgMar w:top="1920" w:right="620" w:bottom="280" w:left="600" w:header="720" w:footer="720" w:gutter="0"/>
          <w:cols w:space="720"/>
        </w:sectPr>
      </w:pPr>
    </w:p>
    <w:p w14:paraId="0F7F7C75" w14:textId="77777777" w:rsidR="00D0345C" w:rsidRPr="004A707B" w:rsidRDefault="00D0345C">
      <w:pPr>
        <w:rPr>
          <w:sz w:val="24"/>
        </w:rPr>
        <w:sectPr w:rsidR="00D0345C" w:rsidRPr="004A707B">
          <w:headerReference w:type="default" r:id="rId10"/>
          <w:footerReference w:type="default" r:id="rId11"/>
          <w:type w:val="continuous"/>
          <w:pgSz w:w="11910" w:h="16840"/>
          <w:pgMar w:top="1920" w:right="620" w:bottom="280" w:left="600" w:header="720" w:footer="1378" w:gutter="0"/>
          <w:cols w:num="2" w:space="720" w:equalWidth="0">
            <w:col w:w="627" w:space="722"/>
            <w:col w:w="9341"/>
          </w:cols>
        </w:sectPr>
      </w:pPr>
    </w:p>
    <w:bookmarkStart w:id="0" w:name="_Toc195797170" w:displacedByCustomXml="next"/>
    <w:sdt>
      <w:sdtPr>
        <w:rPr>
          <w:rFonts w:ascii="Inter" w:eastAsia="Inter" w:hAnsi="Inter" w:cs="Inter"/>
          <w:b/>
          <w:bCs/>
          <w:color w:val="auto"/>
          <w:sz w:val="22"/>
          <w:szCs w:val="22"/>
        </w:rPr>
        <w:id w:val="-1012072635"/>
        <w:docPartObj>
          <w:docPartGallery w:val="Table of Contents"/>
          <w:docPartUnique/>
        </w:docPartObj>
      </w:sdtPr>
      <w:sdtEndPr/>
      <w:sdtContent>
        <w:p w14:paraId="28D64AAE" w14:textId="77777777" w:rsidR="00AD3031" w:rsidRPr="004A707B" w:rsidRDefault="00AD3031">
          <w:pPr>
            <w:pStyle w:val="TOCHeading"/>
            <w:rPr>
              <w:rStyle w:val="Heading2Char"/>
              <w:b/>
              <w:bCs/>
              <w:color w:val="auto"/>
            </w:rPr>
          </w:pPr>
          <w:r w:rsidRPr="004A707B">
            <w:rPr>
              <w:rStyle w:val="Heading2Char"/>
              <w:b/>
              <w:bCs/>
              <w:color w:val="auto"/>
            </w:rPr>
            <w:t>Contents</w:t>
          </w:r>
        </w:p>
        <w:p w14:paraId="42A65D9F" w14:textId="5987804C" w:rsidR="00721729" w:rsidRPr="004A707B" w:rsidRDefault="00AD3031">
          <w:pPr>
            <w:pStyle w:val="TOC1"/>
            <w:tabs>
              <w:tab w:val="left" w:pos="720"/>
              <w:tab w:val="right" w:leader="dot" w:pos="10680"/>
            </w:tabs>
            <w:rPr>
              <w:rFonts w:asciiTheme="minorHAnsi" w:eastAsiaTheme="minorEastAsia" w:hAnsiTheme="minorHAnsi" w:cstheme="minorBidi"/>
              <w:kern w:val="2"/>
              <w:sz w:val="24"/>
              <w:szCs w:val="24"/>
              <w14:ligatures w14:val="standardContextual"/>
            </w:rPr>
          </w:pPr>
          <w:r w:rsidRPr="004A707B">
            <w:fldChar w:fldCharType="begin"/>
          </w:r>
          <w:r w:rsidRPr="004A707B">
            <w:instrText xml:space="preserve"> TOC \o "1-3" \h \z \u </w:instrText>
          </w:r>
          <w:r w:rsidRPr="004A707B">
            <w:fldChar w:fldCharType="separate"/>
          </w:r>
          <w:hyperlink w:anchor="_Toc207704725" w:history="1">
            <w:r w:rsidR="00721729" w:rsidRPr="004A707B">
              <w:rPr>
                <w:rStyle w:val="Hyperlink"/>
                <w:b/>
                <w:spacing w:val="-4"/>
              </w:rPr>
              <w:t>1.0</w:t>
            </w:r>
            <w:r w:rsidR="00721729" w:rsidRPr="004A707B">
              <w:rPr>
                <w:rFonts w:asciiTheme="minorHAnsi" w:eastAsiaTheme="minorEastAsia" w:hAnsiTheme="minorHAnsi" w:cstheme="minorBidi"/>
                <w:kern w:val="2"/>
                <w:sz w:val="24"/>
                <w:szCs w:val="24"/>
                <w14:ligatures w14:val="standardContextual"/>
              </w:rPr>
              <w:tab/>
            </w:r>
            <w:r w:rsidR="00721729" w:rsidRPr="004A707B">
              <w:rPr>
                <w:rStyle w:val="Hyperlink"/>
                <w:b/>
                <w:spacing w:val="-2"/>
              </w:rPr>
              <w:t>Document Purpose</w:t>
            </w:r>
            <w:r w:rsidR="00721729" w:rsidRPr="004A707B">
              <w:rPr>
                <w:webHidden/>
              </w:rPr>
              <w:tab/>
            </w:r>
            <w:r w:rsidR="00721729" w:rsidRPr="004A707B">
              <w:rPr>
                <w:webHidden/>
              </w:rPr>
              <w:fldChar w:fldCharType="begin"/>
            </w:r>
            <w:r w:rsidR="00721729" w:rsidRPr="004A707B">
              <w:rPr>
                <w:webHidden/>
              </w:rPr>
              <w:instrText xml:space="preserve"> PAGEREF _Toc207704725 \h </w:instrText>
            </w:r>
            <w:r w:rsidR="00721729" w:rsidRPr="004A707B">
              <w:rPr>
                <w:webHidden/>
              </w:rPr>
            </w:r>
            <w:r w:rsidR="00721729" w:rsidRPr="004A707B">
              <w:rPr>
                <w:webHidden/>
              </w:rPr>
              <w:fldChar w:fldCharType="separate"/>
            </w:r>
            <w:r w:rsidR="007E0CFF" w:rsidRPr="004A707B">
              <w:rPr>
                <w:webHidden/>
              </w:rPr>
              <w:t>3</w:t>
            </w:r>
            <w:r w:rsidR="00721729" w:rsidRPr="004A707B">
              <w:rPr>
                <w:webHidden/>
              </w:rPr>
              <w:fldChar w:fldCharType="end"/>
            </w:r>
          </w:hyperlink>
        </w:p>
        <w:p w14:paraId="03626A64" w14:textId="6316DCD7" w:rsidR="00721729" w:rsidRPr="004A707B" w:rsidRDefault="00721729">
          <w:pPr>
            <w:pStyle w:val="TOC1"/>
            <w:tabs>
              <w:tab w:val="left" w:pos="720"/>
              <w:tab w:val="right" w:leader="dot" w:pos="10680"/>
            </w:tabs>
            <w:rPr>
              <w:rFonts w:asciiTheme="minorHAnsi" w:eastAsiaTheme="minorEastAsia" w:hAnsiTheme="minorHAnsi" w:cstheme="minorBidi"/>
              <w:kern w:val="2"/>
              <w:sz w:val="24"/>
              <w:szCs w:val="24"/>
              <w14:ligatures w14:val="standardContextual"/>
            </w:rPr>
          </w:pPr>
          <w:hyperlink w:anchor="_Toc207704726" w:history="1">
            <w:r w:rsidRPr="004A707B">
              <w:rPr>
                <w:rStyle w:val="Hyperlink"/>
                <w:b/>
                <w:spacing w:val="-5"/>
              </w:rPr>
              <w:t>2.0</w:t>
            </w:r>
            <w:r w:rsidRPr="004A707B">
              <w:rPr>
                <w:rFonts w:asciiTheme="minorHAnsi" w:eastAsiaTheme="minorEastAsia" w:hAnsiTheme="minorHAnsi" w:cstheme="minorBidi"/>
                <w:kern w:val="2"/>
                <w:sz w:val="24"/>
                <w:szCs w:val="24"/>
                <w14:ligatures w14:val="standardContextual"/>
              </w:rPr>
              <w:tab/>
            </w:r>
            <w:r w:rsidRPr="004A707B">
              <w:rPr>
                <w:rStyle w:val="Hyperlink"/>
                <w:b/>
              </w:rPr>
              <w:t>Platform Team Overview</w:t>
            </w:r>
            <w:r w:rsidRPr="004A707B">
              <w:rPr>
                <w:webHidden/>
              </w:rPr>
              <w:tab/>
            </w:r>
            <w:r w:rsidRPr="004A707B">
              <w:rPr>
                <w:webHidden/>
              </w:rPr>
              <w:fldChar w:fldCharType="begin"/>
            </w:r>
            <w:r w:rsidRPr="004A707B">
              <w:rPr>
                <w:webHidden/>
              </w:rPr>
              <w:instrText xml:space="preserve"> PAGEREF _Toc207704726 \h </w:instrText>
            </w:r>
            <w:r w:rsidRPr="004A707B">
              <w:rPr>
                <w:webHidden/>
              </w:rPr>
            </w:r>
            <w:r w:rsidRPr="004A707B">
              <w:rPr>
                <w:webHidden/>
              </w:rPr>
              <w:fldChar w:fldCharType="separate"/>
            </w:r>
            <w:r w:rsidR="007E0CFF" w:rsidRPr="004A707B">
              <w:rPr>
                <w:webHidden/>
              </w:rPr>
              <w:t>4</w:t>
            </w:r>
            <w:r w:rsidRPr="004A707B">
              <w:rPr>
                <w:webHidden/>
              </w:rPr>
              <w:fldChar w:fldCharType="end"/>
            </w:r>
          </w:hyperlink>
        </w:p>
        <w:p w14:paraId="719838B2" w14:textId="0096CF00" w:rsidR="00721729" w:rsidRPr="004A707B" w:rsidRDefault="00721729">
          <w:pPr>
            <w:pStyle w:val="TOC1"/>
            <w:tabs>
              <w:tab w:val="left" w:pos="720"/>
              <w:tab w:val="right" w:leader="dot" w:pos="10680"/>
            </w:tabs>
            <w:rPr>
              <w:rFonts w:asciiTheme="minorHAnsi" w:eastAsiaTheme="minorEastAsia" w:hAnsiTheme="minorHAnsi" w:cstheme="minorBidi"/>
              <w:kern w:val="2"/>
              <w:sz w:val="24"/>
              <w:szCs w:val="24"/>
              <w14:ligatures w14:val="standardContextual"/>
            </w:rPr>
          </w:pPr>
          <w:hyperlink w:anchor="_Toc207704727" w:history="1">
            <w:r w:rsidRPr="004A707B">
              <w:rPr>
                <w:rStyle w:val="Hyperlink"/>
                <w:b/>
                <w:spacing w:val="-5"/>
              </w:rPr>
              <w:t>3.0</w:t>
            </w:r>
            <w:r w:rsidRPr="004A707B">
              <w:rPr>
                <w:rFonts w:asciiTheme="minorHAnsi" w:eastAsiaTheme="minorEastAsia" w:hAnsiTheme="minorHAnsi" w:cstheme="minorBidi"/>
                <w:kern w:val="2"/>
                <w:sz w:val="24"/>
                <w:szCs w:val="24"/>
                <w14:ligatures w14:val="standardContextual"/>
              </w:rPr>
              <w:tab/>
            </w:r>
            <w:r w:rsidRPr="004A707B">
              <w:rPr>
                <w:rStyle w:val="Hyperlink"/>
                <w:b/>
              </w:rPr>
              <w:t>Release Notes</w:t>
            </w:r>
            <w:r w:rsidRPr="004A707B">
              <w:rPr>
                <w:webHidden/>
              </w:rPr>
              <w:tab/>
            </w:r>
            <w:r w:rsidRPr="004A707B">
              <w:rPr>
                <w:webHidden/>
              </w:rPr>
              <w:fldChar w:fldCharType="begin"/>
            </w:r>
            <w:r w:rsidRPr="004A707B">
              <w:rPr>
                <w:webHidden/>
              </w:rPr>
              <w:instrText xml:space="preserve"> PAGEREF _Toc207704727 \h </w:instrText>
            </w:r>
            <w:r w:rsidRPr="004A707B">
              <w:rPr>
                <w:webHidden/>
              </w:rPr>
            </w:r>
            <w:r w:rsidRPr="004A707B">
              <w:rPr>
                <w:webHidden/>
              </w:rPr>
              <w:fldChar w:fldCharType="separate"/>
            </w:r>
            <w:r w:rsidR="007E0CFF" w:rsidRPr="004A707B">
              <w:rPr>
                <w:webHidden/>
              </w:rPr>
              <w:t>5</w:t>
            </w:r>
            <w:r w:rsidRPr="004A707B">
              <w:rPr>
                <w:webHidden/>
              </w:rPr>
              <w:fldChar w:fldCharType="end"/>
            </w:r>
          </w:hyperlink>
        </w:p>
        <w:p w14:paraId="77C3F19B" w14:textId="0C704BB1" w:rsidR="00721729" w:rsidRPr="004A707B" w:rsidRDefault="00721729">
          <w:pPr>
            <w:pStyle w:val="TOC2"/>
            <w:tabs>
              <w:tab w:val="left" w:pos="960"/>
              <w:tab w:val="right" w:leader="dot" w:pos="10680"/>
            </w:tabs>
            <w:rPr>
              <w:rFonts w:asciiTheme="minorHAnsi" w:eastAsiaTheme="minorEastAsia" w:hAnsiTheme="minorHAnsi" w:cstheme="minorBidi"/>
              <w:kern w:val="2"/>
              <w:sz w:val="24"/>
              <w:szCs w:val="24"/>
              <w14:ligatures w14:val="standardContextual"/>
            </w:rPr>
          </w:pPr>
          <w:hyperlink w:anchor="_Toc207704728" w:history="1">
            <w:r w:rsidRPr="004A707B">
              <w:rPr>
                <w:rStyle w:val="Hyperlink"/>
              </w:rPr>
              <w:t>3.1</w:t>
            </w:r>
            <w:r w:rsidRPr="004A707B">
              <w:rPr>
                <w:rFonts w:asciiTheme="minorHAnsi" w:eastAsiaTheme="minorEastAsia" w:hAnsiTheme="minorHAnsi" w:cstheme="minorBidi"/>
                <w:kern w:val="2"/>
                <w:sz w:val="24"/>
                <w:szCs w:val="24"/>
                <w14:ligatures w14:val="standardContextual"/>
              </w:rPr>
              <w:tab/>
            </w:r>
            <w:r w:rsidRPr="004A707B">
              <w:rPr>
                <w:rStyle w:val="Hyperlink"/>
              </w:rPr>
              <w:t>Strategic Features</w:t>
            </w:r>
            <w:r w:rsidRPr="004A707B">
              <w:rPr>
                <w:webHidden/>
              </w:rPr>
              <w:tab/>
            </w:r>
            <w:r w:rsidRPr="004A707B">
              <w:rPr>
                <w:webHidden/>
              </w:rPr>
              <w:fldChar w:fldCharType="begin"/>
            </w:r>
            <w:r w:rsidRPr="004A707B">
              <w:rPr>
                <w:webHidden/>
              </w:rPr>
              <w:instrText xml:space="preserve"> PAGEREF _Toc207704728 \h </w:instrText>
            </w:r>
            <w:r w:rsidRPr="004A707B">
              <w:rPr>
                <w:webHidden/>
              </w:rPr>
            </w:r>
            <w:r w:rsidRPr="004A707B">
              <w:rPr>
                <w:webHidden/>
              </w:rPr>
              <w:fldChar w:fldCharType="separate"/>
            </w:r>
            <w:r w:rsidR="007E0CFF" w:rsidRPr="004A707B">
              <w:rPr>
                <w:webHidden/>
              </w:rPr>
              <w:t>5</w:t>
            </w:r>
            <w:r w:rsidRPr="004A707B">
              <w:rPr>
                <w:webHidden/>
              </w:rPr>
              <w:fldChar w:fldCharType="end"/>
            </w:r>
          </w:hyperlink>
        </w:p>
        <w:p w14:paraId="3318CBB5" w14:textId="6B0CD02A" w:rsidR="00721729" w:rsidRPr="004A707B" w:rsidRDefault="00721729">
          <w:pPr>
            <w:pStyle w:val="TOC2"/>
            <w:tabs>
              <w:tab w:val="left" w:pos="960"/>
              <w:tab w:val="right" w:leader="dot" w:pos="10680"/>
            </w:tabs>
            <w:rPr>
              <w:rFonts w:asciiTheme="minorHAnsi" w:eastAsiaTheme="minorEastAsia" w:hAnsiTheme="minorHAnsi" w:cstheme="minorBidi"/>
              <w:kern w:val="2"/>
              <w:sz w:val="24"/>
              <w:szCs w:val="24"/>
              <w14:ligatures w14:val="standardContextual"/>
            </w:rPr>
          </w:pPr>
          <w:hyperlink w:anchor="_Toc207704729" w:history="1">
            <w:r w:rsidRPr="004A707B">
              <w:rPr>
                <w:rStyle w:val="Hyperlink"/>
              </w:rPr>
              <w:t>3.2</w:t>
            </w:r>
            <w:r w:rsidRPr="004A707B">
              <w:rPr>
                <w:rFonts w:asciiTheme="minorHAnsi" w:eastAsiaTheme="minorEastAsia" w:hAnsiTheme="minorHAnsi" w:cstheme="minorBidi"/>
                <w:kern w:val="2"/>
                <w:sz w:val="24"/>
                <w:szCs w:val="24"/>
                <w14:ligatures w14:val="standardContextual"/>
              </w:rPr>
              <w:tab/>
            </w:r>
            <w:r w:rsidRPr="004A707B">
              <w:rPr>
                <w:rStyle w:val="Hyperlink"/>
              </w:rPr>
              <w:t>Core Features</w:t>
            </w:r>
            <w:r w:rsidRPr="004A707B">
              <w:rPr>
                <w:webHidden/>
              </w:rPr>
              <w:tab/>
            </w:r>
            <w:r w:rsidRPr="004A707B">
              <w:rPr>
                <w:webHidden/>
              </w:rPr>
              <w:fldChar w:fldCharType="begin"/>
            </w:r>
            <w:r w:rsidRPr="004A707B">
              <w:rPr>
                <w:webHidden/>
              </w:rPr>
              <w:instrText xml:space="preserve"> PAGEREF _Toc207704729 \h </w:instrText>
            </w:r>
            <w:r w:rsidRPr="004A707B">
              <w:rPr>
                <w:webHidden/>
              </w:rPr>
            </w:r>
            <w:r w:rsidRPr="004A707B">
              <w:rPr>
                <w:webHidden/>
              </w:rPr>
              <w:fldChar w:fldCharType="separate"/>
            </w:r>
            <w:r w:rsidR="007E0CFF" w:rsidRPr="004A707B">
              <w:rPr>
                <w:webHidden/>
              </w:rPr>
              <w:t>8</w:t>
            </w:r>
            <w:r w:rsidRPr="004A707B">
              <w:rPr>
                <w:webHidden/>
              </w:rPr>
              <w:fldChar w:fldCharType="end"/>
            </w:r>
          </w:hyperlink>
        </w:p>
        <w:p w14:paraId="594BB718" w14:textId="00C270F7" w:rsidR="00721729" w:rsidRPr="004A707B" w:rsidRDefault="00721729">
          <w:pPr>
            <w:pStyle w:val="TOC2"/>
            <w:tabs>
              <w:tab w:val="left" w:pos="960"/>
              <w:tab w:val="right" w:leader="dot" w:pos="10680"/>
            </w:tabs>
            <w:rPr>
              <w:rFonts w:asciiTheme="minorHAnsi" w:eastAsiaTheme="minorEastAsia" w:hAnsiTheme="minorHAnsi" w:cstheme="minorBidi"/>
              <w:kern w:val="2"/>
              <w:sz w:val="24"/>
              <w:szCs w:val="24"/>
              <w14:ligatures w14:val="standardContextual"/>
            </w:rPr>
          </w:pPr>
          <w:hyperlink w:anchor="_Toc207704730" w:history="1">
            <w:r w:rsidRPr="004A707B">
              <w:rPr>
                <w:rStyle w:val="Hyperlink"/>
              </w:rPr>
              <w:t>3.3</w:t>
            </w:r>
            <w:r w:rsidRPr="004A707B">
              <w:rPr>
                <w:rFonts w:asciiTheme="minorHAnsi" w:eastAsiaTheme="minorEastAsia" w:hAnsiTheme="minorHAnsi" w:cstheme="minorBidi"/>
                <w:kern w:val="2"/>
                <w:sz w:val="24"/>
                <w:szCs w:val="24"/>
                <w14:ligatures w14:val="standardContextual"/>
              </w:rPr>
              <w:tab/>
            </w:r>
            <w:r w:rsidRPr="004A707B">
              <w:rPr>
                <w:rStyle w:val="Hyperlink"/>
              </w:rPr>
              <w:t>Configuration Improvements</w:t>
            </w:r>
            <w:r w:rsidRPr="004A707B">
              <w:rPr>
                <w:webHidden/>
              </w:rPr>
              <w:tab/>
            </w:r>
            <w:r w:rsidRPr="004A707B">
              <w:rPr>
                <w:webHidden/>
              </w:rPr>
              <w:fldChar w:fldCharType="begin"/>
            </w:r>
            <w:r w:rsidRPr="004A707B">
              <w:rPr>
                <w:webHidden/>
              </w:rPr>
              <w:instrText xml:space="preserve"> PAGEREF _Toc207704730 \h </w:instrText>
            </w:r>
            <w:r w:rsidRPr="004A707B">
              <w:rPr>
                <w:webHidden/>
              </w:rPr>
            </w:r>
            <w:r w:rsidRPr="004A707B">
              <w:rPr>
                <w:webHidden/>
              </w:rPr>
              <w:fldChar w:fldCharType="separate"/>
            </w:r>
            <w:r w:rsidR="007E0CFF" w:rsidRPr="004A707B">
              <w:rPr>
                <w:webHidden/>
              </w:rPr>
              <w:t>10</w:t>
            </w:r>
            <w:r w:rsidRPr="004A707B">
              <w:rPr>
                <w:webHidden/>
              </w:rPr>
              <w:fldChar w:fldCharType="end"/>
            </w:r>
          </w:hyperlink>
        </w:p>
        <w:p w14:paraId="48BBF37A" w14:textId="13A242AE" w:rsidR="00721729" w:rsidRPr="004A707B" w:rsidRDefault="00721729">
          <w:pPr>
            <w:pStyle w:val="TOC2"/>
            <w:tabs>
              <w:tab w:val="left" w:pos="960"/>
              <w:tab w:val="right" w:leader="dot" w:pos="10680"/>
            </w:tabs>
            <w:rPr>
              <w:rFonts w:asciiTheme="minorHAnsi" w:eastAsiaTheme="minorEastAsia" w:hAnsiTheme="minorHAnsi" w:cstheme="minorBidi"/>
              <w:kern w:val="2"/>
              <w:sz w:val="24"/>
              <w:szCs w:val="24"/>
              <w14:ligatures w14:val="standardContextual"/>
            </w:rPr>
          </w:pPr>
          <w:hyperlink w:anchor="_Toc207704731" w:history="1">
            <w:r w:rsidRPr="004A707B">
              <w:rPr>
                <w:rStyle w:val="Hyperlink"/>
              </w:rPr>
              <w:t>3.4</w:t>
            </w:r>
            <w:r w:rsidRPr="004A707B">
              <w:rPr>
                <w:rFonts w:asciiTheme="minorHAnsi" w:eastAsiaTheme="minorEastAsia" w:hAnsiTheme="minorHAnsi" w:cstheme="minorBidi"/>
                <w:kern w:val="2"/>
                <w:sz w:val="24"/>
                <w:szCs w:val="24"/>
                <w14:ligatures w14:val="standardContextual"/>
              </w:rPr>
              <w:tab/>
            </w:r>
            <w:r w:rsidRPr="004A707B">
              <w:rPr>
                <w:rStyle w:val="Hyperlink"/>
              </w:rPr>
              <w:t>Issue Fixing</w:t>
            </w:r>
            <w:r w:rsidRPr="004A707B">
              <w:rPr>
                <w:webHidden/>
              </w:rPr>
              <w:tab/>
            </w:r>
            <w:r w:rsidRPr="004A707B">
              <w:rPr>
                <w:webHidden/>
              </w:rPr>
              <w:fldChar w:fldCharType="begin"/>
            </w:r>
            <w:r w:rsidRPr="004A707B">
              <w:rPr>
                <w:webHidden/>
              </w:rPr>
              <w:instrText xml:space="preserve"> PAGEREF _Toc207704731 \h </w:instrText>
            </w:r>
            <w:r w:rsidRPr="004A707B">
              <w:rPr>
                <w:webHidden/>
              </w:rPr>
            </w:r>
            <w:r w:rsidRPr="004A707B">
              <w:rPr>
                <w:webHidden/>
              </w:rPr>
              <w:fldChar w:fldCharType="separate"/>
            </w:r>
            <w:r w:rsidR="007E0CFF" w:rsidRPr="004A707B">
              <w:rPr>
                <w:webHidden/>
              </w:rPr>
              <w:t>11</w:t>
            </w:r>
            <w:r w:rsidRPr="004A707B">
              <w:rPr>
                <w:webHidden/>
              </w:rPr>
              <w:fldChar w:fldCharType="end"/>
            </w:r>
          </w:hyperlink>
        </w:p>
        <w:p w14:paraId="6D786E67" w14:textId="2C6AB57E" w:rsidR="00721729" w:rsidRPr="004A707B" w:rsidRDefault="00721729">
          <w:pPr>
            <w:pStyle w:val="TOC2"/>
            <w:tabs>
              <w:tab w:val="left" w:pos="960"/>
              <w:tab w:val="right" w:leader="dot" w:pos="10680"/>
            </w:tabs>
            <w:rPr>
              <w:rFonts w:asciiTheme="minorHAnsi" w:eastAsiaTheme="minorEastAsia" w:hAnsiTheme="minorHAnsi" w:cstheme="minorBidi"/>
              <w:kern w:val="2"/>
              <w:sz w:val="24"/>
              <w:szCs w:val="24"/>
              <w14:ligatures w14:val="standardContextual"/>
            </w:rPr>
          </w:pPr>
          <w:hyperlink w:anchor="_Toc207704732" w:history="1">
            <w:r w:rsidRPr="004A707B">
              <w:rPr>
                <w:rStyle w:val="Hyperlink"/>
              </w:rPr>
              <w:t>3.5</w:t>
            </w:r>
            <w:r w:rsidRPr="004A707B">
              <w:rPr>
                <w:rFonts w:asciiTheme="minorHAnsi" w:eastAsiaTheme="minorEastAsia" w:hAnsiTheme="minorHAnsi" w:cstheme="minorBidi"/>
                <w:kern w:val="2"/>
                <w:sz w:val="24"/>
                <w:szCs w:val="24"/>
                <w14:ligatures w14:val="standardContextual"/>
              </w:rPr>
              <w:tab/>
            </w:r>
            <w:r w:rsidRPr="004A707B">
              <w:rPr>
                <w:rStyle w:val="Hyperlink"/>
              </w:rPr>
              <w:t>Integrations</w:t>
            </w:r>
            <w:r w:rsidRPr="004A707B">
              <w:rPr>
                <w:webHidden/>
              </w:rPr>
              <w:tab/>
            </w:r>
            <w:r w:rsidRPr="004A707B">
              <w:rPr>
                <w:webHidden/>
              </w:rPr>
              <w:fldChar w:fldCharType="begin"/>
            </w:r>
            <w:r w:rsidRPr="004A707B">
              <w:rPr>
                <w:webHidden/>
              </w:rPr>
              <w:instrText xml:space="preserve"> PAGEREF _Toc207704732 \h </w:instrText>
            </w:r>
            <w:r w:rsidRPr="004A707B">
              <w:rPr>
                <w:webHidden/>
              </w:rPr>
            </w:r>
            <w:r w:rsidRPr="004A707B">
              <w:rPr>
                <w:webHidden/>
              </w:rPr>
              <w:fldChar w:fldCharType="separate"/>
            </w:r>
            <w:r w:rsidR="007E0CFF" w:rsidRPr="004A707B">
              <w:rPr>
                <w:webHidden/>
              </w:rPr>
              <w:t>12</w:t>
            </w:r>
            <w:r w:rsidRPr="004A707B">
              <w:rPr>
                <w:webHidden/>
              </w:rPr>
              <w:fldChar w:fldCharType="end"/>
            </w:r>
          </w:hyperlink>
        </w:p>
        <w:p w14:paraId="40305284" w14:textId="594D18F4" w:rsidR="00721729" w:rsidRPr="004A707B" w:rsidRDefault="00721729">
          <w:pPr>
            <w:pStyle w:val="TOC2"/>
            <w:tabs>
              <w:tab w:val="left" w:pos="960"/>
              <w:tab w:val="right" w:leader="dot" w:pos="10680"/>
            </w:tabs>
            <w:rPr>
              <w:rFonts w:asciiTheme="minorHAnsi" w:eastAsiaTheme="minorEastAsia" w:hAnsiTheme="minorHAnsi" w:cstheme="minorBidi"/>
              <w:kern w:val="2"/>
              <w:sz w:val="24"/>
              <w:szCs w:val="24"/>
              <w14:ligatures w14:val="standardContextual"/>
            </w:rPr>
          </w:pPr>
          <w:hyperlink w:anchor="_Toc207704733" w:history="1">
            <w:r w:rsidRPr="004A707B">
              <w:rPr>
                <w:rStyle w:val="Hyperlink"/>
              </w:rPr>
              <w:t>3.6</w:t>
            </w:r>
            <w:r w:rsidRPr="004A707B">
              <w:rPr>
                <w:rFonts w:asciiTheme="minorHAnsi" w:eastAsiaTheme="minorEastAsia" w:hAnsiTheme="minorHAnsi" w:cstheme="minorBidi"/>
                <w:kern w:val="2"/>
                <w:sz w:val="24"/>
                <w:szCs w:val="24"/>
                <w14:ligatures w14:val="standardContextual"/>
              </w:rPr>
              <w:tab/>
            </w:r>
            <w:r w:rsidRPr="004A707B">
              <w:rPr>
                <w:rStyle w:val="Hyperlink"/>
              </w:rPr>
              <w:t>Technical</w:t>
            </w:r>
            <w:r w:rsidRPr="004A707B">
              <w:rPr>
                <w:webHidden/>
              </w:rPr>
              <w:tab/>
            </w:r>
            <w:r w:rsidRPr="004A707B">
              <w:rPr>
                <w:webHidden/>
              </w:rPr>
              <w:fldChar w:fldCharType="begin"/>
            </w:r>
            <w:r w:rsidRPr="004A707B">
              <w:rPr>
                <w:webHidden/>
              </w:rPr>
              <w:instrText xml:space="preserve"> PAGEREF _Toc207704733 \h </w:instrText>
            </w:r>
            <w:r w:rsidRPr="004A707B">
              <w:rPr>
                <w:webHidden/>
              </w:rPr>
            </w:r>
            <w:r w:rsidRPr="004A707B">
              <w:rPr>
                <w:webHidden/>
              </w:rPr>
              <w:fldChar w:fldCharType="separate"/>
            </w:r>
            <w:r w:rsidR="007E0CFF" w:rsidRPr="004A707B">
              <w:rPr>
                <w:webHidden/>
              </w:rPr>
              <w:t>13</w:t>
            </w:r>
            <w:r w:rsidRPr="004A707B">
              <w:rPr>
                <w:webHidden/>
              </w:rPr>
              <w:fldChar w:fldCharType="end"/>
            </w:r>
          </w:hyperlink>
        </w:p>
        <w:p w14:paraId="301A9602" w14:textId="18DA576A" w:rsidR="00AD3031" w:rsidRPr="004A707B" w:rsidRDefault="00AD3031">
          <w:r w:rsidRPr="004A707B">
            <w:rPr>
              <w:b/>
              <w:bCs/>
            </w:rPr>
            <w:fldChar w:fldCharType="end"/>
          </w:r>
        </w:p>
      </w:sdtContent>
    </w:sdt>
    <w:p w14:paraId="06F99B0E" w14:textId="77777777" w:rsidR="00AD3031" w:rsidRPr="004A707B" w:rsidRDefault="00AD3031" w:rsidP="00AD3031">
      <w:pPr>
        <w:pStyle w:val="Heading1"/>
        <w:tabs>
          <w:tab w:val="left" w:pos="1470"/>
        </w:tabs>
        <w:spacing w:before="759" w:line="237" w:lineRule="auto"/>
        <w:ind w:right="5467" w:hanging="119"/>
        <w:rPr>
          <w:b/>
          <w:color w:val="317D6C"/>
          <w:spacing w:val="-4"/>
        </w:rPr>
      </w:pPr>
    </w:p>
    <w:p w14:paraId="30BE10C6" w14:textId="77777777" w:rsidR="00AD3031" w:rsidRPr="004A707B" w:rsidRDefault="00AD3031">
      <w:pPr>
        <w:rPr>
          <w:rFonts w:ascii="Inter SemiBold" w:eastAsia="Inter SemiBold" w:hAnsi="Inter SemiBold" w:cs="Inter SemiBold"/>
          <w:b/>
          <w:color w:val="317D6C"/>
          <w:spacing w:val="-4"/>
          <w:sz w:val="48"/>
          <w:szCs w:val="48"/>
        </w:rPr>
      </w:pPr>
      <w:r w:rsidRPr="004A707B">
        <w:rPr>
          <w:b/>
          <w:color w:val="317D6C"/>
          <w:spacing w:val="-4"/>
        </w:rPr>
        <w:br w:type="page"/>
      </w:r>
    </w:p>
    <w:p w14:paraId="0696479C" w14:textId="77777777" w:rsidR="00D0345C" w:rsidRPr="004A707B" w:rsidRDefault="008718A1" w:rsidP="00FE6819">
      <w:pPr>
        <w:pStyle w:val="Heading1"/>
        <w:tabs>
          <w:tab w:val="left" w:pos="1470"/>
        </w:tabs>
        <w:spacing w:before="759" w:line="237" w:lineRule="auto"/>
        <w:ind w:left="1470" w:right="200"/>
        <w:rPr>
          <w:b/>
        </w:rPr>
      </w:pPr>
      <w:bookmarkStart w:id="1" w:name="_Toc207704725"/>
      <w:r w:rsidRPr="004A707B">
        <w:rPr>
          <w:b/>
          <w:color w:val="317D6C"/>
          <w:spacing w:val="-4"/>
        </w:rPr>
        <w:lastRenderedPageBreak/>
        <w:t>1.0</w:t>
      </w:r>
      <w:r w:rsidRPr="004A707B">
        <w:rPr>
          <w:b/>
          <w:color w:val="317D6C"/>
        </w:rPr>
        <w:tab/>
      </w:r>
      <w:r w:rsidR="008631B9" w:rsidRPr="004A707B">
        <w:rPr>
          <w:b/>
          <w:color w:val="317D6C"/>
          <w:spacing w:val="-2"/>
        </w:rPr>
        <w:t>Document</w:t>
      </w:r>
      <w:r w:rsidR="00FE6819" w:rsidRPr="004A707B">
        <w:rPr>
          <w:b/>
          <w:color w:val="317D6C"/>
          <w:spacing w:val="-2"/>
        </w:rPr>
        <w:t xml:space="preserve"> </w:t>
      </w:r>
      <w:r w:rsidR="008631B9" w:rsidRPr="004A707B">
        <w:rPr>
          <w:b/>
          <w:color w:val="317D6C"/>
          <w:spacing w:val="-2"/>
        </w:rPr>
        <w:t>Purpose</w:t>
      </w:r>
      <w:bookmarkEnd w:id="1"/>
      <w:bookmarkEnd w:id="0"/>
    </w:p>
    <w:p w14:paraId="4E45F0AE" w14:textId="77777777" w:rsidR="00D0345C" w:rsidRPr="004A707B" w:rsidRDefault="00D0345C" w:rsidP="003F662B">
      <w:pPr>
        <w:pStyle w:val="BodyText"/>
        <w:rPr>
          <w:rFonts w:ascii="Inter SemiBold"/>
          <w:b/>
          <w:sz w:val="28"/>
        </w:rPr>
      </w:pPr>
    </w:p>
    <w:p w14:paraId="6C2F2836" w14:textId="77777777" w:rsidR="003F662B" w:rsidRPr="004A707B" w:rsidRDefault="003F662B" w:rsidP="003F662B">
      <w:pPr>
        <w:pStyle w:val="BodyText"/>
      </w:pPr>
    </w:p>
    <w:p w14:paraId="68269A1F" w14:textId="4075C804" w:rsidR="003F662B" w:rsidRPr="004A707B" w:rsidRDefault="003F662B" w:rsidP="004C6FF4">
      <w:pPr>
        <w:pStyle w:val="BodyText"/>
        <w:ind w:left="119"/>
      </w:pPr>
      <w:r w:rsidRPr="004A707B">
        <w:t xml:space="preserve">This document provides highlights of the CoreStream </w:t>
      </w:r>
      <w:r w:rsidR="00393A86" w:rsidRPr="004A707B">
        <w:t xml:space="preserve">GRC </w:t>
      </w:r>
      <w:r w:rsidRPr="004A707B">
        <w:t xml:space="preserve">Release </w:t>
      </w:r>
      <w:sdt>
        <w:sdtPr>
          <w:alias w:val="ReleaseNumber"/>
          <w:tag w:val="ReleaseNumber"/>
          <w:id w:val="1896088336"/>
          <w:placeholder>
            <w:docPart w:val="139F6ED4011B4AD7BF7F6C8E256B2C1C"/>
          </w:placeholder>
        </w:sdtPr>
        <w:sdtEndPr/>
        <w:sdtContent>
          <w:r w:rsidR="00CC7670" w:rsidRPr="004A707B">
            <w:t>3.1</w:t>
          </w:r>
        </w:sdtContent>
      </w:sdt>
      <w:r w:rsidRPr="004A707B">
        <w:t xml:space="preserve"> release. Major Platform releases are </w:t>
      </w:r>
      <w:r w:rsidR="00FA28B7" w:rsidRPr="004A707B">
        <w:t>finalized</w:t>
      </w:r>
      <w:r w:rsidRPr="004A707B">
        <w:t xml:space="preserve"> every 2-3 months depending on client and strategic priorities. These release notes are part of CoreStream</w:t>
      </w:r>
      <w:r w:rsidR="00393A86" w:rsidRPr="004A707B">
        <w:t xml:space="preserve"> GRC</w:t>
      </w:r>
      <w:r w:rsidRPr="004A707B">
        <w:t>’s approach to keeping clients and partners informed of the improvements we are delivering.</w:t>
      </w:r>
    </w:p>
    <w:p w14:paraId="2BF396DE" w14:textId="77777777" w:rsidR="003F662B" w:rsidRPr="004A707B" w:rsidRDefault="003F662B" w:rsidP="003F662B">
      <w:pPr>
        <w:pStyle w:val="BodyText"/>
      </w:pPr>
    </w:p>
    <w:p w14:paraId="3885CBEC" w14:textId="31DAF88B" w:rsidR="00DC4459" w:rsidRPr="004A707B" w:rsidRDefault="003F662B" w:rsidP="004C6FF4">
      <w:pPr>
        <w:pStyle w:val="BodyText"/>
        <w:ind w:left="119"/>
      </w:pPr>
      <w:r w:rsidRPr="004A707B">
        <w:t xml:space="preserve">This document </w:t>
      </w:r>
      <w:r w:rsidR="007F2606" w:rsidRPr="004A707B">
        <w:t xml:space="preserve">includes </w:t>
      </w:r>
      <w:r w:rsidRPr="004A707B">
        <w:t>key user stories and issue fixes</w:t>
      </w:r>
      <w:r w:rsidR="009222DD" w:rsidRPr="004A707B">
        <w:t xml:space="preserve">; </w:t>
      </w:r>
    </w:p>
    <w:p w14:paraId="3AEF82F0" w14:textId="0099FE01" w:rsidR="003F662B" w:rsidRPr="004A707B" w:rsidRDefault="003F662B" w:rsidP="004C6FF4">
      <w:pPr>
        <w:pStyle w:val="BodyText"/>
        <w:ind w:left="119"/>
      </w:pPr>
      <w:r w:rsidRPr="004A707B">
        <w:t xml:space="preserve"> </w:t>
      </w:r>
      <w:r w:rsidR="007F2606" w:rsidRPr="004A707B">
        <w:t xml:space="preserve">some are </w:t>
      </w:r>
      <w:r w:rsidRPr="004A707B">
        <w:t xml:space="preserve">available automatically as part of the </w:t>
      </w:r>
      <w:r w:rsidR="000A5307" w:rsidRPr="004A707B">
        <w:t xml:space="preserve">platform </w:t>
      </w:r>
      <w:r w:rsidRPr="004A707B">
        <w:t xml:space="preserve">upgrade, </w:t>
      </w:r>
      <w:r w:rsidR="00EB3427" w:rsidRPr="004A707B">
        <w:t xml:space="preserve">while others </w:t>
      </w:r>
      <w:r w:rsidRPr="004A707B">
        <w:t xml:space="preserve"> require a configuration change</w:t>
      </w:r>
      <w:r w:rsidR="00DC4459" w:rsidRPr="004A707B">
        <w:t>; this is specified against each change</w:t>
      </w:r>
      <w:r w:rsidRPr="004A707B">
        <w:t>.</w:t>
      </w:r>
    </w:p>
    <w:p w14:paraId="117F052F" w14:textId="77777777" w:rsidR="005D07D7" w:rsidRPr="004A707B" w:rsidRDefault="005D07D7" w:rsidP="00851FC3">
      <w:pPr>
        <w:pStyle w:val="BodyText"/>
      </w:pPr>
    </w:p>
    <w:p w14:paraId="5E7339A6" w14:textId="3488F527" w:rsidR="00851FC3" w:rsidRPr="004A707B" w:rsidRDefault="00851FC3" w:rsidP="00E95F9C">
      <w:pPr>
        <w:pStyle w:val="BodyText"/>
        <w:ind w:left="142"/>
      </w:pPr>
      <w:r w:rsidRPr="004A707B">
        <w:t>Changes fall into one of the following categories:</w:t>
      </w:r>
    </w:p>
    <w:p w14:paraId="28198775" w14:textId="77777777" w:rsidR="00DC4459" w:rsidRPr="004A707B" w:rsidRDefault="00DC4459" w:rsidP="005D07D7">
      <w:pPr>
        <w:tabs>
          <w:tab w:val="left" w:pos="480"/>
        </w:tabs>
        <w:spacing w:before="332" w:line="278" w:lineRule="auto"/>
        <w:ind w:right="2889"/>
        <w:rPr>
          <w:sz w:val="20"/>
        </w:rPr>
      </w:pPr>
    </w:p>
    <w:tbl>
      <w:tblPr>
        <w:tblW w:w="1035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1"/>
        <w:gridCol w:w="8004"/>
      </w:tblGrid>
      <w:tr w:rsidR="003F662B" w:rsidRPr="004A707B" w14:paraId="57CA7AEC" w14:textId="77777777" w:rsidTr="003F662B">
        <w:trPr>
          <w:trHeight w:val="651"/>
        </w:trPr>
        <w:tc>
          <w:tcPr>
            <w:tcW w:w="2351" w:type="dxa"/>
          </w:tcPr>
          <w:p w14:paraId="50F6A74D" w14:textId="77777777" w:rsidR="003F662B" w:rsidRPr="004A707B" w:rsidRDefault="003F662B" w:rsidP="003F662B">
            <w:pPr>
              <w:pStyle w:val="TableParagraph"/>
              <w:spacing w:before="165"/>
              <w:ind w:left="169" w:right="174"/>
              <w:rPr>
                <w:b/>
                <w:bCs/>
                <w:sz w:val="18"/>
              </w:rPr>
            </w:pPr>
            <w:r w:rsidRPr="004A707B">
              <w:rPr>
                <w:b/>
                <w:bCs/>
                <w:sz w:val="18"/>
              </w:rPr>
              <w:t>Strategic Features</w:t>
            </w:r>
          </w:p>
        </w:tc>
        <w:tc>
          <w:tcPr>
            <w:tcW w:w="8004" w:type="dxa"/>
          </w:tcPr>
          <w:p w14:paraId="217D1CE6" w14:textId="77777777" w:rsidR="003F662B" w:rsidRPr="004A707B" w:rsidRDefault="003F662B" w:rsidP="003F662B">
            <w:pPr>
              <w:pStyle w:val="TableParagraph"/>
              <w:spacing w:before="165"/>
              <w:ind w:left="169" w:right="174"/>
              <w:rPr>
                <w:sz w:val="18"/>
              </w:rPr>
            </w:pPr>
            <w:r w:rsidRPr="004A707B">
              <w:rPr>
                <w:sz w:val="18"/>
              </w:rPr>
              <w:t>The introduction of new Platform features considered to be of strategic importance.</w:t>
            </w:r>
          </w:p>
        </w:tc>
      </w:tr>
      <w:tr w:rsidR="003F662B" w:rsidRPr="004A707B" w14:paraId="68813FE1" w14:textId="77777777" w:rsidTr="003F662B">
        <w:trPr>
          <w:trHeight w:val="845"/>
        </w:trPr>
        <w:tc>
          <w:tcPr>
            <w:tcW w:w="2351" w:type="dxa"/>
          </w:tcPr>
          <w:p w14:paraId="0DDA81A2" w14:textId="77777777" w:rsidR="003F662B" w:rsidRPr="004A707B" w:rsidRDefault="003F662B" w:rsidP="003F662B">
            <w:pPr>
              <w:pStyle w:val="TableParagraph"/>
              <w:spacing w:before="165"/>
              <w:ind w:left="169" w:right="174"/>
              <w:rPr>
                <w:b/>
                <w:bCs/>
                <w:sz w:val="18"/>
              </w:rPr>
            </w:pPr>
            <w:r w:rsidRPr="004A707B">
              <w:rPr>
                <w:b/>
                <w:bCs/>
                <w:sz w:val="18"/>
              </w:rPr>
              <w:t>Core Features</w:t>
            </w:r>
          </w:p>
        </w:tc>
        <w:tc>
          <w:tcPr>
            <w:tcW w:w="8004" w:type="dxa"/>
          </w:tcPr>
          <w:p w14:paraId="12ABEBC9" w14:textId="77777777" w:rsidR="003F662B" w:rsidRPr="004A707B" w:rsidRDefault="003F662B" w:rsidP="003F662B">
            <w:pPr>
              <w:pStyle w:val="TableParagraph"/>
              <w:spacing w:before="165"/>
              <w:ind w:left="169" w:right="174"/>
              <w:rPr>
                <w:sz w:val="18"/>
              </w:rPr>
            </w:pPr>
            <w:r w:rsidRPr="004A707B">
              <w:rPr>
                <w:sz w:val="18"/>
              </w:rPr>
              <w:t>Improvements to existing features or new functionality that is more limited in scope than the strategic features.</w:t>
            </w:r>
          </w:p>
        </w:tc>
      </w:tr>
      <w:tr w:rsidR="003F662B" w:rsidRPr="004A707B" w14:paraId="08479204" w14:textId="77777777" w:rsidTr="00497EBC">
        <w:trPr>
          <w:trHeight w:val="873"/>
        </w:trPr>
        <w:tc>
          <w:tcPr>
            <w:tcW w:w="2351" w:type="dxa"/>
          </w:tcPr>
          <w:p w14:paraId="417C8DFA" w14:textId="77777777" w:rsidR="003F662B" w:rsidRPr="004A707B" w:rsidRDefault="003F662B" w:rsidP="003F662B">
            <w:pPr>
              <w:pStyle w:val="TableParagraph"/>
              <w:spacing w:before="165"/>
              <w:ind w:left="169" w:right="174"/>
              <w:rPr>
                <w:b/>
                <w:bCs/>
                <w:sz w:val="18"/>
              </w:rPr>
            </w:pPr>
            <w:r w:rsidRPr="004A707B">
              <w:rPr>
                <w:b/>
                <w:bCs/>
                <w:sz w:val="18"/>
              </w:rPr>
              <w:t>Configuration Improvements</w:t>
            </w:r>
          </w:p>
        </w:tc>
        <w:tc>
          <w:tcPr>
            <w:tcW w:w="8004" w:type="dxa"/>
          </w:tcPr>
          <w:p w14:paraId="625F9798" w14:textId="77777777" w:rsidR="003F662B" w:rsidRPr="004A707B" w:rsidRDefault="003F662B" w:rsidP="003F662B">
            <w:pPr>
              <w:pStyle w:val="TableParagraph"/>
              <w:spacing w:before="165"/>
              <w:ind w:left="169" w:right="174"/>
              <w:rPr>
                <w:sz w:val="18"/>
              </w:rPr>
            </w:pPr>
            <w:r w:rsidRPr="004A707B">
              <w:rPr>
                <w:sz w:val="18"/>
              </w:rPr>
              <w:t>Changes relating to improvements to our approach to configuration, focused on improving the efficiency, accuracy and consistency of Platform configuration.</w:t>
            </w:r>
          </w:p>
        </w:tc>
      </w:tr>
      <w:tr w:rsidR="003F662B" w:rsidRPr="004A707B" w14:paraId="13332B4F" w14:textId="77777777" w:rsidTr="003F662B">
        <w:trPr>
          <w:trHeight w:val="699"/>
        </w:trPr>
        <w:tc>
          <w:tcPr>
            <w:tcW w:w="2351" w:type="dxa"/>
          </w:tcPr>
          <w:p w14:paraId="3CB9573B" w14:textId="77777777" w:rsidR="003F662B" w:rsidRPr="004A707B" w:rsidRDefault="003F662B" w:rsidP="003F662B">
            <w:pPr>
              <w:pStyle w:val="TableParagraph"/>
              <w:spacing w:before="165"/>
              <w:ind w:left="169" w:right="174"/>
              <w:rPr>
                <w:b/>
                <w:bCs/>
                <w:sz w:val="18"/>
              </w:rPr>
            </w:pPr>
            <w:r w:rsidRPr="004A707B">
              <w:rPr>
                <w:b/>
                <w:bCs/>
                <w:sz w:val="18"/>
              </w:rPr>
              <w:t>Issue Fixing</w:t>
            </w:r>
          </w:p>
        </w:tc>
        <w:tc>
          <w:tcPr>
            <w:tcW w:w="8004" w:type="dxa"/>
          </w:tcPr>
          <w:p w14:paraId="2D54399E" w14:textId="77777777" w:rsidR="003F662B" w:rsidRPr="004A707B" w:rsidRDefault="003F662B" w:rsidP="003F662B">
            <w:pPr>
              <w:pStyle w:val="TableParagraph"/>
              <w:spacing w:before="165"/>
              <w:ind w:left="169" w:right="174"/>
              <w:rPr>
                <w:sz w:val="18"/>
              </w:rPr>
            </w:pPr>
            <w:r w:rsidRPr="004A707B">
              <w:rPr>
                <w:sz w:val="18"/>
              </w:rPr>
              <w:t>The resolution of Platform issues.</w:t>
            </w:r>
          </w:p>
        </w:tc>
      </w:tr>
      <w:tr w:rsidR="003F662B" w:rsidRPr="004A707B" w14:paraId="562542F7" w14:textId="77777777" w:rsidTr="00497EBC">
        <w:trPr>
          <w:trHeight w:val="725"/>
        </w:trPr>
        <w:tc>
          <w:tcPr>
            <w:tcW w:w="2351" w:type="dxa"/>
          </w:tcPr>
          <w:p w14:paraId="2D111F10" w14:textId="77777777" w:rsidR="003F662B" w:rsidRPr="004A707B" w:rsidRDefault="003F662B" w:rsidP="003F662B">
            <w:pPr>
              <w:pStyle w:val="TableParagraph"/>
              <w:spacing w:before="165"/>
              <w:ind w:left="169" w:right="174"/>
              <w:rPr>
                <w:b/>
                <w:bCs/>
                <w:sz w:val="18"/>
              </w:rPr>
            </w:pPr>
            <w:r w:rsidRPr="004A707B">
              <w:rPr>
                <w:b/>
                <w:bCs/>
                <w:sz w:val="18"/>
              </w:rPr>
              <w:t>Integrations</w:t>
            </w:r>
          </w:p>
        </w:tc>
        <w:tc>
          <w:tcPr>
            <w:tcW w:w="8004" w:type="dxa"/>
          </w:tcPr>
          <w:p w14:paraId="04E1667B" w14:textId="61635EA0" w:rsidR="003F662B" w:rsidRPr="004A707B" w:rsidRDefault="003F662B" w:rsidP="003F662B">
            <w:pPr>
              <w:pStyle w:val="TableParagraph"/>
              <w:spacing w:before="165"/>
              <w:ind w:left="169" w:right="174"/>
              <w:rPr>
                <w:sz w:val="18"/>
              </w:rPr>
            </w:pPr>
            <w:r w:rsidRPr="004A707B">
              <w:rPr>
                <w:sz w:val="18"/>
              </w:rPr>
              <w:t>External applications or systems that CoreStream</w:t>
            </w:r>
            <w:r w:rsidR="00393A86" w:rsidRPr="004A707B">
              <w:rPr>
                <w:sz w:val="18"/>
              </w:rPr>
              <w:t xml:space="preserve"> GRC</w:t>
            </w:r>
            <w:r w:rsidRPr="004A707B">
              <w:rPr>
                <w:sz w:val="18"/>
              </w:rPr>
              <w:t xml:space="preserve"> has integrated with.</w:t>
            </w:r>
          </w:p>
        </w:tc>
      </w:tr>
      <w:tr w:rsidR="003F662B" w:rsidRPr="004A707B" w14:paraId="6C24D74B" w14:textId="77777777" w:rsidTr="00497EBC">
        <w:trPr>
          <w:trHeight w:val="835"/>
        </w:trPr>
        <w:tc>
          <w:tcPr>
            <w:tcW w:w="2351" w:type="dxa"/>
          </w:tcPr>
          <w:p w14:paraId="6E86E61A" w14:textId="77777777" w:rsidR="003F662B" w:rsidRPr="004A707B" w:rsidRDefault="003F662B" w:rsidP="003F662B">
            <w:pPr>
              <w:pStyle w:val="TableParagraph"/>
              <w:spacing w:before="165"/>
              <w:ind w:left="169" w:right="174"/>
              <w:rPr>
                <w:b/>
                <w:bCs/>
                <w:sz w:val="18"/>
              </w:rPr>
            </w:pPr>
            <w:r w:rsidRPr="004A707B">
              <w:rPr>
                <w:b/>
                <w:bCs/>
                <w:sz w:val="18"/>
              </w:rPr>
              <w:t>Technical</w:t>
            </w:r>
          </w:p>
        </w:tc>
        <w:tc>
          <w:tcPr>
            <w:tcW w:w="8004" w:type="dxa"/>
          </w:tcPr>
          <w:p w14:paraId="4836749F" w14:textId="77777777" w:rsidR="003F662B" w:rsidRPr="004A707B" w:rsidRDefault="003F662B" w:rsidP="003F662B">
            <w:pPr>
              <w:pStyle w:val="TableParagraph"/>
              <w:spacing w:before="165"/>
              <w:ind w:left="169" w:right="174"/>
              <w:rPr>
                <w:sz w:val="18"/>
              </w:rPr>
            </w:pPr>
            <w:r w:rsidRPr="004A707B">
              <w:rPr>
                <w:sz w:val="18"/>
              </w:rPr>
              <w:t>Improvements to the technical Platform elements. These improvements are typically non-functional.</w:t>
            </w:r>
          </w:p>
        </w:tc>
      </w:tr>
    </w:tbl>
    <w:p w14:paraId="5C6448C9" w14:textId="77777777" w:rsidR="00CC7670" w:rsidRPr="004A707B" w:rsidRDefault="00CC7670" w:rsidP="00CC7670">
      <w:pPr>
        <w:rPr>
          <w:sz w:val="20"/>
        </w:rPr>
      </w:pPr>
    </w:p>
    <w:p w14:paraId="0E4940A2" w14:textId="77777777" w:rsidR="00CC7670" w:rsidRPr="004A707B" w:rsidRDefault="00CC7670" w:rsidP="00CC7670">
      <w:pPr>
        <w:rPr>
          <w:sz w:val="20"/>
        </w:rPr>
      </w:pPr>
    </w:p>
    <w:p w14:paraId="2B4132C3" w14:textId="77777777" w:rsidR="00CC7670" w:rsidRPr="004A707B" w:rsidRDefault="00CC7670" w:rsidP="004C6FF4">
      <w:pPr>
        <w:ind w:left="119"/>
        <w:rPr>
          <w:sz w:val="20"/>
        </w:rPr>
        <w:sectPr w:rsidR="00CC7670" w:rsidRPr="004A707B">
          <w:pgSz w:w="11910" w:h="16840"/>
          <w:pgMar w:top="1920" w:right="620" w:bottom="1560" w:left="600" w:header="720" w:footer="1378" w:gutter="0"/>
          <w:cols w:space="720"/>
        </w:sectPr>
      </w:pPr>
      <w:r w:rsidRPr="004A707B">
        <w:rPr>
          <w:sz w:val="20"/>
        </w:rPr>
        <w:t>Please note that each category will not feature in every release update and some may be more heavily weighted towards certain categories. As always, the plan is to focus on those items that add the most value to our clients.</w:t>
      </w:r>
    </w:p>
    <w:p w14:paraId="7F45273F" w14:textId="77777777" w:rsidR="00D0345C" w:rsidRPr="004A707B" w:rsidRDefault="008718A1">
      <w:pPr>
        <w:pStyle w:val="Heading1"/>
        <w:tabs>
          <w:tab w:val="left" w:pos="1470"/>
        </w:tabs>
        <w:ind w:firstLine="0"/>
        <w:rPr>
          <w:b/>
        </w:rPr>
      </w:pPr>
      <w:bookmarkStart w:id="2" w:name="_Toc195797171"/>
      <w:bookmarkStart w:id="3" w:name="_Toc207704726"/>
      <w:r w:rsidRPr="004A707B">
        <w:rPr>
          <w:b/>
          <w:color w:val="317D6C"/>
          <w:spacing w:val="-5"/>
        </w:rPr>
        <w:lastRenderedPageBreak/>
        <w:t>2.0</w:t>
      </w:r>
      <w:r w:rsidRPr="004A707B">
        <w:rPr>
          <w:b/>
          <w:color w:val="317D6C"/>
        </w:rPr>
        <w:tab/>
      </w:r>
      <w:r w:rsidR="008631B9" w:rsidRPr="004A707B">
        <w:rPr>
          <w:b/>
          <w:color w:val="317D6C"/>
        </w:rPr>
        <w:t xml:space="preserve">Platform </w:t>
      </w:r>
      <w:r w:rsidR="0026226C" w:rsidRPr="004A707B">
        <w:rPr>
          <w:b/>
          <w:color w:val="317D6C"/>
        </w:rPr>
        <w:t>Team</w:t>
      </w:r>
      <w:r w:rsidR="008631B9" w:rsidRPr="004A707B">
        <w:rPr>
          <w:b/>
          <w:color w:val="317D6C"/>
        </w:rPr>
        <w:t xml:space="preserve"> Overview</w:t>
      </w:r>
      <w:bookmarkEnd w:id="2"/>
      <w:bookmarkEnd w:id="3"/>
      <w:r w:rsidRPr="004A707B">
        <w:rPr>
          <w:b/>
          <w:color w:val="317D6C"/>
          <w:spacing w:val="-26"/>
        </w:rPr>
        <w:t xml:space="preserve"> </w:t>
      </w:r>
    </w:p>
    <w:p w14:paraId="1AFF95DF" w14:textId="77777777" w:rsidR="00D0345C" w:rsidRPr="004A707B" w:rsidRDefault="00D0345C">
      <w:pPr>
        <w:pStyle w:val="BodyText"/>
        <w:spacing w:before="84"/>
        <w:rPr>
          <w:rFonts w:ascii="Inter SemiBold"/>
          <w:b/>
        </w:rPr>
      </w:pPr>
    </w:p>
    <w:p w14:paraId="7FBA48A5" w14:textId="28C1137C" w:rsidR="00E313A7" w:rsidRPr="004A707B" w:rsidRDefault="00E55228" w:rsidP="00E55228">
      <w:pPr>
        <w:pStyle w:val="NormalWeb"/>
        <w:divId w:val="1098790331"/>
        <w:rPr>
          <w:rFonts w:ascii="Inter" w:hAnsi="Inter"/>
          <w:sz w:val="20"/>
          <w:szCs w:val="20"/>
        </w:rPr>
      </w:pPr>
      <w:r w:rsidRPr="004A707B">
        <w:rPr>
          <w:rFonts w:ascii="Inter" w:hAnsi="Inter"/>
          <w:sz w:val="20"/>
          <w:szCs w:val="20"/>
        </w:rPr>
        <w:t>CoreStream 3.</w:t>
      </w:r>
      <w:r w:rsidR="008718A1" w:rsidRPr="004A707B">
        <w:rPr>
          <w:rFonts w:ascii="Inter" w:hAnsi="Inter"/>
          <w:sz w:val="20"/>
          <w:szCs w:val="20"/>
        </w:rPr>
        <w:t>1</w:t>
      </w:r>
      <w:r w:rsidRPr="004A707B">
        <w:rPr>
          <w:rFonts w:ascii="Inter" w:hAnsi="Inter"/>
          <w:sz w:val="20"/>
          <w:szCs w:val="20"/>
        </w:rPr>
        <w:t xml:space="preserve"> is now live, delivering some of our most impactful enhancements yet. Leading the way is our new Reorganization Tool, which takes the complexity out of </w:t>
      </w:r>
      <w:r w:rsidR="007F5385" w:rsidRPr="004A707B">
        <w:rPr>
          <w:rFonts w:ascii="Inter" w:hAnsi="Inter"/>
          <w:sz w:val="20"/>
          <w:szCs w:val="20"/>
        </w:rPr>
        <w:t xml:space="preserve">updating hierarchies and the content associated with them. A number of our clients are large and undertake frequent </w:t>
      </w:r>
      <w:r w:rsidR="00E26CDD" w:rsidRPr="004A707B">
        <w:rPr>
          <w:rFonts w:ascii="Inter" w:hAnsi="Inter"/>
          <w:sz w:val="20"/>
          <w:szCs w:val="20"/>
        </w:rPr>
        <w:t>reorganizations</w:t>
      </w:r>
      <w:r w:rsidR="007F5385" w:rsidRPr="004A707B">
        <w:rPr>
          <w:rFonts w:ascii="Inter" w:hAnsi="Inter"/>
          <w:sz w:val="20"/>
          <w:szCs w:val="20"/>
        </w:rPr>
        <w:t>. This feature removes any manual effort in restruct</w:t>
      </w:r>
      <w:r w:rsidR="008B6FB9" w:rsidRPr="004A707B">
        <w:rPr>
          <w:rFonts w:ascii="Inter" w:hAnsi="Inter"/>
          <w:sz w:val="20"/>
          <w:szCs w:val="20"/>
        </w:rPr>
        <w:t xml:space="preserve">uring </w:t>
      </w:r>
      <w:r w:rsidR="00E26CDD" w:rsidRPr="004A707B">
        <w:rPr>
          <w:rFonts w:ascii="Inter" w:hAnsi="Inter"/>
          <w:sz w:val="20"/>
          <w:szCs w:val="20"/>
        </w:rPr>
        <w:t>hierarchies</w:t>
      </w:r>
      <w:r w:rsidR="008B6FB9" w:rsidRPr="004A707B">
        <w:rPr>
          <w:rFonts w:ascii="Inter" w:hAnsi="Inter"/>
          <w:sz w:val="20"/>
          <w:szCs w:val="20"/>
        </w:rPr>
        <w:t xml:space="preserve"> in CoreStream and ensuring that content owned by each area can be automatically reallocated. </w:t>
      </w:r>
      <w:r w:rsidR="00253887" w:rsidRPr="004A707B">
        <w:rPr>
          <w:rFonts w:ascii="Inter" w:hAnsi="Inter"/>
          <w:sz w:val="20"/>
          <w:szCs w:val="20"/>
        </w:rPr>
        <w:t xml:space="preserve">Built in the typical CoreStream way, this feature is generic, meaning that it can be applied to other types of hierarchy such as </w:t>
      </w:r>
      <w:r w:rsidR="00CC74FB" w:rsidRPr="004A707B">
        <w:rPr>
          <w:rFonts w:ascii="Inter" w:hAnsi="Inter"/>
          <w:sz w:val="20"/>
          <w:szCs w:val="20"/>
        </w:rPr>
        <w:t>risk taxonomies or process frameworks.</w:t>
      </w:r>
    </w:p>
    <w:p w14:paraId="33A1A3A8" w14:textId="7AACA0BF" w:rsidR="00E55228" w:rsidRPr="004A707B" w:rsidRDefault="00E55228" w:rsidP="00E55228">
      <w:pPr>
        <w:pStyle w:val="NormalWeb"/>
        <w:divId w:val="1098790331"/>
        <w:rPr>
          <w:rFonts w:ascii="Inter" w:hAnsi="Inter"/>
          <w:sz w:val="20"/>
          <w:szCs w:val="20"/>
        </w:rPr>
      </w:pPr>
      <w:r w:rsidRPr="004A707B">
        <w:rPr>
          <w:rFonts w:ascii="Inter" w:hAnsi="Inter"/>
          <w:sz w:val="20"/>
          <w:szCs w:val="20"/>
        </w:rPr>
        <w:t>We’ve also introduced calculated fields directly in forms, giving you real-time results and enabling smarter, more dynamic workflows without waiting for a save.</w:t>
      </w:r>
      <w:r w:rsidR="00CC74FB" w:rsidRPr="004A707B">
        <w:rPr>
          <w:rFonts w:ascii="Inter" w:hAnsi="Inter"/>
          <w:sz w:val="20"/>
          <w:szCs w:val="20"/>
        </w:rPr>
        <w:t xml:space="preserve"> </w:t>
      </w:r>
      <w:r w:rsidR="00B56FD5" w:rsidRPr="004A707B">
        <w:rPr>
          <w:rFonts w:ascii="Inter" w:hAnsi="Inter"/>
          <w:sz w:val="20"/>
          <w:szCs w:val="20"/>
        </w:rPr>
        <w:t>Field can be calculated in real-time once the necessary inputs have been provided, ensuring users receive instant feedback. The most frequently requested use of this feature is calculating a risk score when impact and likelihood values are provided</w:t>
      </w:r>
      <w:r w:rsidR="001928CB" w:rsidRPr="004A707B">
        <w:rPr>
          <w:rFonts w:ascii="Inter" w:hAnsi="Inter"/>
          <w:sz w:val="20"/>
          <w:szCs w:val="20"/>
        </w:rPr>
        <w:t xml:space="preserve">, but it applies to many others too. Previously, such calculations required a user to save and continue or exit the form entirely to see the output. Not </w:t>
      </w:r>
      <w:proofErr w:type="spellStart"/>
      <w:r w:rsidR="001928CB" w:rsidRPr="004A707B">
        <w:rPr>
          <w:rFonts w:ascii="Inter" w:hAnsi="Inter"/>
          <w:sz w:val="20"/>
          <w:szCs w:val="20"/>
        </w:rPr>
        <w:t>any more</w:t>
      </w:r>
      <w:proofErr w:type="spellEnd"/>
      <w:r w:rsidR="001928CB" w:rsidRPr="004A707B">
        <w:rPr>
          <w:rFonts w:ascii="Inter" w:hAnsi="Inter"/>
          <w:sz w:val="20"/>
          <w:szCs w:val="20"/>
        </w:rPr>
        <w:t>!</w:t>
      </w:r>
    </w:p>
    <w:p w14:paraId="74592F35" w14:textId="4B9FA66A" w:rsidR="00E55228" w:rsidRPr="004A707B" w:rsidRDefault="00A659B1" w:rsidP="00E55228">
      <w:pPr>
        <w:pStyle w:val="NormalWeb"/>
        <w:divId w:val="1098790331"/>
        <w:rPr>
          <w:rFonts w:ascii="Inter" w:hAnsi="Inter"/>
          <w:sz w:val="20"/>
          <w:szCs w:val="20"/>
        </w:rPr>
      </w:pPr>
      <w:r w:rsidRPr="004A707B">
        <w:rPr>
          <w:rFonts w:ascii="Inter" w:hAnsi="Inter"/>
          <w:sz w:val="20"/>
          <w:szCs w:val="20"/>
        </w:rPr>
        <w:t>Personalization is a key focus for CoreStream GRC and we have made progress in 3.1.</w:t>
      </w:r>
      <w:r w:rsidR="00E55228" w:rsidRPr="004A707B">
        <w:rPr>
          <w:rFonts w:ascii="Inter" w:hAnsi="Inter"/>
          <w:sz w:val="20"/>
          <w:szCs w:val="20"/>
        </w:rPr>
        <w:t xml:space="preserve"> Filters applied to grids and dashboards can now be remembered for your next visit, bookmarks let you jump straight to your most-used pages, and shared filters across dashboards save you even more time. These updates help you work in a way that </w:t>
      </w:r>
      <w:r w:rsidR="00DE79BA" w:rsidRPr="004A707B">
        <w:rPr>
          <w:rFonts w:ascii="Inter" w:hAnsi="Inter"/>
          <w:sz w:val="20"/>
          <w:szCs w:val="20"/>
        </w:rPr>
        <w:t>suits you best</w:t>
      </w:r>
      <w:r w:rsidR="00011FC9" w:rsidRPr="004A707B">
        <w:rPr>
          <w:rFonts w:ascii="Inter" w:hAnsi="Inter"/>
          <w:sz w:val="20"/>
          <w:szCs w:val="20"/>
        </w:rPr>
        <w:t xml:space="preserve"> and serves to reduce the clicks required to achieve the desired result</w:t>
      </w:r>
      <w:r w:rsidR="00DE79BA" w:rsidRPr="004A707B">
        <w:rPr>
          <w:rFonts w:ascii="Inter" w:hAnsi="Inter"/>
          <w:sz w:val="20"/>
          <w:szCs w:val="20"/>
        </w:rPr>
        <w:t>.</w:t>
      </w:r>
    </w:p>
    <w:p w14:paraId="5481EBDC" w14:textId="05B517B9" w:rsidR="003F3721" w:rsidRPr="004A707B" w:rsidRDefault="003F3721" w:rsidP="00E55228">
      <w:pPr>
        <w:pStyle w:val="NormalWeb"/>
        <w:divId w:val="1098790331"/>
        <w:rPr>
          <w:rFonts w:ascii="Inter" w:hAnsi="Inter"/>
          <w:sz w:val="20"/>
          <w:szCs w:val="20"/>
        </w:rPr>
      </w:pPr>
      <w:r w:rsidRPr="004A707B">
        <w:rPr>
          <w:rFonts w:ascii="Inter" w:hAnsi="Inter"/>
          <w:sz w:val="20"/>
          <w:szCs w:val="20"/>
        </w:rPr>
        <w:t>Rounding out the release are improvements to accessibility and keyboard navigation, new export capabilities such as flattened Excel outputs from tree</w:t>
      </w:r>
      <w:r w:rsidR="00C24665" w:rsidRPr="004A707B">
        <w:rPr>
          <w:rFonts w:ascii="Inter" w:hAnsi="Inter"/>
          <w:sz w:val="20"/>
          <w:szCs w:val="20"/>
        </w:rPr>
        <w:t xml:space="preserve"> re</w:t>
      </w:r>
      <w:r w:rsidRPr="004A707B">
        <w:rPr>
          <w:rFonts w:ascii="Inter" w:hAnsi="Inter"/>
          <w:sz w:val="20"/>
          <w:szCs w:val="20"/>
        </w:rPr>
        <w:t xml:space="preserve">views and a wizard-based API export generator, plus a host of smaller enhancements that make </w:t>
      </w:r>
      <w:proofErr w:type="spellStart"/>
      <w:r w:rsidRPr="004A707B">
        <w:rPr>
          <w:rFonts w:ascii="Inter" w:hAnsi="Inter"/>
          <w:sz w:val="20"/>
          <w:szCs w:val="20"/>
        </w:rPr>
        <w:t>everyday</w:t>
      </w:r>
      <w:proofErr w:type="spellEnd"/>
      <w:r w:rsidRPr="004A707B">
        <w:rPr>
          <w:rFonts w:ascii="Inter" w:hAnsi="Inter"/>
          <w:sz w:val="20"/>
          <w:szCs w:val="20"/>
        </w:rPr>
        <w:t xml:space="preserve"> work in CoreStream faster, smoother, and more intuitive.</w:t>
      </w:r>
    </w:p>
    <w:p w14:paraId="337ABAEF" w14:textId="5A722181" w:rsidR="0005140B" w:rsidRPr="004A707B" w:rsidRDefault="0005140B" w:rsidP="00E55228">
      <w:pPr>
        <w:pStyle w:val="NormalWeb"/>
        <w:divId w:val="1098790331"/>
        <w:rPr>
          <w:rFonts w:ascii="Inter" w:hAnsi="Inter"/>
          <w:sz w:val="20"/>
          <w:szCs w:val="20"/>
        </w:rPr>
      </w:pPr>
      <w:r w:rsidRPr="004A707B">
        <w:rPr>
          <w:rFonts w:ascii="Inter" w:hAnsi="Inter"/>
          <w:sz w:val="20"/>
          <w:szCs w:val="20"/>
        </w:rPr>
        <w:t>Please keep the ideas coming. It is input from our community that means we can priorit</w:t>
      </w:r>
      <w:r w:rsidR="00EA34C3" w:rsidRPr="004A707B">
        <w:rPr>
          <w:rFonts w:ascii="Inter" w:hAnsi="Inter"/>
          <w:sz w:val="20"/>
          <w:szCs w:val="20"/>
        </w:rPr>
        <w:t>ize the right things.</w:t>
      </w:r>
    </w:p>
    <w:p w14:paraId="38543F38" w14:textId="708C6169" w:rsidR="008718A1" w:rsidRPr="004A707B" w:rsidRDefault="008718A1" w:rsidP="00E55228">
      <w:pPr>
        <w:pStyle w:val="NormalWeb"/>
        <w:divId w:val="1098790331"/>
        <w:rPr>
          <w:rFonts w:ascii="Inter" w:hAnsi="Inter"/>
          <w:sz w:val="20"/>
          <w:szCs w:val="20"/>
        </w:rPr>
      </w:pPr>
      <w:r w:rsidRPr="004A707B">
        <w:rPr>
          <w:rFonts w:ascii="Inter" w:hAnsi="Inter"/>
          <w:sz w:val="20"/>
          <w:szCs w:val="20"/>
        </w:rPr>
        <w:t xml:space="preserve">Rich </w:t>
      </w:r>
      <w:r w:rsidR="00EA6F4C" w:rsidRPr="004A707B">
        <w:rPr>
          <w:rFonts w:ascii="Inter" w:hAnsi="Inter"/>
          <w:sz w:val="20"/>
          <w:szCs w:val="20"/>
        </w:rPr>
        <w:t>&amp; Cam</w:t>
      </w:r>
    </w:p>
    <w:p w14:paraId="130A2ADA" w14:textId="77777777" w:rsidR="00D0345C" w:rsidRPr="004A707B" w:rsidRDefault="00D0345C">
      <w:pPr>
        <w:pStyle w:val="BodyText"/>
      </w:pPr>
    </w:p>
    <w:p w14:paraId="081AA911" w14:textId="77777777" w:rsidR="00D0345C" w:rsidRPr="004A707B" w:rsidRDefault="00D0345C">
      <w:pPr>
        <w:pStyle w:val="BodyText"/>
        <w:rPr>
          <w:rFonts w:ascii="Inter SemiBold"/>
          <w:b/>
          <w:sz w:val="28"/>
        </w:rPr>
      </w:pPr>
    </w:p>
    <w:p w14:paraId="01D4A9AD" w14:textId="77777777" w:rsidR="00FE6819" w:rsidRPr="004A707B" w:rsidRDefault="00FE6819">
      <w:pPr>
        <w:rPr>
          <w:rFonts w:ascii="Inter SemiBold" w:eastAsia="Inter SemiBold" w:hAnsi="Inter SemiBold" w:cs="Inter SemiBold"/>
          <w:b/>
          <w:color w:val="317D6C"/>
          <w:spacing w:val="-5"/>
          <w:sz w:val="48"/>
          <w:szCs w:val="48"/>
        </w:rPr>
      </w:pPr>
      <w:bookmarkStart w:id="4" w:name="_Toc195797172"/>
      <w:r w:rsidRPr="004A707B">
        <w:rPr>
          <w:b/>
          <w:color w:val="317D6C"/>
          <w:spacing w:val="-5"/>
        </w:rPr>
        <w:br w:type="page"/>
      </w:r>
    </w:p>
    <w:p w14:paraId="567E03AD" w14:textId="77777777" w:rsidR="00CC7670" w:rsidRPr="004A707B" w:rsidRDefault="00CC7670" w:rsidP="00CC7670">
      <w:pPr>
        <w:pStyle w:val="Heading1"/>
        <w:tabs>
          <w:tab w:val="left" w:pos="1470"/>
        </w:tabs>
        <w:ind w:firstLine="0"/>
        <w:rPr>
          <w:b/>
        </w:rPr>
      </w:pPr>
      <w:bookmarkStart w:id="5" w:name="_Toc207704727"/>
      <w:r w:rsidRPr="004A707B">
        <w:rPr>
          <w:b/>
          <w:color w:val="317D6C"/>
          <w:spacing w:val="-5"/>
        </w:rPr>
        <w:lastRenderedPageBreak/>
        <w:t>3.0</w:t>
      </w:r>
      <w:r w:rsidRPr="004A707B">
        <w:rPr>
          <w:b/>
          <w:color w:val="317D6C"/>
        </w:rPr>
        <w:tab/>
        <w:t>Release Notes</w:t>
      </w:r>
      <w:bookmarkEnd w:id="4"/>
      <w:bookmarkEnd w:id="5"/>
      <w:r w:rsidRPr="004A707B">
        <w:rPr>
          <w:b/>
          <w:color w:val="317D6C"/>
          <w:spacing w:val="-26"/>
        </w:rPr>
        <w:t xml:space="preserve"> </w:t>
      </w:r>
    </w:p>
    <w:p w14:paraId="3B5FD5AC" w14:textId="77777777" w:rsidR="00D0345C" w:rsidRPr="004A707B" w:rsidRDefault="00D0345C">
      <w:pPr>
        <w:pStyle w:val="BodyText"/>
        <w:rPr>
          <w:rFonts w:ascii="Inter SemiBold"/>
          <w:b/>
          <w:sz w:val="28"/>
        </w:rPr>
      </w:pPr>
    </w:p>
    <w:p w14:paraId="6694FF73" w14:textId="77777777" w:rsidR="00D0345C" w:rsidRPr="004A707B" w:rsidRDefault="004C6FF4" w:rsidP="004C6FF4">
      <w:pPr>
        <w:pStyle w:val="Heading2"/>
      </w:pPr>
      <w:bookmarkStart w:id="6" w:name="_Toc195797173"/>
      <w:bookmarkStart w:id="7" w:name="_Toc207704728"/>
      <w:r w:rsidRPr="004A707B">
        <w:t>3.1</w:t>
      </w:r>
      <w:r w:rsidRPr="004A707B">
        <w:tab/>
        <w:t>Strategic Features</w:t>
      </w:r>
      <w:bookmarkEnd w:id="6"/>
      <w:bookmarkEnd w:id="7"/>
    </w:p>
    <w:p w14:paraId="6DE76C41" w14:textId="6B000361" w:rsidR="00206F5E" w:rsidRPr="004A707B" w:rsidRDefault="008718A1">
      <w:r w:rsidRPr="004A707B">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916F31" w:rsidRPr="004A707B" w14:paraId="0A0F6E25" w14:textId="77777777" w:rsidTr="00EC45D0">
        <w:tc>
          <w:tcPr>
            <w:tcW w:w="10560" w:type="dxa"/>
          </w:tcPr>
          <w:p w14:paraId="6230ED60" w14:textId="4E228E45" w:rsidR="00916F31" w:rsidRPr="004A707B" w:rsidRDefault="00C05897" w:rsidP="00916F31">
            <w:pPr>
              <w:rPr>
                <w:lang w:val="en-US"/>
              </w:rPr>
            </w:pPr>
            <w:sdt>
              <w:sdtPr>
                <w:rPr>
                  <w:rFonts w:eastAsiaTheme="minorEastAsia"/>
                  <w:lang w:val="en-US"/>
                </w:rPr>
                <w:alias w:val="Title3"/>
                <w:tag w:val="Title3"/>
                <w:id w:val="380672139"/>
                <w:placeholder>
                  <w:docPart w:val="14A74684607E4FF494794229DEDA9AA7"/>
                </w:placeholder>
              </w:sdtPr>
              <w:sdtEndPr/>
              <w:sdtContent>
                <w:r w:rsidR="00916F31" w:rsidRPr="004A707B">
                  <w:rPr>
                    <w:b/>
                    <w:bCs/>
                    <w:lang w:val="en-US"/>
                  </w:rPr>
                  <w:t>Calculated Fields in Forms</w:t>
                </w:r>
              </w:sdtContent>
            </w:sdt>
          </w:p>
        </w:tc>
      </w:tr>
      <w:tr w:rsidR="00916F31" w:rsidRPr="004A707B" w14:paraId="025ACCEB" w14:textId="77777777" w:rsidTr="00EC45D0">
        <w:tc>
          <w:tcPr>
            <w:tcW w:w="10560" w:type="dxa"/>
          </w:tcPr>
          <w:sdt>
            <w:sdtPr>
              <w:rPr>
                <w:rFonts w:eastAsiaTheme="minorEastAsia"/>
                <w:i/>
                <w:iCs/>
                <w:lang w:val="en-US"/>
              </w:rPr>
              <w:alias w:val="AutomaticallyAddOrConfigNeeded3"/>
              <w:tag w:val="AutomaticallyAddOrConfigNeeded3"/>
              <w:id w:val="1598987689"/>
              <w:placeholder>
                <w:docPart w:val="8168388D961A497ABAB535D43C295680"/>
              </w:placeholder>
            </w:sdtPr>
            <w:sdtEndPr/>
            <w:sdtContent>
              <w:p w14:paraId="0D0134FF" w14:textId="40CDE85F" w:rsidR="00916F31" w:rsidRPr="004A707B" w:rsidRDefault="00916F31" w:rsidP="00497EBC">
                <w:pPr>
                  <w:pStyle w:val="BodyText"/>
                  <w:spacing w:after="240" w:line="278" w:lineRule="auto"/>
                  <w:ind w:right="2836"/>
                  <w:rPr>
                    <w:i/>
                    <w:iCs/>
                    <w:lang w:val="en-US"/>
                  </w:rPr>
                </w:pPr>
                <w:r w:rsidRPr="004A707B">
                  <w:rPr>
                    <w:i/>
                    <w:iCs/>
                    <w:lang w:val="en-US"/>
                  </w:rPr>
                  <w:t>Configuration Required</w:t>
                </w:r>
              </w:p>
            </w:sdtContent>
          </w:sdt>
        </w:tc>
      </w:tr>
      <w:tr w:rsidR="00916F31" w:rsidRPr="004A707B" w14:paraId="678CDFC8" w14:textId="77777777" w:rsidTr="00EC45D0">
        <w:tc>
          <w:tcPr>
            <w:tcW w:w="10560" w:type="dxa"/>
          </w:tcPr>
          <w:p w14:paraId="70740246" w14:textId="35CDFC4B" w:rsidR="008718A1" w:rsidRPr="004A707B" w:rsidRDefault="008718A1">
            <w:pPr>
              <w:pStyle w:val="NormalWeb"/>
              <w:divId w:val="1718552205"/>
              <w:rPr>
                <w:rFonts w:ascii="Inter" w:hAnsi="Inter"/>
                <w:sz w:val="20"/>
                <w:szCs w:val="20"/>
                <w:lang w:val="en-US"/>
              </w:rPr>
            </w:pPr>
            <w:r w:rsidRPr="004A707B">
              <w:rPr>
                <w:rFonts w:ascii="Inter" w:hAnsi="Inter"/>
                <w:sz w:val="20"/>
                <w:szCs w:val="20"/>
                <w:lang w:val="en-US"/>
              </w:rPr>
              <w:t>CoreStream has long supported a wide range of calculation logic - from simple formulas like impact × likelihood for risk scores to highly complex queries (</w:t>
            </w:r>
            <w:r w:rsidR="00141F31" w:rsidRPr="004A707B">
              <w:rPr>
                <w:rFonts w:ascii="Inter" w:hAnsi="Inter"/>
                <w:sz w:val="20"/>
                <w:szCs w:val="20"/>
                <w:lang w:val="en-US"/>
              </w:rPr>
              <w:t>for example</w:t>
            </w:r>
            <w:r w:rsidRPr="004A707B">
              <w:rPr>
                <w:rFonts w:ascii="Inter" w:hAnsi="Inter"/>
                <w:sz w:val="20"/>
                <w:szCs w:val="20"/>
                <w:lang w:val="en-US"/>
              </w:rPr>
              <w:t>, summing weighted scores and comparing them against a business unit’s set risk appetite thresholds in a separate table). Historically, these calculations ran only when the form was saved. While effective, this meant you couldn’t see results in real time and limited our ability to guide you dynamically (for example, showing certain buttons or steering workflow paths based on calculated values). Now, we’ve brought the logic directly into the form. You’ll see results instantly as you complete it, enabling a smoother, more intuitive user experience. It’s a win-win!</w:t>
            </w:r>
          </w:p>
          <w:p w14:paraId="2D882C66" w14:textId="1CFCD7D9" w:rsidR="00206F5E" w:rsidRPr="004A707B" w:rsidRDefault="008718A1">
            <w:pPr>
              <w:rPr>
                <w:lang w:val="en-US"/>
              </w:rPr>
            </w:pPr>
            <w:r w:rsidRPr="004A707B">
              <w:rPr>
                <w:lang w:val="en-US"/>
              </w:rPr>
              <w:drawing>
                <wp:inline distT="0" distB="0" distL="0" distR="0" wp14:anchorId="195B2DB6" wp14:editId="385E231C">
                  <wp:extent cx="6359390" cy="1558456"/>
                  <wp:effectExtent l="0" t="0" r="3810" b="3810"/>
                  <wp:docPr id="54" name="55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6_asd"/>
                          <pic:cNvPicPr/>
                        </pic:nvPicPr>
                        <pic:blipFill>
                          <a:blip r:embed="rId12" cstate="print"/>
                          <a:stretch>
                            <a:fillRect/>
                          </a:stretch>
                        </pic:blipFill>
                        <pic:spPr>
                          <a:xfrm>
                            <a:off x="0" y="0"/>
                            <a:ext cx="6393719" cy="1566869"/>
                          </a:xfrm>
                          <a:prstGeom prst="rect">
                            <a:avLst/>
                          </a:prstGeom>
                        </pic:spPr>
                      </pic:pic>
                    </a:graphicData>
                  </a:graphic>
                </wp:inline>
              </w:drawing>
            </w:r>
          </w:p>
          <w:p w14:paraId="38E941C4" w14:textId="77777777" w:rsidR="00206F5E" w:rsidRPr="004A707B" w:rsidRDefault="00206F5E">
            <w:pPr>
              <w:rPr>
                <w:lang w:val="en-US"/>
              </w:rPr>
            </w:pPr>
          </w:p>
        </w:tc>
      </w:tr>
    </w:tbl>
    <w:p w14:paraId="0B284E52" w14:textId="21271C0C" w:rsidR="001153DC" w:rsidRPr="004A707B" w:rsidRDefault="001153DC"/>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377844" w:rsidRPr="004A707B" w14:paraId="485B1C75" w14:textId="77777777">
        <w:tc>
          <w:tcPr>
            <w:tcW w:w="10560" w:type="dxa"/>
          </w:tcPr>
          <w:p w14:paraId="6A7FEAAF" w14:textId="222F11BC" w:rsidR="00377844" w:rsidRPr="004A707B" w:rsidRDefault="00C05897">
            <w:pPr>
              <w:rPr>
                <w:lang w:val="en-US"/>
              </w:rPr>
            </w:pPr>
            <w:sdt>
              <w:sdtPr>
                <w:rPr>
                  <w:rFonts w:eastAsiaTheme="minorEastAsia"/>
                  <w:lang w:val="en-US"/>
                </w:rPr>
                <w:alias w:val="Title3"/>
                <w:tag w:val="Title3"/>
                <w:id w:val="1147706866"/>
                <w:placeholder>
                  <w:docPart w:val="3FD0419D100D467D8E9F14D19F467CF5"/>
                </w:placeholder>
              </w:sdtPr>
              <w:sdtEndPr/>
              <w:sdtContent>
                <w:r w:rsidR="00377844" w:rsidRPr="004A707B">
                  <w:rPr>
                    <w:b/>
                    <w:bCs/>
                    <w:lang w:val="en-US"/>
                  </w:rPr>
                  <w:t>Re-Organization Tool</w:t>
                </w:r>
              </w:sdtContent>
            </w:sdt>
          </w:p>
        </w:tc>
      </w:tr>
      <w:tr w:rsidR="00377844" w:rsidRPr="004A707B" w14:paraId="6E1880D2" w14:textId="77777777">
        <w:tc>
          <w:tcPr>
            <w:tcW w:w="10560" w:type="dxa"/>
          </w:tcPr>
          <w:sdt>
            <w:sdtPr>
              <w:rPr>
                <w:rFonts w:eastAsiaTheme="minorEastAsia"/>
                <w:i/>
                <w:iCs/>
                <w:lang w:val="en-US"/>
              </w:rPr>
              <w:alias w:val="AutomaticallyAddOrConfigNeeded3"/>
              <w:tag w:val="AutomaticallyAddOrConfigNeeded3"/>
              <w:id w:val="-1612585166"/>
              <w:placeholder>
                <w:docPart w:val="C8D8EFFCDDF4426091CEDE581C2CF20F"/>
              </w:placeholder>
            </w:sdtPr>
            <w:sdtEndPr/>
            <w:sdtContent>
              <w:p w14:paraId="6A5F8905" w14:textId="77777777" w:rsidR="00377844" w:rsidRPr="004A707B" w:rsidRDefault="00377844">
                <w:pPr>
                  <w:pStyle w:val="BodyText"/>
                  <w:spacing w:after="240" w:line="278" w:lineRule="auto"/>
                  <w:ind w:right="2836"/>
                  <w:rPr>
                    <w:i/>
                    <w:iCs/>
                    <w:lang w:val="en-US"/>
                  </w:rPr>
                </w:pPr>
                <w:r w:rsidRPr="004A707B">
                  <w:rPr>
                    <w:i/>
                    <w:iCs/>
                    <w:lang w:val="en-US"/>
                  </w:rPr>
                  <w:t>Configuration Required</w:t>
                </w:r>
              </w:p>
            </w:sdtContent>
          </w:sdt>
        </w:tc>
      </w:tr>
      <w:tr w:rsidR="00377844" w:rsidRPr="004A707B" w14:paraId="199D8513" w14:textId="77777777">
        <w:tc>
          <w:tcPr>
            <w:tcW w:w="10560" w:type="dxa"/>
          </w:tcPr>
          <w:p w14:paraId="3D12E9BB" w14:textId="75A53A99" w:rsidR="00377844" w:rsidRPr="004A707B" w:rsidRDefault="00377844">
            <w:pPr>
              <w:pStyle w:val="NormalWeb"/>
              <w:rPr>
                <w:rFonts w:ascii="Inter" w:hAnsi="Inter"/>
                <w:sz w:val="20"/>
                <w:szCs w:val="20"/>
                <w:lang w:val="en-US"/>
              </w:rPr>
            </w:pPr>
            <w:r w:rsidRPr="004A707B">
              <w:rPr>
                <w:rFonts w:ascii="Inter" w:hAnsi="Inter"/>
                <w:sz w:val="20"/>
                <w:szCs w:val="20"/>
                <w:lang w:val="en-US"/>
              </w:rPr>
              <w:t xml:space="preserve">Organizational restructures and hierarchy changes - whether involving departments, portfolios/program/projects, or risk registers - can be complex and error-prone. Moving one department often means shifting all its sub-levels and re-linking associated content such as risks, controls, processes, and actions. We’ve automated this process to save time and reduce errors. Now, you can select any node in the hierarchy, move it anywhere else (even to a different level), and CoreStream </w:t>
            </w:r>
            <w:r w:rsidR="004A707B" w:rsidRPr="004A707B">
              <w:rPr>
                <w:rFonts w:ascii="Inter" w:hAnsi="Inter"/>
                <w:sz w:val="20"/>
                <w:szCs w:val="20"/>
                <w:lang w:val="en-US"/>
              </w:rPr>
              <w:t xml:space="preserve">GRC </w:t>
            </w:r>
            <w:r w:rsidRPr="004A707B">
              <w:rPr>
                <w:rFonts w:ascii="Inter" w:hAnsi="Inter"/>
                <w:sz w:val="20"/>
                <w:szCs w:val="20"/>
                <w:lang w:val="en-US"/>
              </w:rPr>
              <w:t>will handle all the underlying logic in the background – ensuring that the hierarchy node and levels linked to it are repositioned, and all related content is updated in line with the updated hierarchy.</w:t>
            </w:r>
          </w:p>
        </w:tc>
      </w:tr>
    </w:tbl>
    <w:p w14:paraId="00C021DB" w14:textId="77777777" w:rsidR="00377844" w:rsidRPr="004A707B" w:rsidRDefault="00377844"/>
    <w:p w14:paraId="492DB4B8" w14:textId="77777777" w:rsidR="00377844" w:rsidRPr="004A707B" w:rsidRDefault="00377844"/>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1153DC" w:rsidRPr="004A707B" w14:paraId="670EEB8F" w14:textId="77777777">
        <w:tc>
          <w:tcPr>
            <w:tcW w:w="10560" w:type="dxa"/>
          </w:tcPr>
          <w:p w14:paraId="280BC846" w14:textId="7A13A2E7" w:rsidR="001153DC" w:rsidRPr="004A707B" w:rsidRDefault="00C05897">
            <w:pPr>
              <w:rPr>
                <w:lang w:val="en-US"/>
              </w:rPr>
            </w:pPr>
            <w:sdt>
              <w:sdtPr>
                <w:rPr>
                  <w:rFonts w:eastAsiaTheme="minorEastAsia"/>
                  <w:lang w:val="en-US"/>
                </w:rPr>
                <w:alias w:val="Title3"/>
                <w:tag w:val="Title3"/>
                <w:id w:val="-263378011"/>
                <w:placeholder>
                  <w:docPart w:val="C1170826C18648EAA71E238C39188ABE"/>
                </w:placeholder>
              </w:sdtPr>
              <w:sdtEndPr/>
              <w:sdtContent>
                <w:r w:rsidR="00022FF6" w:rsidRPr="004A707B">
                  <w:rPr>
                    <w:b/>
                    <w:bCs/>
                    <w:lang w:val="en-US"/>
                  </w:rPr>
                  <w:t>Checkbox Values on Separate Lines</w:t>
                </w:r>
              </w:sdtContent>
            </w:sdt>
          </w:p>
        </w:tc>
      </w:tr>
      <w:tr w:rsidR="001153DC" w:rsidRPr="004A707B" w14:paraId="563521CE" w14:textId="77777777">
        <w:tc>
          <w:tcPr>
            <w:tcW w:w="10560" w:type="dxa"/>
          </w:tcPr>
          <w:sdt>
            <w:sdtPr>
              <w:rPr>
                <w:rFonts w:eastAsiaTheme="minorEastAsia"/>
                <w:i/>
                <w:iCs/>
                <w:lang w:val="en-US"/>
              </w:rPr>
              <w:alias w:val="AutomaticallyAddOrConfigNeeded3"/>
              <w:tag w:val="AutomaticallyAddOrConfigNeeded3"/>
              <w:id w:val="-1636642233"/>
              <w:placeholder>
                <w:docPart w:val="A6F5C6ADB06B4D078E62C8C1481B2BFA"/>
              </w:placeholder>
            </w:sdtPr>
            <w:sdtEndPr/>
            <w:sdtContent>
              <w:p w14:paraId="426FCDC0" w14:textId="77777777" w:rsidR="001153DC" w:rsidRPr="004A707B" w:rsidRDefault="001153DC">
                <w:pPr>
                  <w:pStyle w:val="BodyText"/>
                  <w:spacing w:after="240" w:line="278" w:lineRule="auto"/>
                  <w:ind w:right="2836"/>
                  <w:rPr>
                    <w:i/>
                    <w:iCs/>
                    <w:lang w:val="en-US"/>
                  </w:rPr>
                </w:pPr>
                <w:r w:rsidRPr="004A707B">
                  <w:rPr>
                    <w:i/>
                    <w:iCs/>
                    <w:lang w:val="en-US"/>
                  </w:rPr>
                  <w:t>Configuration Required</w:t>
                </w:r>
              </w:p>
            </w:sdtContent>
          </w:sdt>
        </w:tc>
      </w:tr>
      <w:tr w:rsidR="001153DC" w:rsidRPr="004A707B" w14:paraId="0156D0AE" w14:textId="77777777">
        <w:tc>
          <w:tcPr>
            <w:tcW w:w="10560" w:type="dxa"/>
          </w:tcPr>
          <w:p w14:paraId="16E5F242" w14:textId="15970D40" w:rsidR="001153DC" w:rsidRPr="004A707B" w:rsidRDefault="003B242C" w:rsidP="00022FF6">
            <w:pPr>
              <w:pStyle w:val="NormalWeb"/>
              <w:rPr>
                <w:rFonts w:ascii="Inter" w:hAnsi="Inter"/>
                <w:sz w:val="20"/>
                <w:szCs w:val="20"/>
                <w:lang w:val="en-US"/>
              </w:rPr>
            </w:pPr>
            <w:r w:rsidRPr="004A707B">
              <w:rPr>
                <w:lang w:val="en-US"/>
              </w:rPr>
              <w:lastRenderedPageBreak/>
              <w:drawing>
                <wp:anchor distT="0" distB="0" distL="114300" distR="114300" simplePos="0" relativeHeight="251667968" behindDoc="0" locked="0" layoutInCell="1" allowOverlap="1" wp14:anchorId="76AF3B53" wp14:editId="00B9C35D">
                  <wp:simplePos x="0" y="0"/>
                  <wp:positionH relativeFrom="column">
                    <wp:posOffset>3486484</wp:posOffset>
                  </wp:positionH>
                  <wp:positionV relativeFrom="paragraph">
                    <wp:posOffset>0</wp:posOffset>
                  </wp:positionV>
                  <wp:extent cx="2994460" cy="1502796"/>
                  <wp:effectExtent l="0" t="0" r="0" b="2540"/>
                  <wp:wrapSquare wrapText="bothSides"/>
                  <wp:docPr id="119158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4460" cy="1502796"/>
                          </a:xfrm>
                          <a:prstGeom prst="rect">
                            <a:avLst/>
                          </a:prstGeom>
                          <a:noFill/>
                          <a:ln>
                            <a:noFill/>
                          </a:ln>
                        </pic:spPr>
                      </pic:pic>
                    </a:graphicData>
                  </a:graphic>
                </wp:anchor>
              </w:drawing>
            </w:r>
            <w:r w:rsidR="00022FF6" w:rsidRPr="004A707B">
              <w:rPr>
                <w:rFonts w:ascii="Inter" w:hAnsi="Inter"/>
                <w:sz w:val="20"/>
                <w:szCs w:val="20"/>
                <w:lang w:val="en-US"/>
              </w:rPr>
              <w:t>Previously, checkbox values were displayed side by side, which works well when there are only a few short options. However, for longer lists or lengthier labels, it’s often clearer to display them on separate lines. We’ve made this possible with a simple configuration switch, giving you more control over how checkbox options appear.</w:t>
            </w:r>
          </w:p>
          <w:p w14:paraId="14399D5E" w14:textId="77777777" w:rsidR="00221A14" w:rsidRPr="004A707B" w:rsidRDefault="00221A14" w:rsidP="00022FF6">
            <w:pPr>
              <w:pStyle w:val="NormalWeb"/>
              <w:rPr>
                <w:rFonts w:ascii="Inter" w:hAnsi="Inter"/>
                <w:sz w:val="20"/>
                <w:szCs w:val="20"/>
                <w:lang w:val="en-US"/>
              </w:rPr>
            </w:pPr>
          </w:p>
        </w:tc>
      </w:tr>
    </w:tbl>
    <w:p w14:paraId="2271E4DC" w14:textId="245157EA" w:rsidR="00206F5E" w:rsidRPr="004A707B" w:rsidRDefault="008718A1">
      <w:r w:rsidRPr="004A707B">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916F31" w:rsidRPr="004A707B" w14:paraId="7EF7BC2C" w14:textId="77777777" w:rsidTr="00EC45D0">
        <w:tc>
          <w:tcPr>
            <w:tcW w:w="10560" w:type="dxa"/>
          </w:tcPr>
          <w:p w14:paraId="0665804D" w14:textId="77777777" w:rsidR="00916F31" w:rsidRPr="004A707B" w:rsidRDefault="00C05897" w:rsidP="00916F31">
            <w:pPr>
              <w:rPr>
                <w:lang w:val="en-US"/>
              </w:rPr>
            </w:pPr>
            <w:sdt>
              <w:sdtPr>
                <w:rPr>
                  <w:rFonts w:eastAsiaTheme="minorEastAsia"/>
                  <w:lang w:val="en-US"/>
                </w:rPr>
                <w:alias w:val="Title3"/>
                <w:tag w:val="Title3"/>
                <w:id w:val="1769657061"/>
                <w:placeholder>
                  <w:docPart w:val="14A74684607E4FF494794229DEDA9AA7"/>
                </w:placeholder>
              </w:sdtPr>
              <w:sdtEndPr/>
              <w:sdtContent>
                <w:r w:rsidR="00916F31" w:rsidRPr="004A707B">
                  <w:rPr>
                    <w:b/>
                    <w:bCs/>
                    <w:lang w:val="en-US"/>
                  </w:rPr>
                  <w:t>Pop-Up Before Deletion</w:t>
                </w:r>
              </w:sdtContent>
            </w:sdt>
          </w:p>
        </w:tc>
      </w:tr>
      <w:tr w:rsidR="00916F31" w:rsidRPr="004A707B" w14:paraId="32562B1A" w14:textId="77777777" w:rsidTr="00EC45D0">
        <w:tc>
          <w:tcPr>
            <w:tcW w:w="10560" w:type="dxa"/>
          </w:tcPr>
          <w:sdt>
            <w:sdtPr>
              <w:rPr>
                <w:rFonts w:eastAsiaTheme="minorEastAsia"/>
                <w:i/>
                <w:iCs/>
                <w:lang w:val="en-US"/>
              </w:rPr>
              <w:alias w:val="AutomaticallyAddOrConfigNeeded3"/>
              <w:tag w:val="AutomaticallyAddOrConfigNeeded3"/>
              <w:id w:val="162290486"/>
              <w:placeholder>
                <w:docPart w:val="8168388D961A497ABAB535D43C295680"/>
              </w:placeholder>
            </w:sdtPr>
            <w:sdtEndPr/>
            <w:sdtContent>
              <w:p w14:paraId="00FAD8A7" w14:textId="77777777" w:rsidR="00916F31" w:rsidRPr="004A707B" w:rsidRDefault="00916F31" w:rsidP="00497EBC">
                <w:pPr>
                  <w:pStyle w:val="BodyText"/>
                  <w:spacing w:after="240" w:line="278" w:lineRule="auto"/>
                  <w:ind w:right="2836"/>
                  <w:rPr>
                    <w:i/>
                    <w:iCs/>
                    <w:lang w:val="en-US"/>
                  </w:rPr>
                </w:pPr>
                <w:r w:rsidRPr="004A707B">
                  <w:rPr>
                    <w:i/>
                    <w:iCs/>
                    <w:lang w:val="en-US"/>
                  </w:rPr>
                  <w:t>Configuration Required</w:t>
                </w:r>
              </w:p>
            </w:sdtContent>
          </w:sdt>
        </w:tc>
      </w:tr>
      <w:tr w:rsidR="00916F31" w:rsidRPr="004A707B" w14:paraId="62D7132D" w14:textId="77777777" w:rsidTr="00EC45D0">
        <w:tc>
          <w:tcPr>
            <w:tcW w:w="10560" w:type="dxa"/>
          </w:tcPr>
          <w:p w14:paraId="2EC05346" w14:textId="77777777" w:rsidR="008718A1" w:rsidRPr="004A707B" w:rsidRDefault="008718A1">
            <w:pPr>
              <w:pStyle w:val="NormalWeb"/>
              <w:divId w:val="1158884377"/>
              <w:rPr>
                <w:rFonts w:ascii="Inter" w:hAnsi="Inter"/>
                <w:sz w:val="20"/>
                <w:szCs w:val="20"/>
                <w:lang w:val="en-US"/>
              </w:rPr>
            </w:pPr>
            <w:r w:rsidRPr="004A707B">
              <w:rPr>
                <w:rFonts w:ascii="Inter" w:hAnsi="Inter"/>
                <w:sz w:val="20"/>
                <w:szCs w:val="20"/>
                <w:lang w:val="en-US"/>
              </w:rPr>
              <w:t>To help prevent accidental data loss, we’ve introduced a confirmation pop-up when (soft) deleting repeaters within a form. This extra step gives users the opportunity to review and confirm their action, reducing the risk of unintended deletions and providing greater peace of mind. We’ve also made this feature configurable at the platform level, so we'll leave it disabled for clients who prefer fewer clicks.</w:t>
            </w:r>
          </w:p>
          <w:p w14:paraId="234766B5" w14:textId="77777777" w:rsidR="00206F5E" w:rsidRPr="004A707B" w:rsidRDefault="008718A1" w:rsidP="00BA3F5F">
            <w:pPr>
              <w:jc w:val="center"/>
              <w:rPr>
                <w:lang w:val="en-US"/>
              </w:rPr>
            </w:pPr>
            <w:r w:rsidRPr="004A707B">
              <w:rPr>
                <w:lang w:val="en-US"/>
              </w:rPr>
              <w:drawing>
                <wp:inline distT="0" distB="0" distL="0" distR="0" wp14:anchorId="34BEB3C3" wp14:editId="544FD50E">
                  <wp:extent cx="4508390" cy="1508621"/>
                  <wp:effectExtent l="0" t="0" r="6985" b="0"/>
                  <wp:docPr id="56" name="57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8_asd"/>
                          <pic:cNvPicPr/>
                        </pic:nvPicPr>
                        <pic:blipFill>
                          <a:blip r:embed="rId14" cstate="print"/>
                          <a:stretch>
                            <a:fillRect/>
                          </a:stretch>
                        </pic:blipFill>
                        <pic:spPr>
                          <a:xfrm>
                            <a:off x="0" y="0"/>
                            <a:ext cx="4522246" cy="1513258"/>
                          </a:xfrm>
                          <a:prstGeom prst="rect">
                            <a:avLst/>
                          </a:prstGeom>
                        </pic:spPr>
                      </pic:pic>
                    </a:graphicData>
                  </a:graphic>
                </wp:inline>
              </w:drawing>
            </w:r>
          </w:p>
          <w:p w14:paraId="053BE76A" w14:textId="77777777" w:rsidR="00206F5E" w:rsidRPr="004A707B" w:rsidRDefault="00206F5E">
            <w:pPr>
              <w:rPr>
                <w:lang w:val="en-US"/>
              </w:rPr>
            </w:pPr>
          </w:p>
          <w:p w14:paraId="66298B6F" w14:textId="77777777" w:rsidR="00206F5E" w:rsidRPr="004A707B" w:rsidRDefault="00206F5E">
            <w:pPr>
              <w:rPr>
                <w:lang w:val="en-US"/>
              </w:rPr>
            </w:pPr>
          </w:p>
        </w:tc>
      </w:tr>
    </w:tbl>
    <w:p w14:paraId="70079271" w14:textId="77777777" w:rsidR="00206F5E" w:rsidRPr="004A707B" w:rsidRDefault="008718A1">
      <w:r w:rsidRPr="004A707B">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916F31" w:rsidRPr="004A707B" w14:paraId="5E1E2789" w14:textId="77777777" w:rsidTr="00EC45D0">
        <w:tc>
          <w:tcPr>
            <w:tcW w:w="10560" w:type="dxa"/>
          </w:tcPr>
          <w:p w14:paraId="6D89E4DF" w14:textId="77777777" w:rsidR="00916F31" w:rsidRPr="004A707B" w:rsidRDefault="00C05897" w:rsidP="00916F31">
            <w:pPr>
              <w:rPr>
                <w:lang w:val="en-US"/>
              </w:rPr>
            </w:pPr>
            <w:sdt>
              <w:sdtPr>
                <w:rPr>
                  <w:rFonts w:eastAsiaTheme="minorEastAsia"/>
                  <w:lang w:val="en-US"/>
                </w:rPr>
                <w:alias w:val="Title3"/>
                <w:tag w:val="Title3"/>
                <w:id w:val="-2006043890"/>
                <w:placeholder>
                  <w:docPart w:val="14A74684607E4FF494794229DEDA9AA7"/>
                </w:placeholder>
              </w:sdtPr>
              <w:sdtEndPr/>
              <w:sdtContent>
                <w:r w:rsidR="00916F31" w:rsidRPr="004A707B">
                  <w:rPr>
                    <w:b/>
                    <w:bCs/>
                    <w:lang w:val="en-US"/>
                  </w:rPr>
                  <w:t>Retaining Personalized Grid Filters</w:t>
                </w:r>
              </w:sdtContent>
            </w:sdt>
          </w:p>
        </w:tc>
      </w:tr>
      <w:tr w:rsidR="00916F31" w:rsidRPr="004A707B" w14:paraId="2E60F47B" w14:textId="77777777" w:rsidTr="00EC45D0">
        <w:tc>
          <w:tcPr>
            <w:tcW w:w="10560" w:type="dxa"/>
          </w:tcPr>
          <w:sdt>
            <w:sdtPr>
              <w:rPr>
                <w:rFonts w:eastAsiaTheme="minorEastAsia"/>
                <w:i/>
                <w:iCs/>
                <w:lang w:val="en-US"/>
              </w:rPr>
              <w:alias w:val="AutomaticallyAddOrConfigNeeded3"/>
              <w:tag w:val="AutomaticallyAddOrConfigNeeded3"/>
              <w:id w:val="-186067696"/>
              <w:placeholder>
                <w:docPart w:val="8168388D961A497ABAB535D43C295680"/>
              </w:placeholder>
            </w:sdtPr>
            <w:sdtEndPr/>
            <w:sdtContent>
              <w:p w14:paraId="45DF9B98" w14:textId="40162A06" w:rsidR="00916F31" w:rsidRPr="004A707B" w:rsidRDefault="00916F31" w:rsidP="00497EBC">
                <w:pPr>
                  <w:pStyle w:val="BodyText"/>
                  <w:spacing w:after="240" w:line="278" w:lineRule="auto"/>
                  <w:ind w:right="2836"/>
                  <w:rPr>
                    <w:i/>
                    <w:iCs/>
                    <w:lang w:val="en-US"/>
                  </w:rPr>
                </w:pPr>
                <w:r w:rsidRPr="004A707B">
                  <w:rPr>
                    <w:i/>
                    <w:iCs/>
                    <w:lang w:val="en-US"/>
                  </w:rPr>
                  <w:t>Configuration Required</w:t>
                </w:r>
              </w:p>
            </w:sdtContent>
          </w:sdt>
        </w:tc>
      </w:tr>
      <w:tr w:rsidR="00916F31" w:rsidRPr="004A707B" w14:paraId="2628A260" w14:textId="77777777" w:rsidTr="00EC45D0">
        <w:tc>
          <w:tcPr>
            <w:tcW w:w="10560" w:type="dxa"/>
          </w:tcPr>
          <w:p w14:paraId="4C911FDB" w14:textId="3A97A1C5" w:rsidR="00206F5E" w:rsidRPr="004A707B" w:rsidRDefault="007C5C98" w:rsidP="00BF6068">
            <w:pPr>
              <w:pStyle w:val="NormalWeb"/>
              <w:divId w:val="795026000"/>
              <w:rPr>
                <w:rFonts w:ascii="Inter" w:hAnsi="Inter"/>
                <w:sz w:val="20"/>
                <w:szCs w:val="20"/>
                <w:lang w:val="en-US"/>
              </w:rPr>
            </w:pPr>
            <w:r w:rsidRPr="004A707B">
              <w:rPr>
                <w:lang w:val="en-US"/>
              </w:rPr>
              <w:drawing>
                <wp:anchor distT="0" distB="0" distL="114300" distR="114300" simplePos="0" relativeHeight="251658752" behindDoc="0" locked="0" layoutInCell="1" allowOverlap="1" wp14:anchorId="75A7404A" wp14:editId="2F819C2C">
                  <wp:simplePos x="0" y="0"/>
                  <wp:positionH relativeFrom="column">
                    <wp:posOffset>-635</wp:posOffset>
                  </wp:positionH>
                  <wp:positionV relativeFrom="paragraph">
                    <wp:posOffset>29735</wp:posOffset>
                  </wp:positionV>
                  <wp:extent cx="2487930" cy="667385"/>
                  <wp:effectExtent l="0" t="0" r="7620" b="0"/>
                  <wp:wrapSquare wrapText="bothSides"/>
                  <wp:docPr id="58" name="59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0_asd"/>
                          <pic:cNvPicPr/>
                        </pic:nvPicPr>
                        <pic:blipFill rotWithShape="1">
                          <a:blip r:embed="rId15" cstate="print">
                            <a:extLst>
                              <a:ext uri="{28A0092B-C50C-407E-A947-70E740481C1C}">
                                <a14:useLocalDpi xmlns:a14="http://schemas.microsoft.com/office/drawing/2010/main" val="0"/>
                              </a:ext>
                            </a:extLst>
                          </a:blip>
                          <a:srcRect b="51773"/>
                          <a:stretch>
                            <a:fillRect/>
                          </a:stretch>
                        </pic:blipFill>
                        <pic:spPr bwMode="auto">
                          <a:xfrm>
                            <a:off x="0" y="0"/>
                            <a:ext cx="2487930" cy="6673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718A1" w:rsidRPr="004A707B">
              <w:rPr>
                <w:rFonts w:ascii="Inter" w:hAnsi="Inter"/>
                <w:sz w:val="20"/>
                <w:szCs w:val="20"/>
                <w:lang w:val="en-US"/>
              </w:rPr>
              <w:t>Off by default but configurable site-wide, this feature allows grid filters to be remembered from your last visit. Just like column order and sizing preferences are already saved for your personal view, applied data column filters can now be retained - making it faster and easier to pick up where you left off, without needing to reapply filters each time.</w:t>
            </w:r>
          </w:p>
          <w:p w14:paraId="767FF6B6" w14:textId="77777777" w:rsidR="00206F5E" w:rsidRPr="004A707B" w:rsidRDefault="00206F5E">
            <w:pPr>
              <w:rPr>
                <w:lang w:val="en-US"/>
              </w:rPr>
            </w:pPr>
          </w:p>
        </w:tc>
      </w:tr>
    </w:tbl>
    <w:p w14:paraId="7FE9F2E5" w14:textId="7A36F459" w:rsidR="00206F5E" w:rsidRPr="004A707B" w:rsidRDefault="008718A1">
      <w:r w:rsidRPr="004A707B">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916F31" w:rsidRPr="004A707B" w14:paraId="3574C5D2" w14:textId="77777777" w:rsidTr="00EC45D0">
        <w:tc>
          <w:tcPr>
            <w:tcW w:w="10560" w:type="dxa"/>
          </w:tcPr>
          <w:p w14:paraId="4D1839F8" w14:textId="77777777" w:rsidR="00916F31" w:rsidRPr="004A707B" w:rsidRDefault="00C05897" w:rsidP="00916F31">
            <w:pPr>
              <w:rPr>
                <w:lang w:val="en-US"/>
              </w:rPr>
            </w:pPr>
            <w:sdt>
              <w:sdtPr>
                <w:rPr>
                  <w:rFonts w:eastAsiaTheme="minorEastAsia"/>
                  <w:lang w:val="en-US"/>
                </w:rPr>
                <w:alias w:val="Title3"/>
                <w:tag w:val="Title3"/>
                <w:id w:val="-1995642555"/>
                <w:placeholder>
                  <w:docPart w:val="14A74684607E4FF494794229DEDA9AA7"/>
                </w:placeholder>
              </w:sdtPr>
              <w:sdtEndPr/>
              <w:sdtContent>
                <w:r w:rsidR="00916F31" w:rsidRPr="004A707B">
                  <w:rPr>
                    <w:b/>
                    <w:bCs/>
                    <w:lang w:val="en-US"/>
                  </w:rPr>
                  <w:t xml:space="preserve">Excel Export from </w:t>
                </w:r>
                <w:proofErr w:type="spellStart"/>
                <w:r w:rsidR="00916F31" w:rsidRPr="004A707B">
                  <w:rPr>
                    <w:b/>
                    <w:bCs/>
                    <w:lang w:val="en-US"/>
                  </w:rPr>
                  <w:t>Treeviews</w:t>
                </w:r>
                <w:proofErr w:type="spellEnd"/>
              </w:sdtContent>
            </w:sdt>
          </w:p>
        </w:tc>
      </w:tr>
      <w:tr w:rsidR="00916F31" w:rsidRPr="004A707B" w14:paraId="37A258B9" w14:textId="77777777" w:rsidTr="00EC45D0">
        <w:tc>
          <w:tcPr>
            <w:tcW w:w="10560" w:type="dxa"/>
          </w:tcPr>
          <w:sdt>
            <w:sdtPr>
              <w:rPr>
                <w:rFonts w:eastAsiaTheme="minorEastAsia"/>
                <w:i/>
                <w:iCs/>
                <w:lang w:val="en-US"/>
              </w:rPr>
              <w:alias w:val="AutomaticallyAddOrConfigNeeded3"/>
              <w:tag w:val="AutomaticallyAddOrConfigNeeded3"/>
              <w:id w:val="1758942206"/>
              <w:placeholder>
                <w:docPart w:val="8168388D961A497ABAB535D43C295680"/>
              </w:placeholder>
            </w:sdtPr>
            <w:sdtEndPr/>
            <w:sdtContent>
              <w:p w14:paraId="5BD5E440" w14:textId="77777777" w:rsidR="00916F31" w:rsidRPr="004A707B" w:rsidRDefault="00916F31" w:rsidP="00497EBC">
                <w:pPr>
                  <w:pStyle w:val="BodyText"/>
                  <w:spacing w:after="240" w:line="278" w:lineRule="auto"/>
                  <w:ind w:right="2836"/>
                  <w:rPr>
                    <w:i/>
                    <w:iCs/>
                    <w:lang w:val="en-US"/>
                  </w:rPr>
                </w:pPr>
                <w:r w:rsidRPr="004A707B">
                  <w:rPr>
                    <w:i/>
                    <w:iCs/>
                    <w:lang w:val="en-US"/>
                  </w:rPr>
                  <w:t>Configuration Required</w:t>
                </w:r>
              </w:p>
            </w:sdtContent>
          </w:sdt>
        </w:tc>
      </w:tr>
      <w:tr w:rsidR="00916F31" w:rsidRPr="004A707B" w14:paraId="6E9D48C8" w14:textId="77777777" w:rsidTr="00EC45D0">
        <w:tc>
          <w:tcPr>
            <w:tcW w:w="10560" w:type="dxa"/>
          </w:tcPr>
          <w:p w14:paraId="6A327324" w14:textId="1BB3F9C9" w:rsidR="008718A1" w:rsidRPr="004A707B" w:rsidRDefault="00BF6068">
            <w:pPr>
              <w:pStyle w:val="NormalWeb"/>
              <w:divId w:val="1209368369"/>
              <w:rPr>
                <w:rFonts w:ascii="Inter" w:hAnsi="Inter"/>
                <w:sz w:val="20"/>
                <w:szCs w:val="20"/>
                <w:lang w:val="en-US"/>
              </w:rPr>
            </w:pPr>
            <w:r w:rsidRPr="004A707B">
              <w:rPr>
                <w:lang w:val="en-US"/>
              </w:rPr>
              <w:lastRenderedPageBreak/>
              <w:drawing>
                <wp:anchor distT="0" distB="0" distL="114300" distR="114300" simplePos="0" relativeHeight="251659776" behindDoc="0" locked="0" layoutInCell="1" allowOverlap="1" wp14:anchorId="202D9FC7" wp14:editId="3948714A">
                  <wp:simplePos x="0" y="0"/>
                  <wp:positionH relativeFrom="column">
                    <wp:posOffset>2782570</wp:posOffset>
                  </wp:positionH>
                  <wp:positionV relativeFrom="paragraph">
                    <wp:posOffset>469</wp:posOffset>
                  </wp:positionV>
                  <wp:extent cx="3854450" cy="2114550"/>
                  <wp:effectExtent l="0" t="0" r="0" b="0"/>
                  <wp:wrapSquare wrapText="bothSides"/>
                  <wp:docPr id="60" name="61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2_as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4450" cy="2114550"/>
                          </a:xfrm>
                          <a:prstGeom prst="rect">
                            <a:avLst/>
                          </a:prstGeom>
                        </pic:spPr>
                      </pic:pic>
                    </a:graphicData>
                  </a:graphic>
                  <wp14:sizeRelH relativeFrom="margin">
                    <wp14:pctWidth>0</wp14:pctWidth>
                  </wp14:sizeRelH>
                  <wp14:sizeRelV relativeFrom="margin">
                    <wp14:pctHeight>0</wp14:pctHeight>
                  </wp14:sizeRelV>
                </wp:anchor>
              </w:drawing>
            </w:r>
            <w:r w:rsidR="008718A1" w:rsidRPr="004A707B">
              <w:rPr>
                <w:rFonts w:ascii="Inter" w:hAnsi="Inter"/>
                <w:sz w:val="20"/>
                <w:szCs w:val="20"/>
                <w:lang w:val="en-US"/>
              </w:rPr>
              <w:t xml:space="preserve">You can now easily export hierarchical data from </w:t>
            </w:r>
            <w:proofErr w:type="spellStart"/>
            <w:r w:rsidR="008718A1" w:rsidRPr="004A707B">
              <w:rPr>
                <w:rFonts w:ascii="Inter" w:hAnsi="Inter"/>
                <w:sz w:val="20"/>
                <w:szCs w:val="20"/>
                <w:lang w:val="en-US"/>
              </w:rPr>
              <w:t>treeviews</w:t>
            </w:r>
            <w:proofErr w:type="spellEnd"/>
            <w:r w:rsidR="008718A1" w:rsidRPr="004A707B">
              <w:rPr>
                <w:rFonts w:ascii="Inter" w:hAnsi="Inter"/>
                <w:sz w:val="20"/>
                <w:szCs w:val="20"/>
                <w:lang w:val="en-US"/>
              </w:rPr>
              <w:t xml:space="preserve"> using the familiar End User Export Wizard interface. The system automatically converts this hierarchical data into a flat structure, including a column that shows the associated hierarchy node, making analysis and sharing straightforward and efficient.</w:t>
            </w:r>
          </w:p>
          <w:p w14:paraId="2C78264A" w14:textId="28E60754" w:rsidR="00206F5E" w:rsidRPr="004A707B" w:rsidRDefault="00206F5E">
            <w:pPr>
              <w:rPr>
                <w:lang w:val="en-US"/>
              </w:rPr>
            </w:pPr>
          </w:p>
          <w:p w14:paraId="1861A22D" w14:textId="77777777" w:rsidR="00206F5E" w:rsidRPr="004A707B" w:rsidRDefault="00206F5E">
            <w:pPr>
              <w:rPr>
                <w:lang w:val="en-US"/>
              </w:rPr>
            </w:pPr>
          </w:p>
          <w:p w14:paraId="74976226" w14:textId="77777777" w:rsidR="00206F5E" w:rsidRPr="004A707B" w:rsidRDefault="00206F5E">
            <w:pPr>
              <w:rPr>
                <w:lang w:val="en-US"/>
              </w:rPr>
            </w:pPr>
          </w:p>
        </w:tc>
      </w:tr>
    </w:tbl>
    <w:p w14:paraId="22FE1FF6" w14:textId="77777777" w:rsidR="00206F5E" w:rsidRPr="004A707B" w:rsidRDefault="008718A1">
      <w:r w:rsidRPr="004A707B">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916F31" w:rsidRPr="004A707B" w14:paraId="1278AECB" w14:textId="77777777" w:rsidTr="00EC45D0">
        <w:tc>
          <w:tcPr>
            <w:tcW w:w="10560" w:type="dxa"/>
          </w:tcPr>
          <w:p w14:paraId="0A1CEB39" w14:textId="77777777" w:rsidR="00916F31" w:rsidRPr="004A707B" w:rsidRDefault="00C05897" w:rsidP="00916F31">
            <w:pPr>
              <w:rPr>
                <w:lang w:val="en-US"/>
              </w:rPr>
            </w:pPr>
            <w:sdt>
              <w:sdtPr>
                <w:rPr>
                  <w:rFonts w:eastAsiaTheme="minorEastAsia"/>
                  <w:lang w:val="en-US"/>
                </w:rPr>
                <w:alias w:val="Title3"/>
                <w:tag w:val="Title3"/>
                <w:id w:val="-938224158"/>
                <w:placeholder>
                  <w:docPart w:val="14A74684607E4FF494794229DEDA9AA7"/>
                </w:placeholder>
              </w:sdtPr>
              <w:sdtEndPr/>
              <w:sdtContent>
                <w:r w:rsidR="00916F31" w:rsidRPr="004A707B">
                  <w:rPr>
                    <w:b/>
                    <w:bCs/>
                    <w:lang w:val="en-US"/>
                  </w:rPr>
                  <w:t>Persisting Filters Applied to Dashboards</w:t>
                </w:r>
              </w:sdtContent>
            </w:sdt>
          </w:p>
        </w:tc>
      </w:tr>
      <w:tr w:rsidR="00916F31" w:rsidRPr="004A707B" w14:paraId="4E47DE15" w14:textId="77777777" w:rsidTr="00EC45D0">
        <w:tc>
          <w:tcPr>
            <w:tcW w:w="10560" w:type="dxa"/>
          </w:tcPr>
          <w:sdt>
            <w:sdtPr>
              <w:rPr>
                <w:rFonts w:eastAsiaTheme="minorEastAsia"/>
                <w:i/>
                <w:iCs/>
                <w:lang w:val="en-US"/>
              </w:rPr>
              <w:alias w:val="AutomaticallyAddOrConfigNeeded3"/>
              <w:tag w:val="AutomaticallyAddOrConfigNeeded3"/>
              <w:id w:val="-1295670101"/>
              <w:placeholder>
                <w:docPart w:val="8168388D961A497ABAB535D43C295680"/>
              </w:placeholder>
            </w:sdtPr>
            <w:sdtEndPr/>
            <w:sdtContent>
              <w:p w14:paraId="3AD6675B" w14:textId="77777777" w:rsidR="00916F31" w:rsidRPr="004A707B" w:rsidRDefault="00916F31" w:rsidP="00497EBC">
                <w:pPr>
                  <w:pStyle w:val="BodyText"/>
                  <w:spacing w:after="240" w:line="278" w:lineRule="auto"/>
                  <w:ind w:right="2836"/>
                  <w:rPr>
                    <w:i/>
                    <w:iCs/>
                    <w:lang w:val="en-US"/>
                  </w:rPr>
                </w:pPr>
                <w:r w:rsidRPr="004A707B">
                  <w:rPr>
                    <w:i/>
                    <w:iCs/>
                    <w:lang w:val="en-US"/>
                  </w:rPr>
                  <w:t>Configuration Required</w:t>
                </w:r>
              </w:p>
            </w:sdtContent>
          </w:sdt>
        </w:tc>
      </w:tr>
      <w:tr w:rsidR="00916F31" w:rsidRPr="004A707B" w14:paraId="77103EC8" w14:textId="77777777" w:rsidTr="00EC45D0">
        <w:tc>
          <w:tcPr>
            <w:tcW w:w="10560" w:type="dxa"/>
          </w:tcPr>
          <w:p w14:paraId="72D0F6D8" w14:textId="77777777" w:rsidR="008718A1" w:rsidRPr="004A707B" w:rsidRDefault="008718A1">
            <w:pPr>
              <w:pStyle w:val="NormalWeb"/>
              <w:divId w:val="1084448081"/>
              <w:rPr>
                <w:rFonts w:ascii="Inter" w:hAnsi="Inter"/>
                <w:sz w:val="20"/>
                <w:szCs w:val="20"/>
                <w:lang w:val="en-US"/>
              </w:rPr>
            </w:pPr>
            <w:r w:rsidRPr="004A707B">
              <w:rPr>
                <w:rFonts w:ascii="Inter" w:hAnsi="Inter"/>
                <w:sz w:val="20"/>
                <w:szCs w:val="20"/>
                <w:lang w:val="en-US"/>
              </w:rPr>
              <w:t>We’ve added the ability to enable filter persistence across a site’s dashboards. This means that once you apply filters to a dashboard, they will be remembered the next time you visit it. Additionally, when navigating between dashboards that share the same filters, those filters will be automatically applied, creating a more seamless and consistent user experience. This enables users to save time by not having to reapply filters repeatedly, helps maintain context when reviewing related data, and improves overall efficiency when working across multiple dashboards within CoreStream.</w:t>
            </w:r>
          </w:p>
          <w:p w14:paraId="361FA52B" w14:textId="34659480" w:rsidR="00BA3F5F" w:rsidRPr="004A707B" w:rsidRDefault="00BA3F5F" w:rsidP="00BA3F5F">
            <w:pPr>
              <w:pStyle w:val="NormalWeb"/>
              <w:jc w:val="center"/>
              <w:divId w:val="1084448081"/>
              <w:rPr>
                <w:rFonts w:ascii="Inter" w:hAnsi="Inter"/>
                <w:sz w:val="20"/>
                <w:szCs w:val="20"/>
                <w:lang w:val="en-US"/>
              </w:rPr>
            </w:pPr>
            <w:r w:rsidRPr="004A707B">
              <w:rPr>
                <w:rFonts w:ascii="Inter" w:hAnsi="Inter"/>
                <w:sz w:val="20"/>
                <w:szCs w:val="20"/>
                <w:lang w:val="en-US"/>
              </w:rPr>
              <w:drawing>
                <wp:inline distT="0" distB="0" distL="0" distR="0" wp14:anchorId="37FEB26A" wp14:editId="410F6406">
                  <wp:extent cx="4324572" cy="1219263"/>
                  <wp:effectExtent l="0" t="0" r="0" b="0"/>
                  <wp:docPr id="54628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81247" name=""/>
                          <pic:cNvPicPr/>
                        </pic:nvPicPr>
                        <pic:blipFill>
                          <a:blip r:embed="rId17"/>
                          <a:stretch>
                            <a:fillRect/>
                          </a:stretch>
                        </pic:blipFill>
                        <pic:spPr>
                          <a:xfrm>
                            <a:off x="0" y="0"/>
                            <a:ext cx="4324572" cy="1219263"/>
                          </a:xfrm>
                          <a:prstGeom prst="rect">
                            <a:avLst/>
                          </a:prstGeom>
                        </pic:spPr>
                      </pic:pic>
                    </a:graphicData>
                  </a:graphic>
                </wp:inline>
              </w:drawing>
            </w:r>
          </w:p>
        </w:tc>
      </w:tr>
    </w:tbl>
    <w:p w14:paraId="45456888" w14:textId="77777777" w:rsidR="00206F5E" w:rsidRPr="004A707B" w:rsidRDefault="008718A1">
      <w:r w:rsidRPr="004A707B">
        <w:br/>
      </w:r>
    </w:p>
    <w:p w14:paraId="4439DC92" w14:textId="77777777" w:rsidR="00B76B47" w:rsidRPr="004A707B" w:rsidRDefault="00B76B47" w:rsidP="00B76B47"/>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B76B47" w:rsidRPr="004A707B" w14:paraId="0B5BC4A3" w14:textId="77777777">
        <w:tc>
          <w:tcPr>
            <w:tcW w:w="10560" w:type="dxa"/>
          </w:tcPr>
          <w:p w14:paraId="7ACFA78D" w14:textId="77777777" w:rsidR="00B76B47" w:rsidRPr="004A707B" w:rsidRDefault="00C05897">
            <w:pPr>
              <w:rPr>
                <w:lang w:val="en-US"/>
              </w:rPr>
            </w:pPr>
            <w:sdt>
              <w:sdtPr>
                <w:rPr>
                  <w:rFonts w:eastAsiaTheme="minorEastAsia"/>
                  <w:lang w:val="en-US"/>
                </w:rPr>
                <w:alias w:val="Title5"/>
                <w:tag w:val="Title5"/>
                <w:id w:val="-1672478569"/>
                <w:placeholder>
                  <w:docPart w:val="63B46287C694514B908567AB13EB340A"/>
                </w:placeholder>
              </w:sdtPr>
              <w:sdtEndPr/>
              <w:sdtContent>
                <w:r w:rsidR="00B76B47" w:rsidRPr="004A707B">
                  <w:rPr>
                    <w:b/>
                    <w:bCs/>
                    <w:lang w:val="en-US"/>
                  </w:rPr>
                  <w:t>New Bookmarking Feature</w:t>
                </w:r>
              </w:sdtContent>
            </w:sdt>
          </w:p>
        </w:tc>
      </w:tr>
      <w:tr w:rsidR="00B76B47" w:rsidRPr="004A707B" w14:paraId="608F62B2" w14:textId="77777777">
        <w:tc>
          <w:tcPr>
            <w:tcW w:w="10560" w:type="dxa"/>
          </w:tcPr>
          <w:sdt>
            <w:sdtPr>
              <w:rPr>
                <w:rFonts w:eastAsiaTheme="minorEastAsia"/>
                <w:i/>
                <w:iCs/>
                <w:lang w:val="en-US"/>
              </w:rPr>
              <w:alias w:val="AutomaticallyAddOrConfigNeeded5"/>
              <w:tag w:val="AutomaticallyAddOrConfigNeeded5"/>
              <w:id w:val="-640417730"/>
              <w:placeholder>
                <w:docPart w:val="DC9AB0340458604D9E9CDFB5DF33AD6A"/>
              </w:placeholder>
            </w:sdtPr>
            <w:sdtEndPr/>
            <w:sdtContent>
              <w:p w14:paraId="5A9350CB" w14:textId="77777777" w:rsidR="00B76B47" w:rsidRPr="004A707B" w:rsidRDefault="00B76B47">
                <w:pPr>
                  <w:pStyle w:val="BodyText"/>
                  <w:spacing w:after="240" w:line="278" w:lineRule="auto"/>
                  <w:ind w:right="2836"/>
                  <w:rPr>
                    <w:i/>
                    <w:iCs/>
                    <w:lang w:val="en-US"/>
                  </w:rPr>
                </w:pPr>
                <w:r w:rsidRPr="004A707B">
                  <w:rPr>
                    <w:i/>
                    <w:iCs/>
                    <w:lang w:val="en-US"/>
                  </w:rPr>
                  <w:t>Automatically Added</w:t>
                </w:r>
              </w:p>
            </w:sdtContent>
          </w:sdt>
        </w:tc>
      </w:tr>
      <w:tr w:rsidR="00B76B47" w:rsidRPr="004A707B" w14:paraId="2B0D3E62" w14:textId="77777777">
        <w:tc>
          <w:tcPr>
            <w:tcW w:w="10560" w:type="dxa"/>
          </w:tcPr>
          <w:p w14:paraId="77CA3687" w14:textId="02C817DE" w:rsidR="00B76B47" w:rsidRPr="004A707B" w:rsidRDefault="00B76B47">
            <w:pPr>
              <w:pStyle w:val="NormalWeb"/>
              <w:rPr>
                <w:rFonts w:ascii="Inter" w:hAnsi="Inter"/>
                <w:sz w:val="20"/>
                <w:szCs w:val="20"/>
                <w:lang w:val="en-US"/>
              </w:rPr>
            </w:pPr>
            <w:r w:rsidRPr="004A707B">
              <w:rPr>
                <w:lang w:val="en-US"/>
              </w:rPr>
              <w:lastRenderedPageBreak/>
              <w:drawing>
                <wp:anchor distT="0" distB="0" distL="114300" distR="114300" simplePos="0" relativeHeight="251665920" behindDoc="0" locked="0" layoutInCell="1" allowOverlap="1" wp14:anchorId="361EF61E" wp14:editId="5CD49F6F">
                  <wp:simplePos x="0" y="0"/>
                  <wp:positionH relativeFrom="column">
                    <wp:posOffset>4594860</wp:posOffset>
                  </wp:positionH>
                  <wp:positionV relativeFrom="paragraph">
                    <wp:posOffset>0</wp:posOffset>
                  </wp:positionV>
                  <wp:extent cx="2033905" cy="2917825"/>
                  <wp:effectExtent l="0" t="0" r="4445" b="0"/>
                  <wp:wrapSquare wrapText="bothSides"/>
                  <wp:docPr id="928330229" name="67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8_asd"/>
                          <pic:cNvPicPr/>
                        </pic:nvPicPr>
                        <pic:blipFill rotWithShape="1">
                          <a:blip r:embed="rId18" cstate="print">
                            <a:extLst>
                              <a:ext uri="{28A0092B-C50C-407E-A947-70E740481C1C}">
                                <a14:useLocalDpi xmlns:a14="http://schemas.microsoft.com/office/drawing/2010/main" val="0"/>
                              </a:ext>
                            </a:extLst>
                          </a:blip>
                          <a:srcRect b="3097"/>
                          <a:stretch>
                            <a:fillRect/>
                          </a:stretch>
                        </pic:blipFill>
                        <pic:spPr bwMode="auto">
                          <a:xfrm>
                            <a:off x="0" y="0"/>
                            <a:ext cx="2033905" cy="291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707B">
              <w:rPr>
                <w:lang w:val="en-US"/>
              </w:rPr>
              <w:drawing>
                <wp:anchor distT="0" distB="0" distL="114300" distR="114300" simplePos="0" relativeHeight="251666944" behindDoc="0" locked="0" layoutInCell="1" allowOverlap="1" wp14:anchorId="63F54A8D" wp14:editId="5439EC45">
                  <wp:simplePos x="0" y="0"/>
                  <wp:positionH relativeFrom="column">
                    <wp:posOffset>-110</wp:posOffset>
                  </wp:positionH>
                  <wp:positionV relativeFrom="paragraph">
                    <wp:posOffset>1000346</wp:posOffset>
                  </wp:positionV>
                  <wp:extent cx="4055165" cy="1851925"/>
                  <wp:effectExtent l="0" t="0" r="2540" b="0"/>
                  <wp:wrapSquare wrapText="bothSides"/>
                  <wp:docPr id="1978720135" name="69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70_as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5165" cy="1851925"/>
                          </a:xfrm>
                          <a:prstGeom prst="rect">
                            <a:avLst/>
                          </a:prstGeom>
                        </pic:spPr>
                      </pic:pic>
                    </a:graphicData>
                  </a:graphic>
                </wp:anchor>
              </w:drawing>
            </w:r>
            <w:r w:rsidRPr="004A707B">
              <w:rPr>
                <w:rFonts w:ascii="Inter" w:hAnsi="Inter"/>
                <w:sz w:val="20"/>
                <w:szCs w:val="20"/>
                <w:lang w:val="en-US"/>
              </w:rPr>
              <w:t>On larger sites with multiple entities, navigating through complex site structures to find the pages you need can take time. To make this faster and easier, we’ve introduced bookmarking. You can now save any frequently used screen as a bookmark for quick access later, all from a single convenient list. Whether you’re jumping between dashboards, grids, or specific forms, bookmarking helps you work more efficiently and keep your most important pages just a click away.</w:t>
            </w:r>
          </w:p>
          <w:p w14:paraId="239AE084" w14:textId="77777777" w:rsidR="00B76B47" w:rsidRPr="004A707B" w:rsidRDefault="00B76B47">
            <w:pPr>
              <w:rPr>
                <w:lang w:val="en-US"/>
              </w:rPr>
            </w:pPr>
          </w:p>
          <w:p w14:paraId="07A3EB05" w14:textId="77777777" w:rsidR="00B76B47" w:rsidRPr="004A707B" w:rsidRDefault="00B76B47">
            <w:pPr>
              <w:rPr>
                <w:lang w:val="en-US"/>
              </w:rPr>
            </w:pPr>
          </w:p>
          <w:p w14:paraId="367BC1BC" w14:textId="77777777" w:rsidR="00B76B47" w:rsidRPr="004A707B" w:rsidRDefault="00B76B47">
            <w:pPr>
              <w:rPr>
                <w:lang w:val="en-US"/>
              </w:rPr>
            </w:pPr>
          </w:p>
          <w:p w14:paraId="44C41580" w14:textId="77777777" w:rsidR="00B76B47" w:rsidRPr="004A707B" w:rsidRDefault="00B76B47">
            <w:pPr>
              <w:rPr>
                <w:lang w:val="en-US"/>
              </w:rPr>
            </w:pPr>
          </w:p>
          <w:p w14:paraId="31799EED" w14:textId="77777777" w:rsidR="00B76B47" w:rsidRPr="004A707B" w:rsidRDefault="00B76B47">
            <w:pPr>
              <w:rPr>
                <w:lang w:val="en-US"/>
              </w:rPr>
            </w:pPr>
          </w:p>
          <w:p w14:paraId="21D2B241" w14:textId="77777777" w:rsidR="00B76B47" w:rsidRPr="004A707B" w:rsidRDefault="00B76B47">
            <w:pPr>
              <w:rPr>
                <w:lang w:val="en-US"/>
              </w:rPr>
            </w:pPr>
          </w:p>
        </w:tc>
      </w:tr>
    </w:tbl>
    <w:p w14:paraId="4ED6DF81" w14:textId="77777777" w:rsidR="00B76B47" w:rsidRPr="004A707B" w:rsidRDefault="00B76B47"/>
    <w:p w14:paraId="12C7F636" w14:textId="77777777" w:rsidR="00916F31" w:rsidRPr="004A707B" w:rsidRDefault="00916F31" w:rsidP="002F543A">
      <w:pPr>
        <w:pStyle w:val="BodyText"/>
        <w:spacing w:before="278" w:line="278" w:lineRule="auto"/>
        <w:ind w:right="2836"/>
      </w:pPr>
    </w:p>
    <w:p w14:paraId="55C2EC10" w14:textId="77777777" w:rsidR="00B76B47" w:rsidRPr="004A707B" w:rsidRDefault="00B76B47" w:rsidP="002F543A">
      <w:pPr>
        <w:pStyle w:val="BodyText"/>
        <w:spacing w:before="278" w:line="278" w:lineRule="auto"/>
        <w:ind w:right="2836"/>
      </w:pPr>
    </w:p>
    <w:p w14:paraId="09087C89" w14:textId="77777777" w:rsidR="00B76B47" w:rsidRPr="004A707B" w:rsidRDefault="00B76B47" w:rsidP="002F543A">
      <w:pPr>
        <w:pStyle w:val="BodyText"/>
        <w:spacing w:before="278" w:line="278" w:lineRule="auto"/>
        <w:ind w:right="2836"/>
      </w:pPr>
    </w:p>
    <w:p w14:paraId="1C3D3010" w14:textId="77777777" w:rsidR="00916F31" w:rsidRPr="004A707B" w:rsidRDefault="00916F31" w:rsidP="00916F31">
      <w:pPr>
        <w:pStyle w:val="BodyText"/>
        <w:rPr>
          <w:rFonts w:ascii="Inter SemiBold"/>
          <w:b/>
          <w:sz w:val="28"/>
        </w:rPr>
      </w:pPr>
    </w:p>
    <w:p w14:paraId="7269A35C" w14:textId="77777777" w:rsidR="00916F31" w:rsidRPr="004A707B" w:rsidRDefault="00916F31" w:rsidP="00916F31">
      <w:pPr>
        <w:pStyle w:val="Heading2"/>
      </w:pPr>
      <w:bookmarkStart w:id="8" w:name="_Toc195797174"/>
      <w:bookmarkStart w:id="9" w:name="_Toc207704729"/>
      <w:r w:rsidRPr="004A707B">
        <w:t>3.2</w:t>
      </w:r>
      <w:r w:rsidRPr="004A707B">
        <w:tab/>
        <w:t>Core Features</w:t>
      </w:r>
      <w:bookmarkEnd w:id="8"/>
      <w:bookmarkEnd w:id="9"/>
      <w:r w:rsidRPr="004A707B">
        <w:t xml:space="preserve"> </w:t>
      </w:r>
    </w:p>
    <w:p w14:paraId="2B831B81" w14:textId="77777777" w:rsidR="0075624F" w:rsidRPr="004A707B" w:rsidRDefault="0075624F" w:rsidP="0075624F">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75624F" w:rsidRPr="004A707B" w14:paraId="56D670B3" w14:textId="77777777">
        <w:tc>
          <w:tcPr>
            <w:tcW w:w="10560" w:type="dxa"/>
          </w:tcPr>
          <w:p w14:paraId="5FC2FFA6" w14:textId="79D47772" w:rsidR="0075624F" w:rsidRPr="004A707B" w:rsidRDefault="00C05897">
            <w:pPr>
              <w:rPr>
                <w:lang w:val="en-US"/>
              </w:rPr>
            </w:pPr>
            <w:sdt>
              <w:sdtPr>
                <w:rPr>
                  <w:rFonts w:eastAsiaTheme="minorEastAsia"/>
                  <w:lang w:val="en-US"/>
                </w:rPr>
                <w:alias w:val="Title5"/>
                <w:tag w:val="Title5"/>
                <w:id w:val="707686350"/>
                <w:placeholder>
                  <w:docPart w:val="D112549632D046D8AFD29B39FD89017F"/>
                </w:placeholder>
              </w:sdtPr>
              <w:sdtEndPr/>
              <w:sdtContent>
                <w:r w:rsidR="00E9224A" w:rsidRPr="004A707B">
                  <w:rPr>
                    <w:b/>
                    <w:bCs/>
                    <w:lang w:val="en-US"/>
                  </w:rPr>
                  <w:t>View Versions in Sub Forms</w:t>
                </w:r>
              </w:sdtContent>
            </w:sdt>
          </w:p>
        </w:tc>
      </w:tr>
      <w:tr w:rsidR="0075624F" w:rsidRPr="004A707B" w14:paraId="6C4CF563" w14:textId="77777777">
        <w:tc>
          <w:tcPr>
            <w:tcW w:w="10560" w:type="dxa"/>
          </w:tcPr>
          <w:sdt>
            <w:sdtPr>
              <w:rPr>
                <w:rFonts w:eastAsiaTheme="minorEastAsia"/>
                <w:i/>
                <w:iCs/>
                <w:lang w:val="en-US"/>
              </w:rPr>
              <w:alias w:val="AutomaticallyAddOrConfigNeeded5"/>
              <w:tag w:val="AutomaticallyAddOrConfigNeeded5"/>
              <w:id w:val="-1720357176"/>
              <w:placeholder>
                <w:docPart w:val="7D85FD4130154B6E937968A5D6B2E748"/>
              </w:placeholder>
            </w:sdtPr>
            <w:sdtEndPr/>
            <w:sdtContent>
              <w:p w14:paraId="7BAE645B" w14:textId="55A8C989" w:rsidR="0075624F" w:rsidRPr="004A707B" w:rsidRDefault="00E9224A">
                <w:pPr>
                  <w:pStyle w:val="BodyText"/>
                  <w:spacing w:after="240" w:line="278" w:lineRule="auto"/>
                  <w:ind w:right="2836"/>
                  <w:rPr>
                    <w:i/>
                    <w:iCs/>
                    <w:lang w:val="en-US"/>
                  </w:rPr>
                </w:pPr>
                <w:r w:rsidRPr="004A707B">
                  <w:rPr>
                    <w:i/>
                    <w:iCs/>
                    <w:lang w:val="en-US"/>
                  </w:rPr>
                  <w:t>Automatically Added</w:t>
                </w:r>
              </w:p>
            </w:sdtContent>
          </w:sdt>
        </w:tc>
      </w:tr>
      <w:tr w:rsidR="0075624F" w:rsidRPr="004A707B" w14:paraId="374D8850" w14:textId="77777777">
        <w:tc>
          <w:tcPr>
            <w:tcW w:w="10560" w:type="dxa"/>
          </w:tcPr>
          <w:p w14:paraId="5F6EBA65" w14:textId="3C854F76" w:rsidR="0075624F" w:rsidRPr="004A707B" w:rsidRDefault="00801E57">
            <w:pPr>
              <w:pStyle w:val="NormalWeb"/>
              <w:rPr>
                <w:rFonts w:ascii="Inter" w:hAnsi="Inter"/>
                <w:sz w:val="20"/>
                <w:szCs w:val="20"/>
                <w:lang w:val="en-US"/>
              </w:rPr>
            </w:pPr>
            <w:r w:rsidRPr="004A707B">
              <w:rPr>
                <w:rFonts w:ascii="Inter" w:hAnsi="Inter"/>
                <w:sz w:val="20"/>
                <w:szCs w:val="20"/>
                <w:lang w:val="en-US"/>
              </w:rPr>
              <w:t>Version history is no longer limited to top-level forms. You can now review and select from all versions of sub-forms and associated content directly within the main form. This makes it much easier to look back at historical data, compare changes, and get the full picture in one place without jumping between multiple screens.</w:t>
            </w:r>
          </w:p>
          <w:p w14:paraId="35F19008" w14:textId="77777777" w:rsidR="0075624F" w:rsidRPr="004A707B" w:rsidRDefault="0075624F">
            <w:pPr>
              <w:jc w:val="center"/>
              <w:rPr>
                <w:lang w:val="en-US"/>
              </w:rPr>
            </w:pPr>
          </w:p>
          <w:p w14:paraId="0F2F467F" w14:textId="5550D444" w:rsidR="0075624F" w:rsidRPr="004A707B" w:rsidRDefault="00801E57" w:rsidP="00E95F9C">
            <w:pPr>
              <w:jc w:val="center"/>
              <w:rPr>
                <w:lang w:val="en-US"/>
              </w:rPr>
            </w:pPr>
            <w:r w:rsidRPr="004A707B">
              <w:rPr>
                <w:lang w:val="en-US"/>
              </w:rPr>
              <w:lastRenderedPageBreak/>
              <w:drawing>
                <wp:inline distT="0" distB="0" distL="0" distR="0" wp14:anchorId="18EC0B06" wp14:editId="1048043B">
                  <wp:extent cx="4759087" cy="2457450"/>
                  <wp:effectExtent l="0" t="0" r="3810" b="0"/>
                  <wp:docPr id="74639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9070" name=""/>
                          <pic:cNvPicPr/>
                        </pic:nvPicPr>
                        <pic:blipFill>
                          <a:blip r:embed="rId20"/>
                          <a:stretch>
                            <a:fillRect/>
                          </a:stretch>
                        </pic:blipFill>
                        <pic:spPr>
                          <a:xfrm>
                            <a:off x="0" y="0"/>
                            <a:ext cx="4766417" cy="2461235"/>
                          </a:xfrm>
                          <a:prstGeom prst="rect">
                            <a:avLst/>
                          </a:prstGeom>
                        </pic:spPr>
                      </pic:pic>
                    </a:graphicData>
                  </a:graphic>
                </wp:inline>
              </w:drawing>
            </w:r>
          </w:p>
          <w:p w14:paraId="23B02378" w14:textId="77777777" w:rsidR="0075624F" w:rsidRPr="004A707B" w:rsidRDefault="0075624F">
            <w:pPr>
              <w:rPr>
                <w:lang w:val="en-US"/>
              </w:rPr>
            </w:pPr>
          </w:p>
        </w:tc>
      </w:tr>
      <w:tr w:rsidR="0075624F" w:rsidRPr="004A707B" w14:paraId="3E7F769E" w14:textId="77777777">
        <w:tc>
          <w:tcPr>
            <w:tcW w:w="10560" w:type="dxa"/>
          </w:tcPr>
          <w:p w14:paraId="4316030A" w14:textId="77777777" w:rsidR="0075624F" w:rsidRPr="004A707B" w:rsidRDefault="0075624F">
            <w:pPr>
              <w:pStyle w:val="NormalWeb"/>
              <w:rPr>
                <w:lang w:val="en-US"/>
              </w:rPr>
            </w:pPr>
          </w:p>
        </w:tc>
      </w:tr>
    </w:tbl>
    <w:p w14:paraId="4B5EFE61" w14:textId="00E28DDE" w:rsidR="0075624F" w:rsidRPr="004A707B" w:rsidRDefault="0075624F" w:rsidP="00E95F9C"/>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rsidRPr="004A707B" w14:paraId="213F805A" w14:textId="77777777" w:rsidTr="00EC45D0">
        <w:tc>
          <w:tcPr>
            <w:tcW w:w="10560" w:type="dxa"/>
          </w:tcPr>
          <w:p w14:paraId="5CFAEC13" w14:textId="77777777" w:rsidR="00916F31" w:rsidRPr="004A707B" w:rsidRDefault="00C05897">
            <w:pPr>
              <w:rPr>
                <w:lang w:val="en-US"/>
              </w:rPr>
            </w:pPr>
            <w:sdt>
              <w:sdtPr>
                <w:rPr>
                  <w:rFonts w:eastAsiaTheme="minorEastAsia"/>
                  <w:lang w:val="en-US"/>
                </w:rPr>
                <w:alias w:val="Title5"/>
                <w:tag w:val="Title5"/>
                <w:id w:val="-1628466337"/>
                <w:placeholder>
                  <w:docPart w:val="3AFB9E831E6A4DDD839135D9A603AC74"/>
                </w:placeholder>
              </w:sdtPr>
              <w:sdtEndPr/>
              <w:sdtContent>
                <w:r w:rsidR="00916F31" w:rsidRPr="004A707B">
                  <w:rPr>
                    <w:b/>
                    <w:bCs/>
                    <w:lang w:val="en-US"/>
                  </w:rPr>
                  <w:t>Configurable Sort Order for Linked Content Pop-Up Grids</w:t>
                </w:r>
              </w:sdtContent>
            </w:sdt>
          </w:p>
        </w:tc>
      </w:tr>
      <w:tr w:rsidR="00916F31" w:rsidRPr="004A707B" w14:paraId="55C9FA5C" w14:textId="77777777" w:rsidTr="00EC45D0">
        <w:tc>
          <w:tcPr>
            <w:tcW w:w="10560" w:type="dxa"/>
          </w:tcPr>
          <w:sdt>
            <w:sdtPr>
              <w:rPr>
                <w:rFonts w:eastAsiaTheme="minorEastAsia"/>
                <w:i/>
                <w:iCs/>
                <w:lang w:val="en-US"/>
              </w:rPr>
              <w:alias w:val="AutomaticallyAddOrConfigNeeded5"/>
              <w:tag w:val="AutomaticallyAddOrConfigNeeded5"/>
              <w:id w:val="209083268"/>
              <w:placeholder>
                <w:docPart w:val="74EB9A66AB064A428BDECF5BA8411E7F"/>
              </w:placeholder>
            </w:sdtPr>
            <w:sdtEndPr/>
            <w:sdtContent>
              <w:p w14:paraId="1C2BC24E" w14:textId="77777777" w:rsidR="00916F31" w:rsidRPr="004A707B" w:rsidRDefault="00916F31" w:rsidP="00497EBC">
                <w:pPr>
                  <w:pStyle w:val="BodyText"/>
                  <w:spacing w:after="240" w:line="278" w:lineRule="auto"/>
                  <w:ind w:right="2836"/>
                  <w:rPr>
                    <w:i/>
                    <w:iCs/>
                    <w:lang w:val="en-US"/>
                  </w:rPr>
                </w:pPr>
                <w:r w:rsidRPr="004A707B">
                  <w:rPr>
                    <w:i/>
                    <w:iCs/>
                    <w:lang w:val="en-US"/>
                  </w:rPr>
                  <w:t>Configuration Required</w:t>
                </w:r>
              </w:p>
            </w:sdtContent>
          </w:sdt>
        </w:tc>
      </w:tr>
      <w:tr w:rsidR="00916F31" w:rsidRPr="004A707B" w14:paraId="5BB4A1EB" w14:textId="77777777" w:rsidTr="00EC45D0">
        <w:tc>
          <w:tcPr>
            <w:tcW w:w="10560" w:type="dxa"/>
          </w:tcPr>
          <w:p w14:paraId="409674F6" w14:textId="5EC7DD0C" w:rsidR="008718A1" w:rsidRPr="004A707B" w:rsidRDefault="00BA3F5F">
            <w:pPr>
              <w:pStyle w:val="NormalWeb"/>
              <w:divId w:val="1348023119"/>
              <w:rPr>
                <w:rFonts w:ascii="Inter" w:hAnsi="Inter"/>
                <w:sz w:val="20"/>
                <w:szCs w:val="20"/>
                <w:lang w:val="en-US"/>
              </w:rPr>
            </w:pPr>
            <w:r w:rsidRPr="004A707B">
              <w:rPr>
                <w:lang w:val="en-US"/>
              </w:rPr>
              <w:drawing>
                <wp:anchor distT="0" distB="0" distL="114300" distR="114300" simplePos="0" relativeHeight="251660800" behindDoc="0" locked="0" layoutInCell="1" allowOverlap="1" wp14:anchorId="61B6E3E0" wp14:editId="3EA0EECB">
                  <wp:simplePos x="0" y="0"/>
                  <wp:positionH relativeFrom="column">
                    <wp:posOffset>2812415</wp:posOffset>
                  </wp:positionH>
                  <wp:positionV relativeFrom="paragraph">
                    <wp:posOffset>0</wp:posOffset>
                  </wp:positionV>
                  <wp:extent cx="3818255" cy="2599690"/>
                  <wp:effectExtent l="0" t="0" r="0" b="0"/>
                  <wp:wrapSquare wrapText="bothSides"/>
                  <wp:docPr id="62" name="63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4_as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8255" cy="2599690"/>
                          </a:xfrm>
                          <a:prstGeom prst="rect">
                            <a:avLst/>
                          </a:prstGeom>
                        </pic:spPr>
                      </pic:pic>
                    </a:graphicData>
                  </a:graphic>
                  <wp14:sizeRelH relativeFrom="margin">
                    <wp14:pctWidth>0</wp14:pctWidth>
                  </wp14:sizeRelH>
                  <wp14:sizeRelV relativeFrom="margin">
                    <wp14:pctHeight>0</wp14:pctHeight>
                  </wp14:sizeRelV>
                </wp:anchor>
              </w:drawing>
            </w:r>
            <w:r w:rsidR="008718A1" w:rsidRPr="004A707B">
              <w:rPr>
                <w:rFonts w:ascii="Inter" w:hAnsi="Inter"/>
                <w:sz w:val="20"/>
                <w:szCs w:val="20"/>
                <w:lang w:val="en-US"/>
              </w:rPr>
              <w:t xml:space="preserve">To make it easier to navigate large sets of linked </w:t>
            </w:r>
            <w:r w:rsidR="008B2358" w:rsidRPr="004A707B">
              <w:rPr>
                <w:rFonts w:ascii="Inter" w:hAnsi="Inter"/>
                <w:sz w:val="20"/>
                <w:szCs w:val="20"/>
                <w:lang w:val="en-US"/>
              </w:rPr>
              <w:t>content</w:t>
            </w:r>
            <w:r w:rsidR="008718A1" w:rsidRPr="004A707B">
              <w:rPr>
                <w:rFonts w:ascii="Inter" w:hAnsi="Inter"/>
                <w:sz w:val="20"/>
                <w:szCs w:val="20"/>
                <w:lang w:val="en-US"/>
              </w:rPr>
              <w:t xml:space="preserve"> in pop-up grids, you can now sort by</w:t>
            </w:r>
            <w:r w:rsidR="00550E4D" w:rsidRPr="004A707B">
              <w:rPr>
                <w:rFonts w:ascii="Inter" w:hAnsi="Inter"/>
                <w:sz w:val="20"/>
                <w:szCs w:val="20"/>
                <w:lang w:val="en-US"/>
              </w:rPr>
              <w:t xml:space="preserve"> </w:t>
            </w:r>
            <w:r w:rsidR="008718A1" w:rsidRPr="004A707B">
              <w:rPr>
                <w:rFonts w:ascii="Inter" w:hAnsi="Inter"/>
                <w:sz w:val="20"/>
                <w:szCs w:val="20"/>
                <w:lang w:val="en-US"/>
              </w:rPr>
              <w:t xml:space="preserve">fields </w:t>
            </w:r>
            <w:r w:rsidR="007E7A78" w:rsidRPr="004A707B">
              <w:rPr>
                <w:rFonts w:ascii="Inter" w:hAnsi="Inter"/>
                <w:sz w:val="20"/>
                <w:szCs w:val="20"/>
                <w:lang w:val="en-US"/>
              </w:rPr>
              <w:t xml:space="preserve">other </w:t>
            </w:r>
            <w:r w:rsidR="008718A1" w:rsidRPr="004A707B">
              <w:rPr>
                <w:rFonts w:ascii="Inter" w:hAnsi="Inter"/>
                <w:sz w:val="20"/>
                <w:szCs w:val="20"/>
                <w:lang w:val="en-US"/>
              </w:rPr>
              <w:t>than just the default ID. Choose from numeric, text, or date fields - sorted ascending or descending - to display records in the order that best fits your workflow, whether that’s newest first, alphabetical, or chronological.</w:t>
            </w:r>
          </w:p>
          <w:p w14:paraId="6711DD87" w14:textId="02226AA8" w:rsidR="00206F5E" w:rsidRPr="004A707B" w:rsidRDefault="00206F5E" w:rsidP="00BA3F5F">
            <w:pPr>
              <w:jc w:val="center"/>
              <w:rPr>
                <w:lang w:val="en-US"/>
              </w:rPr>
            </w:pPr>
          </w:p>
          <w:p w14:paraId="336C6DEB" w14:textId="77777777" w:rsidR="00206F5E" w:rsidRPr="004A707B" w:rsidRDefault="00206F5E">
            <w:pPr>
              <w:rPr>
                <w:lang w:val="en-US"/>
              </w:rPr>
            </w:pPr>
          </w:p>
          <w:p w14:paraId="61C19D19" w14:textId="77777777" w:rsidR="00206F5E" w:rsidRPr="004A707B" w:rsidRDefault="00206F5E">
            <w:pPr>
              <w:rPr>
                <w:lang w:val="en-US"/>
              </w:rPr>
            </w:pPr>
          </w:p>
        </w:tc>
      </w:tr>
      <w:tr w:rsidR="00BA3F5F" w:rsidRPr="004A707B" w14:paraId="371C344B" w14:textId="77777777" w:rsidTr="00EC45D0">
        <w:tc>
          <w:tcPr>
            <w:tcW w:w="10560" w:type="dxa"/>
          </w:tcPr>
          <w:p w14:paraId="71391D0B" w14:textId="77777777" w:rsidR="00BA3F5F" w:rsidRPr="004A707B" w:rsidRDefault="00BA3F5F">
            <w:pPr>
              <w:pStyle w:val="NormalWeb"/>
              <w:rPr>
                <w:lang w:val="en-US"/>
              </w:rPr>
            </w:pPr>
          </w:p>
        </w:tc>
      </w:tr>
    </w:tbl>
    <w:p w14:paraId="3BB4AC68" w14:textId="77777777" w:rsidR="00206F5E" w:rsidRPr="004A707B" w:rsidRDefault="008718A1">
      <w:r w:rsidRPr="004A707B">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rsidRPr="004A707B" w14:paraId="44B8C536" w14:textId="77777777" w:rsidTr="00EC45D0">
        <w:tc>
          <w:tcPr>
            <w:tcW w:w="10560" w:type="dxa"/>
          </w:tcPr>
          <w:sdt>
            <w:sdtPr>
              <w:rPr>
                <w:rFonts w:eastAsiaTheme="minorEastAsia"/>
                <w:lang w:val="en-US"/>
              </w:rPr>
              <w:alias w:val="Title5"/>
              <w:tag w:val="Title5"/>
              <w:id w:val="1132520510"/>
              <w:placeholder>
                <w:docPart w:val="3AFB9E831E6A4DDD839135D9A603AC74"/>
              </w:placeholder>
            </w:sdtPr>
            <w:sdtEndPr/>
            <w:sdtContent>
              <w:p w14:paraId="06E07939" w14:textId="77777777" w:rsidR="00B76B47" w:rsidRPr="004A707B" w:rsidRDefault="00B76B47">
                <w:pPr>
                  <w:rPr>
                    <w:rFonts w:eastAsiaTheme="minorEastAsia"/>
                    <w:lang w:val="en-US"/>
                  </w:rPr>
                </w:pPr>
              </w:p>
              <w:p w14:paraId="1D46EB2C" w14:textId="5F84DB5D" w:rsidR="00916F31" w:rsidRPr="004A707B" w:rsidRDefault="00916F31">
                <w:pPr>
                  <w:rPr>
                    <w:lang w:val="en-US"/>
                  </w:rPr>
                </w:pPr>
                <w:r w:rsidRPr="004A707B">
                  <w:rPr>
                    <w:b/>
                    <w:bCs/>
                    <w:lang w:val="en-US"/>
                  </w:rPr>
                  <w:t>Added Sorting to Column Selector Filter</w:t>
                </w:r>
              </w:p>
            </w:sdtContent>
          </w:sdt>
        </w:tc>
      </w:tr>
      <w:tr w:rsidR="00916F31" w:rsidRPr="004A707B" w14:paraId="64E72C7D" w14:textId="77777777" w:rsidTr="00EC45D0">
        <w:tc>
          <w:tcPr>
            <w:tcW w:w="10560" w:type="dxa"/>
          </w:tcPr>
          <w:sdt>
            <w:sdtPr>
              <w:rPr>
                <w:rFonts w:eastAsiaTheme="minorEastAsia"/>
                <w:i/>
                <w:iCs/>
                <w:lang w:val="en-US"/>
              </w:rPr>
              <w:alias w:val="AutomaticallyAddOrConfigNeeded5"/>
              <w:tag w:val="AutomaticallyAddOrConfigNeeded5"/>
              <w:id w:val="-1707785431"/>
              <w:placeholder>
                <w:docPart w:val="74EB9A66AB064A428BDECF5BA8411E7F"/>
              </w:placeholder>
            </w:sdtPr>
            <w:sdtEndPr/>
            <w:sdtContent>
              <w:p w14:paraId="7F72745E" w14:textId="77777777" w:rsidR="00916F31" w:rsidRPr="004A707B" w:rsidRDefault="00916F31" w:rsidP="00497EBC">
                <w:pPr>
                  <w:pStyle w:val="BodyText"/>
                  <w:spacing w:after="240" w:line="278" w:lineRule="auto"/>
                  <w:ind w:right="2836"/>
                  <w:rPr>
                    <w:i/>
                    <w:iCs/>
                    <w:lang w:val="en-US"/>
                  </w:rPr>
                </w:pPr>
                <w:r w:rsidRPr="004A707B">
                  <w:rPr>
                    <w:i/>
                    <w:iCs/>
                    <w:lang w:val="en-US"/>
                  </w:rPr>
                  <w:t>Automatically Added</w:t>
                </w:r>
              </w:p>
            </w:sdtContent>
          </w:sdt>
        </w:tc>
      </w:tr>
      <w:tr w:rsidR="00916F31" w:rsidRPr="004A707B" w14:paraId="54CE675F" w14:textId="77777777" w:rsidTr="00EC45D0">
        <w:tc>
          <w:tcPr>
            <w:tcW w:w="10560" w:type="dxa"/>
          </w:tcPr>
          <w:p w14:paraId="13A29872" w14:textId="179196F9" w:rsidR="008718A1" w:rsidRPr="004A707B" w:rsidRDefault="00BA3F5F">
            <w:pPr>
              <w:pStyle w:val="NormalWeb"/>
              <w:divId w:val="2078935557"/>
              <w:rPr>
                <w:rFonts w:ascii="Inter" w:hAnsi="Inter"/>
                <w:sz w:val="20"/>
                <w:szCs w:val="20"/>
                <w:lang w:val="en-US"/>
              </w:rPr>
            </w:pPr>
            <w:r w:rsidRPr="004A707B">
              <w:rPr>
                <w:lang w:val="en-US"/>
              </w:rPr>
              <w:lastRenderedPageBreak/>
              <w:drawing>
                <wp:anchor distT="0" distB="0" distL="114300" distR="114300" simplePos="0" relativeHeight="251661824" behindDoc="0" locked="0" layoutInCell="1" allowOverlap="1" wp14:anchorId="7DEE5C84" wp14:editId="2B7484DB">
                  <wp:simplePos x="0" y="0"/>
                  <wp:positionH relativeFrom="column">
                    <wp:posOffset>-61595</wp:posOffset>
                  </wp:positionH>
                  <wp:positionV relativeFrom="paragraph">
                    <wp:posOffset>0</wp:posOffset>
                  </wp:positionV>
                  <wp:extent cx="2652395" cy="2929890"/>
                  <wp:effectExtent l="0" t="0" r="1905" b="3810"/>
                  <wp:wrapSquare wrapText="bothSides"/>
                  <wp:docPr id="64" name="65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6_asd"/>
                          <pic:cNvPicPr/>
                        </pic:nvPicPr>
                        <pic:blipFill rotWithShape="1">
                          <a:blip r:embed="rId22" cstate="print">
                            <a:extLst>
                              <a:ext uri="{28A0092B-C50C-407E-A947-70E740481C1C}">
                                <a14:useLocalDpi xmlns:a14="http://schemas.microsoft.com/office/drawing/2010/main" val="0"/>
                              </a:ext>
                            </a:extLst>
                          </a:blip>
                          <a:srcRect b="30813"/>
                          <a:stretch>
                            <a:fillRect/>
                          </a:stretch>
                        </pic:blipFill>
                        <pic:spPr bwMode="auto">
                          <a:xfrm>
                            <a:off x="0" y="0"/>
                            <a:ext cx="2652395" cy="2929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8A1" w:rsidRPr="004A707B">
              <w:rPr>
                <w:rFonts w:ascii="Inter" w:hAnsi="Inter"/>
                <w:sz w:val="20"/>
                <w:szCs w:val="20"/>
                <w:lang w:val="en-US"/>
              </w:rPr>
              <w:t>Columns in the Column Selector on grids can now be sorted alphabetically in either ascending or descending order, while still retaining the search functionality. This makes it much easier to find and manage the columns you need, especially in larger datasets.</w:t>
            </w:r>
          </w:p>
          <w:p w14:paraId="5FBF0981" w14:textId="6FD9F4CF" w:rsidR="00206F5E" w:rsidRPr="004A707B" w:rsidRDefault="00206F5E">
            <w:pPr>
              <w:rPr>
                <w:lang w:val="en-US"/>
              </w:rPr>
            </w:pPr>
          </w:p>
          <w:p w14:paraId="3EDC8DA1" w14:textId="77777777" w:rsidR="00206F5E" w:rsidRPr="004A707B" w:rsidRDefault="00206F5E">
            <w:pPr>
              <w:rPr>
                <w:lang w:val="en-US"/>
              </w:rPr>
            </w:pPr>
          </w:p>
          <w:p w14:paraId="2E322551" w14:textId="77777777" w:rsidR="00206F5E" w:rsidRPr="004A707B" w:rsidRDefault="00206F5E">
            <w:pPr>
              <w:rPr>
                <w:lang w:val="en-US"/>
              </w:rPr>
            </w:pPr>
          </w:p>
        </w:tc>
      </w:tr>
    </w:tbl>
    <w:p w14:paraId="0D608447" w14:textId="77777777" w:rsidR="00206F5E" w:rsidRPr="004A707B" w:rsidRDefault="008718A1">
      <w:r w:rsidRPr="004A707B">
        <w:br/>
      </w:r>
    </w:p>
    <w:p w14:paraId="6E6B1554" w14:textId="77777777" w:rsidR="00121A56" w:rsidRPr="004A707B" w:rsidRDefault="00121A56"/>
    <w:p w14:paraId="163A3928" w14:textId="77777777" w:rsidR="00121A56" w:rsidRPr="004A707B" w:rsidRDefault="00121A56"/>
    <w:p w14:paraId="268DCDA6" w14:textId="77777777" w:rsidR="00121A56" w:rsidRPr="004A707B" w:rsidRDefault="00121A56"/>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rsidRPr="004A707B" w14:paraId="26F9B047" w14:textId="77777777" w:rsidTr="00EC45D0">
        <w:tc>
          <w:tcPr>
            <w:tcW w:w="10560" w:type="dxa"/>
          </w:tcPr>
          <w:p w14:paraId="4ABF4653" w14:textId="77777777" w:rsidR="00916F31" w:rsidRPr="004A707B" w:rsidRDefault="00C05897">
            <w:pPr>
              <w:rPr>
                <w:lang w:val="en-US"/>
              </w:rPr>
            </w:pPr>
            <w:sdt>
              <w:sdtPr>
                <w:rPr>
                  <w:rFonts w:eastAsiaTheme="minorEastAsia"/>
                  <w:lang w:val="en-US"/>
                </w:rPr>
                <w:alias w:val="Title5"/>
                <w:tag w:val="Title5"/>
                <w:id w:val="-2050988886"/>
                <w:placeholder>
                  <w:docPart w:val="3AFB9E831E6A4DDD839135D9A603AC74"/>
                </w:placeholder>
              </w:sdtPr>
              <w:sdtEndPr/>
              <w:sdtContent>
                <w:r w:rsidR="00916F31" w:rsidRPr="004A707B">
                  <w:rPr>
                    <w:b/>
                    <w:bCs/>
                    <w:lang w:val="en-US"/>
                  </w:rPr>
                  <w:t xml:space="preserve">Optional </w:t>
                </w:r>
                <w:proofErr w:type="spellStart"/>
                <w:r w:rsidR="00916F31" w:rsidRPr="004A707B">
                  <w:rPr>
                    <w:b/>
                    <w:bCs/>
                    <w:lang w:val="en-US"/>
                  </w:rPr>
                  <w:t>Treeview</w:t>
                </w:r>
                <w:proofErr w:type="spellEnd"/>
                <w:r w:rsidR="00916F31" w:rsidRPr="004A707B">
                  <w:rPr>
                    <w:b/>
                    <w:bCs/>
                    <w:lang w:val="en-US"/>
                  </w:rPr>
                  <w:t xml:space="preserve"> Search Change</w:t>
                </w:r>
              </w:sdtContent>
            </w:sdt>
          </w:p>
        </w:tc>
      </w:tr>
      <w:tr w:rsidR="00916F31" w:rsidRPr="004A707B" w14:paraId="2AE9EE91" w14:textId="77777777" w:rsidTr="00EC45D0">
        <w:tc>
          <w:tcPr>
            <w:tcW w:w="10560" w:type="dxa"/>
          </w:tcPr>
          <w:sdt>
            <w:sdtPr>
              <w:rPr>
                <w:rFonts w:eastAsiaTheme="minorEastAsia"/>
                <w:i/>
                <w:iCs/>
                <w:lang w:val="en-US"/>
              </w:rPr>
              <w:alias w:val="AutomaticallyAddOrConfigNeeded5"/>
              <w:tag w:val="AutomaticallyAddOrConfigNeeded5"/>
              <w:id w:val="780532867"/>
              <w:placeholder>
                <w:docPart w:val="74EB9A66AB064A428BDECF5BA8411E7F"/>
              </w:placeholder>
            </w:sdtPr>
            <w:sdtEndPr/>
            <w:sdtContent>
              <w:p w14:paraId="53EC4A44" w14:textId="77777777" w:rsidR="00916F31" w:rsidRPr="004A707B" w:rsidRDefault="00916F31" w:rsidP="00497EBC">
                <w:pPr>
                  <w:pStyle w:val="BodyText"/>
                  <w:spacing w:after="240" w:line="278" w:lineRule="auto"/>
                  <w:ind w:right="2836"/>
                  <w:rPr>
                    <w:i/>
                    <w:iCs/>
                    <w:lang w:val="en-US"/>
                  </w:rPr>
                </w:pPr>
                <w:r w:rsidRPr="004A707B">
                  <w:rPr>
                    <w:i/>
                    <w:iCs/>
                    <w:lang w:val="en-US"/>
                  </w:rPr>
                  <w:t>Configuration Required</w:t>
                </w:r>
              </w:p>
            </w:sdtContent>
          </w:sdt>
        </w:tc>
      </w:tr>
      <w:tr w:rsidR="00916F31" w:rsidRPr="004A707B" w14:paraId="0F441010" w14:textId="77777777" w:rsidTr="00EC45D0">
        <w:tc>
          <w:tcPr>
            <w:tcW w:w="10560" w:type="dxa"/>
          </w:tcPr>
          <w:p w14:paraId="72FBD4B5" w14:textId="4286DD42" w:rsidR="008718A1" w:rsidRPr="004A707B" w:rsidRDefault="00AD2886">
            <w:pPr>
              <w:pStyle w:val="NormalWeb"/>
              <w:divId w:val="146822240"/>
              <w:rPr>
                <w:rFonts w:ascii="Inter" w:hAnsi="Inter"/>
                <w:sz w:val="20"/>
                <w:szCs w:val="20"/>
                <w:lang w:val="en-US"/>
              </w:rPr>
            </w:pPr>
            <w:r w:rsidRPr="004A707B">
              <w:rPr>
                <w:rFonts w:ascii="Inter" w:hAnsi="Inter"/>
                <w:sz w:val="20"/>
                <w:szCs w:val="20"/>
                <w:lang w:val="en-US"/>
              </w:rPr>
              <w:drawing>
                <wp:anchor distT="0" distB="0" distL="114300" distR="114300" simplePos="0" relativeHeight="251662848" behindDoc="0" locked="0" layoutInCell="1" allowOverlap="1" wp14:anchorId="385A8F4F" wp14:editId="48BFE1C8">
                  <wp:simplePos x="0" y="0"/>
                  <wp:positionH relativeFrom="column">
                    <wp:posOffset>3344738</wp:posOffset>
                  </wp:positionH>
                  <wp:positionV relativeFrom="paragraph">
                    <wp:posOffset>470</wp:posOffset>
                  </wp:positionV>
                  <wp:extent cx="3220996" cy="1844082"/>
                  <wp:effectExtent l="0" t="0" r="0" b="3810"/>
                  <wp:wrapSquare wrapText="bothSides"/>
                  <wp:docPr id="1373467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67431" name=""/>
                          <pic:cNvPicPr/>
                        </pic:nvPicPr>
                        <pic:blipFill>
                          <a:blip r:embed="rId23">
                            <a:extLst>
                              <a:ext uri="{28A0092B-C50C-407E-A947-70E740481C1C}">
                                <a14:useLocalDpi xmlns:a14="http://schemas.microsoft.com/office/drawing/2010/main" val="0"/>
                              </a:ext>
                            </a:extLst>
                          </a:blip>
                          <a:stretch>
                            <a:fillRect/>
                          </a:stretch>
                        </pic:blipFill>
                        <pic:spPr>
                          <a:xfrm>
                            <a:off x="0" y="0"/>
                            <a:ext cx="3220996" cy="1844082"/>
                          </a:xfrm>
                          <a:prstGeom prst="rect">
                            <a:avLst/>
                          </a:prstGeom>
                        </pic:spPr>
                      </pic:pic>
                    </a:graphicData>
                  </a:graphic>
                  <wp14:sizeRelH relativeFrom="margin">
                    <wp14:pctWidth>0</wp14:pctWidth>
                  </wp14:sizeRelH>
                  <wp14:sizeRelV relativeFrom="margin">
                    <wp14:pctHeight>0</wp14:pctHeight>
                  </wp14:sizeRelV>
                </wp:anchor>
              </w:drawing>
            </w:r>
            <w:r w:rsidR="008718A1" w:rsidRPr="004A707B">
              <w:rPr>
                <w:rFonts w:ascii="Inter" w:hAnsi="Inter"/>
                <w:sz w:val="20"/>
                <w:szCs w:val="20"/>
                <w:lang w:val="en-US"/>
              </w:rPr>
              <w:t xml:space="preserve">We’ve introduced an optional enhancement to </w:t>
            </w:r>
            <w:proofErr w:type="spellStart"/>
            <w:r w:rsidR="008718A1" w:rsidRPr="004A707B">
              <w:rPr>
                <w:rFonts w:ascii="Inter" w:hAnsi="Inter"/>
                <w:sz w:val="20"/>
                <w:szCs w:val="20"/>
                <w:lang w:val="en-US"/>
              </w:rPr>
              <w:t>treeview</w:t>
            </w:r>
            <w:proofErr w:type="spellEnd"/>
            <w:r w:rsidR="008718A1" w:rsidRPr="004A707B">
              <w:rPr>
                <w:rFonts w:ascii="Inter" w:hAnsi="Inter"/>
                <w:sz w:val="20"/>
                <w:szCs w:val="20"/>
                <w:lang w:val="en-US"/>
              </w:rPr>
              <w:t xml:space="preserve"> search that, when enabled, includes all child nodes of a matching node in the results. For example, in a Portfolio-Program-Project hierarchy, searching for a specific program can now also display all associated projects, even if their titles don’t contain the search term. This makes it easier to focus on a higher-level grouping while still seeing the full scope of its related records.</w:t>
            </w:r>
          </w:p>
          <w:p w14:paraId="6B71FEAC" w14:textId="60246EF8" w:rsidR="00FD404D" w:rsidRPr="004A707B" w:rsidRDefault="00FD404D">
            <w:pPr>
              <w:pStyle w:val="NormalWeb"/>
              <w:divId w:val="146822240"/>
              <w:rPr>
                <w:rFonts w:ascii="Inter" w:hAnsi="Inter"/>
                <w:sz w:val="20"/>
                <w:szCs w:val="20"/>
                <w:lang w:val="en-US"/>
              </w:rPr>
            </w:pPr>
          </w:p>
        </w:tc>
      </w:tr>
    </w:tbl>
    <w:p w14:paraId="4128E7CA" w14:textId="77777777" w:rsidR="00206F5E" w:rsidRPr="004A707B" w:rsidRDefault="008718A1">
      <w:r w:rsidRPr="004A707B">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rsidRPr="004A707B" w14:paraId="15E5142A" w14:textId="77777777" w:rsidTr="00EC45D0">
        <w:tc>
          <w:tcPr>
            <w:tcW w:w="10560" w:type="dxa"/>
          </w:tcPr>
          <w:p w14:paraId="59511024" w14:textId="77777777" w:rsidR="00916F31" w:rsidRPr="004A707B" w:rsidRDefault="00C05897">
            <w:pPr>
              <w:rPr>
                <w:lang w:val="en-US"/>
              </w:rPr>
            </w:pPr>
            <w:sdt>
              <w:sdtPr>
                <w:rPr>
                  <w:rFonts w:eastAsiaTheme="minorEastAsia"/>
                  <w:lang w:val="en-US"/>
                </w:rPr>
                <w:alias w:val="Title5"/>
                <w:tag w:val="Title5"/>
                <w:id w:val="1397627419"/>
                <w:placeholder>
                  <w:docPart w:val="3AFB9E831E6A4DDD839135D9A603AC74"/>
                </w:placeholder>
              </w:sdtPr>
              <w:sdtEndPr/>
              <w:sdtContent>
                <w:r w:rsidR="00916F31" w:rsidRPr="004A707B">
                  <w:rPr>
                    <w:b/>
                    <w:bCs/>
                    <w:lang w:val="en-US"/>
                  </w:rPr>
                  <w:t>Improved Accessibility and Keyboard Navigation for Notifications</w:t>
                </w:r>
              </w:sdtContent>
            </w:sdt>
          </w:p>
        </w:tc>
      </w:tr>
      <w:tr w:rsidR="00916F31" w:rsidRPr="004A707B" w14:paraId="0246B6BC" w14:textId="77777777" w:rsidTr="00EC45D0">
        <w:tc>
          <w:tcPr>
            <w:tcW w:w="10560" w:type="dxa"/>
          </w:tcPr>
          <w:sdt>
            <w:sdtPr>
              <w:rPr>
                <w:rFonts w:eastAsiaTheme="minorEastAsia"/>
                <w:i/>
                <w:iCs/>
                <w:lang w:val="en-US"/>
              </w:rPr>
              <w:alias w:val="AutomaticallyAddOrConfigNeeded5"/>
              <w:tag w:val="AutomaticallyAddOrConfigNeeded5"/>
              <w:id w:val="-918249460"/>
              <w:placeholder>
                <w:docPart w:val="74EB9A66AB064A428BDECF5BA8411E7F"/>
              </w:placeholder>
            </w:sdtPr>
            <w:sdtEndPr/>
            <w:sdtContent>
              <w:p w14:paraId="104355FE" w14:textId="77777777" w:rsidR="00916F31" w:rsidRPr="004A707B" w:rsidRDefault="00916F31" w:rsidP="00497EBC">
                <w:pPr>
                  <w:pStyle w:val="BodyText"/>
                  <w:spacing w:after="240" w:line="278" w:lineRule="auto"/>
                  <w:ind w:right="2836"/>
                  <w:rPr>
                    <w:i/>
                    <w:iCs/>
                    <w:lang w:val="en-US"/>
                  </w:rPr>
                </w:pPr>
                <w:r w:rsidRPr="004A707B">
                  <w:rPr>
                    <w:i/>
                    <w:iCs/>
                    <w:lang w:val="en-US"/>
                  </w:rPr>
                  <w:t>Automatically Added</w:t>
                </w:r>
              </w:p>
            </w:sdtContent>
          </w:sdt>
        </w:tc>
      </w:tr>
      <w:tr w:rsidR="00916F31" w:rsidRPr="004A707B" w14:paraId="5430ED62" w14:textId="77777777" w:rsidTr="00EC45D0">
        <w:tc>
          <w:tcPr>
            <w:tcW w:w="10560" w:type="dxa"/>
          </w:tcPr>
          <w:p w14:paraId="6DDD0C62" w14:textId="77777777" w:rsidR="008718A1" w:rsidRPr="004A707B" w:rsidRDefault="008718A1">
            <w:pPr>
              <w:pStyle w:val="NormalWeb"/>
              <w:divId w:val="1185632077"/>
              <w:rPr>
                <w:rFonts w:ascii="Inter" w:hAnsi="Inter"/>
                <w:sz w:val="20"/>
                <w:szCs w:val="20"/>
                <w:lang w:val="en-US"/>
              </w:rPr>
            </w:pPr>
            <w:r w:rsidRPr="004A707B">
              <w:rPr>
                <w:rFonts w:ascii="Inter" w:hAnsi="Inter"/>
                <w:sz w:val="20"/>
                <w:szCs w:val="20"/>
                <w:lang w:val="en-US"/>
              </w:rPr>
              <w:t>As part of our ongoing accessibility enhancements, we’ve made it easier for keyboard users to interact with notifications. Now, when a notification appears - whether it’s a group notification at the top-right or a system message at the bottom-right - it will be brought into focus, allowing immediate interaction without the need to tab through the entire page. Once the notification is dismissed, focus is seamlessly returned to the previous element, ensuring a smooth and intuitive experience for all users.</w:t>
            </w:r>
          </w:p>
        </w:tc>
      </w:tr>
    </w:tbl>
    <w:p w14:paraId="740FBB04" w14:textId="6DD7AF09" w:rsidR="00206F5E" w:rsidRPr="004A707B" w:rsidRDefault="00206F5E"/>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rsidRPr="004A707B" w14:paraId="328F30E3" w14:textId="77777777" w:rsidTr="00EC45D0">
        <w:tc>
          <w:tcPr>
            <w:tcW w:w="10560" w:type="dxa"/>
          </w:tcPr>
          <w:p w14:paraId="1A86704E" w14:textId="77777777" w:rsidR="00916F31" w:rsidRPr="004A707B" w:rsidRDefault="00C05897">
            <w:pPr>
              <w:rPr>
                <w:lang w:val="en-US"/>
              </w:rPr>
            </w:pPr>
            <w:sdt>
              <w:sdtPr>
                <w:rPr>
                  <w:rFonts w:eastAsiaTheme="minorEastAsia"/>
                  <w:lang w:val="en-US"/>
                </w:rPr>
                <w:alias w:val="Title5"/>
                <w:tag w:val="Title5"/>
                <w:id w:val="894859555"/>
                <w:placeholder>
                  <w:docPart w:val="3AFB9E831E6A4DDD839135D9A603AC74"/>
                </w:placeholder>
              </w:sdtPr>
              <w:sdtEndPr/>
              <w:sdtContent>
                <w:r w:rsidR="00916F31" w:rsidRPr="004A707B">
                  <w:rPr>
                    <w:b/>
                    <w:bCs/>
                    <w:lang w:val="en-US"/>
                  </w:rPr>
                  <w:t>Screen Reader Navigation Enhancements for Improved Accessibility</w:t>
                </w:r>
              </w:sdtContent>
            </w:sdt>
          </w:p>
        </w:tc>
      </w:tr>
      <w:tr w:rsidR="00916F31" w:rsidRPr="004A707B" w14:paraId="24B428C4" w14:textId="77777777" w:rsidTr="00EC45D0">
        <w:tc>
          <w:tcPr>
            <w:tcW w:w="10560" w:type="dxa"/>
          </w:tcPr>
          <w:sdt>
            <w:sdtPr>
              <w:rPr>
                <w:rFonts w:eastAsiaTheme="minorEastAsia"/>
                <w:i/>
                <w:iCs/>
                <w:lang w:val="en-US"/>
              </w:rPr>
              <w:alias w:val="AutomaticallyAddOrConfigNeeded5"/>
              <w:tag w:val="AutomaticallyAddOrConfigNeeded5"/>
              <w:id w:val="-1694450094"/>
              <w:placeholder>
                <w:docPart w:val="74EB9A66AB064A428BDECF5BA8411E7F"/>
              </w:placeholder>
            </w:sdtPr>
            <w:sdtEndPr/>
            <w:sdtContent>
              <w:p w14:paraId="3A53320E" w14:textId="77777777" w:rsidR="00916F31" w:rsidRPr="004A707B" w:rsidRDefault="00916F31" w:rsidP="00497EBC">
                <w:pPr>
                  <w:pStyle w:val="BodyText"/>
                  <w:spacing w:after="240" w:line="278" w:lineRule="auto"/>
                  <w:ind w:right="2836"/>
                  <w:rPr>
                    <w:i/>
                    <w:iCs/>
                    <w:lang w:val="en-US"/>
                  </w:rPr>
                </w:pPr>
                <w:r w:rsidRPr="004A707B">
                  <w:rPr>
                    <w:i/>
                    <w:iCs/>
                    <w:lang w:val="en-US"/>
                  </w:rPr>
                  <w:t>Automatically Added</w:t>
                </w:r>
              </w:p>
            </w:sdtContent>
          </w:sdt>
        </w:tc>
      </w:tr>
      <w:tr w:rsidR="00916F31" w:rsidRPr="004A707B" w14:paraId="65E296AE" w14:textId="77777777" w:rsidTr="00EC45D0">
        <w:tc>
          <w:tcPr>
            <w:tcW w:w="10560" w:type="dxa"/>
          </w:tcPr>
          <w:p w14:paraId="2E8CAD56" w14:textId="77777777" w:rsidR="008718A1" w:rsidRPr="004A707B" w:rsidRDefault="008718A1">
            <w:pPr>
              <w:pStyle w:val="NormalWeb"/>
              <w:divId w:val="658968774"/>
              <w:rPr>
                <w:rFonts w:ascii="Inter" w:hAnsi="Inter"/>
                <w:sz w:val="20"/>
                <w:szCs w:val="20"/>
                <w:lang w:val="en-US"/>
              </w:rPr>
            </w:pPr>
            <w:r w:rsidRPr="004A707B">
              <w:rPr>
                <w:rFonts w:ascii="Inter" w:hAnsi="Inter"/>
                <w:sz w:val="20"/>
                <w:szCs w:val="20"/>
                <w:lang w:val="en-US"/>
              </w:rPr>
              <w:lastRenderedPageBreak/>
              <w:t>As part of our ongoing commitment to accessibility, we’ve enhanced screen reader navigation within forms to provide a smoother and more intuitive experience. Users can now navigate through form fields using arrow keys without unintentionally leaving the form area, ensuring they stay focused and can efficiently interact with all form elements until the form is closed.</w:t>
            </w:r>
          </w:p>
        </w:tc>
      </w:tr>
    </w:tbl>
    <w:p w14:paraId="12B429BC" w14:textId="0662E907" w:rsidR="0031783A" w:rsidRPr="004A707B" w:rsidRDefault="0031783A"/>
    <w:p w14:paraId="3FC12CB6" w14:textId="3136F6BF" w:rsidR="00206F5E" w:rsidRPr="004A707B" w:rsidRDefault="00206F5E"/>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rsidRPr="004A707B" w14:paraId="6CD6FF90" w14:textId="77777777" w:rsidTr="00EC45D0">
        <w:tc>
          <w:tcPr>
            <w:tcW w:w="10560" w:type="dxa"/>
          </w:tcPr>
          <w:p w14:paraId="70DD1762" w14:textId="77777777" w:rsidR="00916F31" w:rsidRPr="004A707B" w:rsidRDefault="00C05897">
            <w:pPr>
              <w:rPr>
                <w:lang w:val="en-US"/>
              </w:rPr>
            </w:pPr>
            <w:sdt>
              <w:sdtPr>
                <w:rPr>
                  <w:rFonts w:eastAsiaTheme="minorEastAsia"/>
                  <w:lang w:val="en-US"/>
                </w:rPr>
                <w:alias w:val="Title5"/>
                <w:tag w:val="Title5"/>
                <w:id w:val="-1575730229"/>
                <w:placeholder>
                  <w:docPart w:val="3AFB9E831E6A4DDD839135D9A603AC74"/>
                </w:placeholder>
              </w:sdtPr>
              <w:sdtEndPr/>
              <w:sdtContent>
                <w:r w:rsidR="00916F31" w:rsidRPr="004A707B">
                  <w:rPr>
                    <w:b/>
                    <w:bCs/>
                    <w:lang w:val="en-US"/>
                  </w:rPr>
                  <w:t>Progress Tracker Supported in Excel Exports</w:t>
                </w:r>
              </w:sdtContent>
            </w:sdt>
          </w:p>
        </w:tc>
      </w:tr>
      <w:tr w:rsidR="00916F31" w:rsidRPr="004A707B" w14:paraId="0618F2F7" w14:textId="77777777" w:rsidTr="00EC45D0">
        <w:tc>
          <w:tcPr>
            <w:tcW w:w="10560" w:type="dxa"/>
          </w:tcPr>
          <w:sdt>
            <w:sdtPr>
              <w:rPr>
                <w:rFonts w:eastAsiaTheme="minorEastAsia"/>
                <w:i/>
                <w:iCs/>
                <w:lang w:val="en-US"/>
              </w:rPr>
              <w:alias w:val="AutomaticallyAddOrConfigNeeded5"/>
              <w:tag w:val="AutomaticallyAddOrConfigNeeded5"/>
              <w:id w:val="558527269"/>
              <w:placeholder>
                <w:docPart w:val="74EB9A66AB064A428BDECF5BA8411E7F"/>
              </w:placeholder>
            </w:sdtPr>
            <w:sdtEndPr/>
            <w:sdtContent>
              <w:p w14:paraId="0F1725FC" w14:textId="77777777" w:rsidR="00916F31" w:rsidRPr="004A707B" w:rsidRDefault="00916F31" w:rsidP="00497EBC">
                <w:pPr>
                  <w:pStyle w:val="BodyText"/>
                  <w:spacing w:after="240" w:line="278" w:lineRule="auto"/>
                  <w:ind w:right="2836"/>
                  <w:rPr>
                    <w:i/>
                    <w:iCs/>
                    <w:lang w:val="en-US"/>
                  </w:rPr>
                </w:pPr>
                <w:r w:rsidRPr="004A707B">
                  <w:rPr>
                    <w:i/>
                    <w:iCs/>
                    <w:lang w:val="en-US"/>
                  </w:rPr>
                  <w:t>Automatically Added</w:t>
                </w:r>
              </w:p>
            </w:sdtContent>
          </w:sdt>
        </w:tc>
      </w:tr>
      <w:tr w:rsidR="00916F31" w:rsidRPr="004A707B" w14:paraId="513552E6" w14:textId="77777777" w:rsidTr="00EC45D0">
        <w:tc>
          <w:tcPr>
            <w:tcW w:w="10560" w:type="dxa"/>
          </w:tcPr>
          <w:p w14:paraId="50663152" w14:textId="2F3E26FB" w:rsidR="00206F5E" w:rsidRPr="004A707B" w:rsidRDefault="007E4545" w:rsidP="007E4545">
            <w:pPr>
              <w:pStyle w:val="NormalWeb"/>
              <w:divId w:val="1909727374"/>
              <w:rPr>
                <w:rFonts w:ascii="Inter" w:hAnsi="Inter"/>
                <w:sz w:val="20"/>
                <w:szCs w:val="20"/>
                <w:lang w:val="en-US"/>
              </w:rPr>
            </w:pPr>
            <w:r w:rsidRPr="004A707B">
              <w:rPr>
                <w:lang w:val="en-US"/>
              </w:rPr>
              <w:drawing>
                <wp:anchor distT="0" distB="0" distL="114300" distR="114300" simplePos="0" relativeHeight="251663872" behindDoc="0" locked="0" layoutInCell="1" allowOverlap="1" wp14:anchorId="628221D1" wp14:editId="5A14E797">
                  <wp:simplePos x="0" y="0"/>
                  <wp:positionH relativeFrom="column">
                    <wp:posOffset>3242890</wp:posOffset>
                  </wp:positionH>
                  <wp:positionV relativeFrom="paragraph">
                    <wp:posOffset>276</wp:posOffset>
                  </wp:positionV>
                  <wp:extent cx="3315695" cy="811033"/>
                  <wp:effectExtent l="0" t="0" r="0" b="8255"/>
                  <wp:wrapSquare wrapText="bothSides"/>
                  <wp:docPr id="70" name="71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2_as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5695" cy="811033"/>
                          </a:xfrm>
                          <a:prstGeom prst="rect">
                            <a:avLst/>
                          </a:prstGeom>
                        </pic:spPr>
                      </pic:pic>
                    </a:graphicData>
                  </a:graphic>
                </wp:anchor>
              </w:drawing>
            </w:r>
            <w:r w:rsidR="00E44241" w:rsidRPr="004A707B">
              <w:rPr>
                <w:rFonts w:ascii="Inter" w:hAnsi="Inter"/>
                <w:sz w:val="20"/>
                <w:szCs w:val="20"/>
                <w:lang w:val="en-US"/>
              </w:rPr>
              <w:t>Y</w:t>
            </w:r>
            <w:r w:rsidR="008718A1" w:rsidRPr="004A707B">
              <w:rPr>
                <w:rFonts w:ascii="Inter" w:hAnsi="Inter"/>
                <w:sz w:val="20"/>
                <w:szCs w:val="20"/>
                <w:lang w:val="en-US"/>
              </w:rPr>
              <w:t>ou can now export and analyze progress data</w:t>
            </w:r>
            <w:r w:rsidR="0063618E" w:rsidRPr="004A707B">
              <w:rPr>
                <w:rFonts w:ascii="Inter" w:hAnsi="Inter"/>
                <w:sz w:val="20"/>
                <w:szCs w:val="20"/>
                <w:lang w:val="en-US"/>
              </w:rPr>
              <w:t xml:space="preserve"> into Excel exports</w:t>
            </w:r>
            <w:r w:rsidR="008718A1" w:rsidRPr="004A707B">
              <w:rPr>
                <w:rFonts w:ascii="Inter" w:hAnsi="Inter"/>
                <w:sz w:val="20"/>
                <w:szCs w:val="20"/>
                <w:lang w:val="en-US"/>
              </w:rPr>
              <w:t xml:space="preserve"> alongside the rest of your records. This makes it easier to report on and review progress outside of the platform.</w:t>
            </w:r>
          </w:p>
          <w:p w14:paraId="7B7EF977" w14:textId="77777777" w:rsidR="00206F5E" w:rsidRPr="004A707B" w:rsidRDefault="00206F5E">
            <w:pPr>
              <w:rPr>
                <w:lang w:val="en-US"/>
              </w:rPr>
            </w:pPr>
          </w:p>
        </w:tc>
      </w:tr>
    </w:tbl>
    <w:p w14:paraId="05BA2763" w14:textId="77777777" w:rsidR="00206F5E" w:rsidRPr="004A707B" w:rsidRDefault="008718A1">
      <w:r w:rsidRPr="004A707B">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rsidRPr="004A707B" w14:paraId="108ACEAF" w14:textId="77777777" w:rsidTr="00EC45D0">
        <w:tc>
          <w:tcPr>
            <w:tcW w:w="10560" w:type="dxa"/>
          </w:tcPr>
          <w:p w14:paraId="5185AEAC" w14:textId="77777777" w:rsidR="00916F31" w:rsidRPr="004A707B" w:rsidRDefault="00C05897">
            <w:pPr>
              <w:rPr>
                <w:lang w:val="en-US"/>
              </w:rPr>
            </w:pPr>
            <w:sdt>
              <w:sdtPr>
                <w:rPr>
                  <w:rFonts w:eastAsiaTheme="minorEastAsia"/>
                  <w:lang w:val="en-US"/>
                </w:rPr>
                <w:alias w:val="Title5"/>
                <w:tag w:val="Title5"/>
                <w:id w:val="1198435859"/>
                <w:placeholder>
                  <w:docPart w:val="3AFB9E831E6A4DDD839135D9A603AC74"/>
                </w:placeholder>
              </w:sdtPr>
              <w:sdtEndPr/>
              <w:sdtContent>
                <w:r w:rsidR="00916F31" w:rsidRPr="004A707B">
                  <w:rPr>
                    <w:b/>
                    <w:bCs/>
                    <w:lang w:val="en-US"/>
                  </w:rPr>
                  <w:t>Copy Images Directly into Rich Text Fields</w:t>
                </w:r>
              </w:sdtContent>
            </w:sdt>
          </w:p>
        </w:tc>
      </w:tr>
      <w:tr w:rsidR="00916F31" w:rsidRPr="004A707B" w14:paraId="69F0EA31" w14:textId="77777777" w:rsidTr="00EC45D0">
        <w:tc>
          <w:tcPr>
            <w:tcW w:w="10560" w:type="dxa"/>
          </w:tcPr>
          <w:sdt>
            <w:sdtPr>
              <w:rPr>
                <w:rFonts w:eastAsiaTheme="minorEastAsia"/>
                <w:i/>
                <w:iCs/>
                <w:lang w:val="en-US"/>
              </w:rPr>
              <w:alias w:val="AutomaticallyAddOrConfigNeeded5"/>
              <w:tag w:val="AutomaticallyAddOrConfigNeeded5"/>
              <w:id w:val="-2142875612"/>
              <w:placeholder>
                <w:docPart w:val="74EB9A66AB064A428BDECF5BA8411E7F"/>
              </w:placeholder>
            </w:sdtPr>
            <w:sdtEndPr/>
            <w:sdtContent>
              <w:p w14:paraId="3827CD04" w14:textId="77777777" w:rsidR="00916F31" w:rsidRPr="004A707B" w:rsidRDefault="00916F31" w:rsidP="00497EBC">
                <w:pPr>
                  <w:pStyle w:val="BodyText"/>
                  <w:spacing w:after="240" w:line="278" w:lineRule="auto"/>
                  <w:ind w:right="2836"/>
                  <w:rPr>
                    <w:i/>
                    <w:iCs/>
                    <w:lang w:val="en-US"/>
                  </w:rPr>
                </w:pPr>
                <w:r w:rsidRPr="004A707B">
                  <w:rPr>
                    <w:i/>
                    <w:iCs/>
                    <w:lang w:val="en-US"/>
                  </w:rPr>
                  <w:t>Automatically Added</w:t>
                </w:r>
              </w:p>
            </w:sdtContent>
          </w:sdt>
        </w:tc>
      </w:tr>
      <w:tr w:rsidR="00916F31" w:rsidRPr="004A707B" w14:paraId="19B87910" w14:textId="77777777" w:rsidTr="00EC45D0">
        <w:tc>
          <w:tcPr>
            <w:tcW w:w="10560" w:type="dxa"/>
          </w:tcPr>
          <w:p w14:paraId="5A554E8A" w14:textId="62ADEF5B" w:rsidR="008718A1" w:rsidRPr="004A707B" w:rsidRDefault="008718A1">
            <w:pPr>
              <w:pStyle w:val="NormalWeb"/>
              <w:divId w:val="1719478561"/>
              <w:rPr>
                <w:rFonts w:ascii="Inter" w:hAnsi="Inter"/>
                <w:sz w:val="20"/>
                <w:szCs w:val="20"/>
                <w:lang w:val="en-US"/>
              </w:rPr>
            </w:pPr>
            <w:r w:rsidRPr="004A707B">
              <w:rPr>
                <w:rFonts w:ascii="Inter" w:hAnsi="Inter"/>
                <w:sz w:val="20"/>
                <w:szCs w:val="20"/>
                <w:lang w:val="en-US"/>
              </w:rPr>
              <w:t>Previously, adding an image, video, or GIF to a rich text (WYSIWYG) field required saving it locally and then uploading it. Now, you can simply copy and paste an image directly into the field, and CoreStream</w:t>
            </w:r>
            <w:r w:rsidR="00AA6013">
              <w:rPr>
                <w:rFonts w:ascii="Inter" w:hAnsi="Inter"/>
                <w:sz w:val="20"/>
                <w:szCs w:val="20"/>
                <w:lang w:val="en-US"/>
              </w:rPr>
              <w:t xml:space="preserve"> GRC</w:t>
            </w:r>
            <w:r w:rsidRPr="004A707B">
              <w:rPr>
                <w:rFonts w:ascii="Inter" w:hAnsi="Inter"/>
                <w:sz w:val="20"/>
                <w:szCs w:val="20"/>
                <w:lang w:val="en-US"/>
              </w:rPr>
              <w:t xml:space="preserve"> will handle the upload automatically.</w:t>
            </w:r>
          </w:p>
          <w:p w14:paraId="0A5FD69A" w14:textId="4EDBB040" w:rsidR="00206F5E" w:rsidRPr="004A707B" w:rsidRDefault="008718A1" w:rsidP="007E4545">
            <w:pPr>
              <w:jc w:val="center"/>
              <w:rPr>
                <w:lang w:val="en-US"/>
              </w:rPr>
            </w:pPr>
            <w:r w:rsidRPr="004A707B">
              <w:rPr>
                <w:lang w:val="en-US"/>
              </w:rPr>
              <w:drawing>
                <wp:inline distT="0" distB="0" distL="0" distR="0" wp14:anchorId="1559B3C3" wp14:editId="000DA37E">
                  <wp:extent cx="4238045" cy="1350501"/>
                  <wp:effectExtent l="0" t="0" r="0" b="2540"/>
                  <wp:docPr id="72" name="73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74_asd"/>
                          <pic:cNvPicPr/>
                        </pic:nvPicPr>
                        <pic:blipFill rotWithShape="1">
                          <a:blip r:embed="rId25" cstate="print"/>
                          <a:srcRect t="26692" b="20963"/>
                          <a:stretch>
                            <a:fillRect/>
                          </a:stretch>
                        </pic:blipFill>
                        <pic:spPr bwMode="auto">
                          <a:xfrm>
                            <a:off x="0" y="0"/>
                            <a:ext cx="4252115" cy="13549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D88540" w14:textId="77777777" w:rsidR="000263AA" w:rsidRPr="004A707B" w:rsidRDefault="000263AA" w:rsidP="000263AA">
      <w:pPr>
        <w:pStyle w:val="BodyText"/>
        <w:rPr>
          <w:rFonts w:ascii="Inter SemiBold"/>
          <w:b/>
          <w:sz w:val="28"/>
        </w:rPr>
      </w:pPr>
    </w:p>
    <w:p w14:paraId="7752A726" w14:textId="77777777" w:rsidR="00B76B47" w:rsidRPr="004A707B" w:rsidRDefault="00B76B47" w:rsidP="000263AA">
      <w:pPr>
        <w:pStyle w:val="BodyText"/>
        <w:rPr>
          <w:rFonts w:ascii="Inter SemiBold"/>
          <w:b/>
          <w:sz w:val="28"/>
        </w:rPr>
      </w:pPr>
    </w:p>
    <w:p w14:paraId="1B7CDFFD" w14:textId="77777777" w:rsidR="000263AA" w:rsidRPr="004A707B" w:rsidRDefault="000263AA" w:rsidP="000263AA">
      <w:pPr>
        <w:pStyle w:val="Heading2"/>
      </w:pPr>
      <w:bookmarkStart w:id="10" w:name="_Toc195797175"/>
      <w:bookmarkStart w:id="11" w:name="_Toc207704730"/>
      <w:r w:rsidRPr="004A707B">
        <w:t>3.3</w:t>
      </w:r>
      <w:r w:rsidRPr="004A707B">
        <w:tab/>
        <w:t>Configuration Improvements</w:t>
      </w:r>
      <w:bookmarkEnd w:id="10"/>
      <w:bookmarkEnd w:id="11"/>
      <w:r w:rsidRPr="004A707B">
        <w:t xml:space="preserve"> </w:t>
      </w:r>
    </w:p>
    <w:p w14:paraId="20A9AA6E" w14:textId="77777777" w:rsidR="000263AA" w:rsidRPr="004A707B" w:rsidRDefault="000263AA" w:rsidP="000263AA">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
      </w:tblPr>
      <w:tblGrid>
        <w:gridCol w:w="10560"/>
      </w:tblGrid>
      <w:tr w:rsidR="00093C5A" w:rsidRPr="004A707B" w14:paraId="0824FEF5" w14:textId="77777777" w:rsidTr="00EC45D0">
        <w:tc>
          <w:tcPr>
            <w:tcW w:w="10560" w:type="dxa"/>
          </w:tcPr>
          <w:p w14:paraId="27FBF64F" w14:textId="77777777" w:rsidR="000263AA" w:rsidRPr="004A707B" w:rsidRDefault="00C05897">
            <w:pPr>
              <w:rPr>
                <w:lang w:val="en-US"/>
              </w:rPr>
            </w:pPr>
            <w:sdt>
              <w:sdtPr>
                <w:rPr>
                  <w:rFonts w:eastAsiaTheme="minorEastAsia"/>
                  <w:lang w:val="en-US"/>
                </w:rPr>
                <w:alias w:val="Title"/>
                <w:tag w:val="Title"/>
                <w:id w:val="-179897764"/>
                <w:placeholder>
                  <w:docPart w:val="203BFE70D2B645ADB723E4AF2C0139DD"/>
                </w:placeholder>
              </w:sdtPr>
              <w:sdtEndPr/>
              <w:sdtContent>
                <w:r w:rsidR="000263AA" w:rsidRPr="004A707B">
                  <w:rPr>
                    <w:b/>
                    <w:bCs/>
                    <w:lang w:val="en-US"/>
                  </w:rPr>
                  <w:t>Improved Efficiency of Configuration for Subsections</w:t>
                </w:r>
              </w:sdtContent>
            </w:sdt>
          </w:p>
        </w:tc>
      </w:tr>
      <w:tr w:rsidR="00093C5A" w:rsidRPr="004A707B" w14:paraId="0868CFF9" w14:textId="77777777" w:rsidTr="00EC45D0">
        <w:tc>
          <w:tcPr>
            <w:tcW w:w="10560" w:type="dxa"/>
          </w:tcPr>
          <w:sdt>
            <w:sdtPr>
              <w:rPr>
                <w:rFonts w:eastAsiaTheme="minorEastAsia"/>
                <w:i/>
                <w:iCs/>
                <w:lang w:val="en-US"/>
              </w:rPr>
              <w:alias w:val="AutomaticallyAddOrConfigNeeded"/>
              <w:tag w:val="AutomaticallyAddOrConfigNeeded"/>
              <w:id w:val="46739554"/>
              <w:placeholder>
                <w:docPart w:val="F34B48F9F8DC450A83698C48B927AD24"/>
              </w:placeholder>
            </w:sdtPr>
            <w:sdtEndPr/>
            <w:sdtContent>
              <w:p w14:paraId="0E55B0B5" w14:textId="77777777" w:rsidR="000263AA" w:rsidRPr="004A707B" w:rsidRDefault="000263AA" w:rsidP="00497EBC">
                <w:pPr>
                  <w:pStyle w:val="BodyText"/>
                  <w:spacing w:after="240" w:line="278" w:lineRule="auto"/>
                  <w:ind w:right="2836"/>
                  <w:rPr>
                    <w:i/>
                    <w:iCs/>
                    <w:lang w:val="en-US"/>
                  </w:rPr>
                </w:pPr>
                <w:r w:rsidRPr="004A707B">
                  <w:rPr>
                    <w:i/>
                    <w:iCs/>
                    <w:lang w:val="en-US"/>
                  </w:rPr>
                  <w:t>Configuration Required</w:t>
                </w:r>
              </w:p>
            </w:sdtContent>
          </w:sdt>
        </w:tc>
      </w:tr>
      <w:tr w:rsidR="00093C5A" w:rsidRPr="004A707B" w14:paraId="52FFB69C" w14:textId="77777777" w:rsidTr="00EC45D0">
        <w:tc>
          <w:tcPr>
            <w:tcW w:w="10560" w:type="dxa"/>
          </w:tcPr>
          <w:p w14:paraId="37FF2A1F" w14:textId="77777777" w:rsidR="008718A1" w:rsidRPr="004A707B" w:rsidRDefault="008718A1">
            <w:pPr>
              <w:pStyle w:val="NormalWeb"/>
              <w:divId w:val="1758751636"/>
              <w:rPr>
                <w:rFonts w:ascii="Inter" w:hAnsi="Inter"/>
                <w:sz w:val="20"/>
                <w:szCs w:val="20"/>
                <w:lang w:val="en-US"/>
              </w:rPr>
            </w:pPr>
            <w:r w:rsidRPr="004A707B">
              <w:rPr>
                <w:rFonts w:ascii="Inter" w:hAnsi="Inter"/>
                <w:sz w:val="20"/>
                <w:szCs w:val="20"/>
                <w:lang w:val="en-US"/>
              </w:rPr>
              <w:t>We’ve streamlined the configuration process for subsections, reducing manual effort and repetitive setup for each form. This improvement allows subsections to be applied more broadly and consistently, without introducing the risk of extra manual work later.</w:t>
            </w:r>
          </w:p>
        </w:tc>
      </w:tr>
    </w:tbl>
    <w:p w14:paraId="370D6639" w14:textId="77777777" w:rsidR="00206F5E" w:rsidRPr="004A707B" w:rsidRDefault="008718A1">
      <w:r w:rsidRPr="004A707B">
        <w:br/>
      </w:r>
    </w:p>
    <w:p w14:paraId="6CC66309" w14:textId="77777777" w:rsidR="00B76B47" w:rsidRPr="004A707B" w:rsidRDefault="00B76B47"/>
    <w:p w14:paraId="2B63C4EC" w14:textId="77777777" w:rsidR="00B76B47" w:rsidRPr="004A707B" w:rsidRDefault="00B76B47"/>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
      </w:tblPr>
      <w:tblGrid>
        <w:gridCol w:w="10560"/>
      </w:tblGrid>
      <w:tr w:rsidR="00093C5A" w:rsidRPr="004A707B" w14:paraId="56BA74B8" w14:textId="77777777" w:rsidTr="00EC45D0">
        <w:tc>
          <w:tcPr>
            <w:tcW w:w="10560" w:type="dxa"/>
          </w:tcPr>
          <w:sdt>
            <w:sdtPr>
              <w:rPr>
                <w:rFonts w:eastAsiaTheme="minorEastAsia"/>
                <w:lang w:val="en-US"/>
              </w:rPr>
              <w:alias w:val="Title"/>
              <w:tag w:val="Title"/>
              <w:id w:val="95066271"/>
              <w:placeholder>
                <w:docPart w:val="203BFE70D2B645ADB723E4AF2C0139DD"/>
              </w:placeholder>
            </w:sdtPr>
            <w:sdtEndPr/>
            <w:sdtContent>
              <w:p w14:paraId="690AC976" w14:textId="77777777" w:rsidR="00B76B47" w:rsidRPr="004A707B" w:rsidRDefault="00B76B47">
                <w:pPr>
                  <w:rPr>
                    <w:rFonts w:eastAsiaTheme="minorEastAsia"/>
                    <w:lang w:val="en-US"/>
                  </w:rPr>
                </w:pPr>
              </w:p>
              <w:p w14:paraId="18177399" w14:textId="305FDF6B" w:rsidR="000263AA" w:rsidRPr="004A707B" w:rsidRDefault="000263AA">
                <w:pPr>
                  <w:rPr>
                    <w:lang w:val="en-US"/>
                  </w:rPr>
                </w:pPr>
                <w:r w:rsidRPr="004A707B">
                  <w:rPr>
                    <w:b/>
                    <w:bCs/>
                    <w:lang w:val="en-US"/>
                  </w:rPr>
                  <w:t>Wizard-Based API Export Generator</w:t>
                </w:r>
              </w:p>
            </w:sdtContent>
          </w:sdt>
        </w:tc>
      </w:tr>
      <w:tr w:rsidR="00093C5A" w:rsidRPr="004A707B" w14:paraId="47B03B2C" w14:textId="77777777" w:rsidTr="00EC45D0">
        <w:tc>
          <w:tcPr>
            <w:tcW w:w="10560" w:type="dxa"/>
          </w:tcPr>
          <w:sdt>
            <w:sdtPr>
              <w:rPr>
                <w:rFonts w:eastAsiaTheme="minorEastAsia"/>
                <w:i/>
                <w:iCs/>
                <w:lang w:val="en-US"/>
              </w:rPr>
              <w:alias w:val="AutomaticallyAddOrConfigNeeded"/>
              <w:tag w:val="AutomaticallyAddOrConfigNeeded"/>
              <w:id w:val="1659108178"/>
              <w:placeholder>
                <w:docPart w:val="F34B48F9F8DC450A83698C48B927AD24"/>
              </w:placeholder>
            </w:sdtPr>
            <w:sdtEndPr/>
            <w:sdtContent>
              <w:p w14:paraId="4A1CA344" w14:textId="77777777" w:rsidR="000263AA" w:rsidRPr="004A707B" w:rsidRDefault="000263AA" w:rsidP="00497EBC">
                <w:pPr>
                  <w:pStyle w:val="BodyText"/>
                  <w:spacing w:after="240" w:line="278" w:lineRule="auto"/>
                  <w:ind w:right="2836"/>
                  <w:rPr>
                    <w:i/>
                    <w:iCs/>
                    <w:lang w:val="en-US"/>
                  </w:rPr>
                </w:pPr>
                <w:r w:rsidRPr="004A707B">
                  <w:rPr>
                    <w:i/>
                    <w:iCs/>
                    <w:lang w:val="en-US"/>
                  </w:rPr>
                  <w:t>Automatically Added</w:t>
                </w:r>
              </w:p>
            </w:sdtContent>
          </w:sdt>
        </w:tc>
      </w:tr>
      <w:tr w:rsidR="00093C5A" w:rsidRPr="004A707B" w14:paraId="549D91B1" w14:textId="77777777" w:rsidTr="00EC45D0">
        <w:tc>
          <w:tcPr>
            <w:tcW w:w="10560" w:type="dxa"/>
          </w:tcPr>
          <w:p w14:paraId="3FEF794E" w14:textId="101E3E88" w:rsidR="008718A1" w:rsidRPr="004A707B" w:rsidRDefault="00AB06E3">
            <w:pPr>
              <w:pStyle w:val="NormalWeb"/>
              <w:divId w:val="1369839483"/>
              <w:rPr>
                <w:rFonts w:ascii="Inter" w:hAnsi="Inter"/>
                <w:sz w:val="20"/>
                <w:szCs w:val="20"/>
                <w:lang w:val="en-US"/>
              </w:rPr>
            </w:pPr>
            <w:r w:rsidRPr="004A707B">
              <w:rPr>
                <w:lang w:val="en-US"/>
              </w:rPr>
              <w:drawing>
                <wp:anchor distT="0" distB="0" distL="114300" distR="114300" simplePos="0" relativeHeight="251664896" behindDoc="0" locked="0" layoutInCell="1" allowOverlap="1" wp14:anchorId="3CD9119F" wp14:editId="6E741396">
                  <wp:simplePos x="0" y="0"/>
                  <wp:positionH relativeFrom="column">
                    <wp:posOffset>-20238</wp:posOffset>
                  </wp:positionH>
                  <wp:positionV relativeFrom="paragraph">
                    <wp:posOffset>248</wp:posOffset>
                  </wp:positionV>
                  <wp:extent cx="2250219" cy="1978494"/>
                  <wp:effectExtent l="0" t="0" r="0" b="3175"/>
                  <wp:wrapSquare wrapText="bothSides"/>
                  <wp:docPr id="42" name="43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_as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0219" cy="1978494"/>
                          </a:xfrm>
                          <a:prstGeom prst="rect">
                            <a:avLst/>
                          </a:prstGeom>
                        </pic:spPr>
                      </pic:pic>
                    </a:graphicData>
                  </a:graphic>
                </wp:anchor>
              </w:drawing>
            </w:r>
            <w:r w:rsidR="008718A1" w:rsidRPr="004A707B">
              <w:rPr>
                <w:rFonts w:ascii="Inter" w:hAnsi="Inter"/>
                <w:sz w:val="20"/>
                <w:szCs w:val="20"/>
                <w:lang w:val="en-US"/>
              </w:rPr>
              <w:t>Many clients use our API export functionality to securely access data from one or more tables - often for automated business intelligence (BI) reporting. While technical client contacts can and do work with raw data, most prefer the data to be slightly transformed with the required manual joins already in place. This meant our data team spent considerable time rewriting queries into a more digestible format. In 3.1, we’ve introduced a wizard-based API export generator, enabling our configuration team to create optimized queries for clients in just a few clicks - no SQL expertise required. This not only frees up our data team for higher-value work but also allows project teams to deliver results to clients more quickly.</w:t>
            </w:r>
          </w:p>
          <w:p w14:paraId="610D7A14" w14:textId="166086C0" w:rsidR="00206F5E" w:rsidRPr="004A707B" w:rsidRDefault="00206F5E">
            <w:pPr>
              <w:rPr>
                <w:lang w:val="en-US"/>
              </w:rPr>
            </w:pPr>
          </w:p>
          <w:p w14:paraId="5D113BD0" w14:textId="77777777" w:rsidR="00206F5E" w:rsidRPr="004A707B" w:rsidRDefault="00206F5E">
            <w:pPr>
              <w:rPr>
                <w:lang w:val="en-US"/>
              </w:rPr>
            </w:pPr>
          </w:p>
          <w:p w14:paraId="79307FA3" w14:textId="77777777" w:rsidR="00206F5E" w:rsidRPr="004A707B" w:rsidRDefault="00206F5E">
            <w:pPr>
              <w:rPr>
                <w:lang w:val="en-US"/>
              </w:rPr>
            </w:pPr>
          </w:p>
        </w:tc>
      </w:tr>
    </w:tbl>
    <w:p w14:paraId="42ABF807" w14:textId="77777777" w:rsidR="000263AA" w:rsidRPr="004A707B" w:rsidRDefault="000263AA" w:rsidP="00E95F9C"/>
    <w:p w14:paraId="5A56F923" w14:textId="77777777" w:rsidR="00AC5F5C" w:rsidRPr="004A707B" w:rsidRDefault="00AC5F5C" w:rsidP="00AC5F5C">
      <w:pPr>
        <w:pStyle w:val="BodyText"/>
        <w:rPr>
          <w:rFonts w:ascii="Inter SemiBold"/>
          <w:b/>
          <w:sz w:val="28"/>
        </w:rPr>
      </w:pPr>
    </w:p>
    <w:p w14:paraId="55A09053" w14:textId="77777777" w:rsidR="00AC5F5C" w:rsidRPr="004A707B" w:rsidRDefault="00AC5F5C" w:rsidP="00AC5F5C">
      <w:pPr>
        <w:pStyle w:val="Heading2"/>
      </w:pPr>
      <w:bookmarkStart w:id="12" w:name="_Toc195797176"/>
      <w:bookmarkStart w:id="13" w:name="_Toc207704731"/>
      <w:r w:rsidRPr="004A707B">
        <w:t>3.4</w:t>
      </w:r>
      <w:r w:rsidRPr="004A707B">
        <w:tab/>
        <w:t>Issue Fixing</w:t>
      </w:r>
      <w:bookmarkEnd w:id="12"/>
      <w:bookmarkEnd w:id="13"/>
      <w:r w:rsidRPr="004A707B">
        <w:t xml:space="preserve"> </w:t>
      </w:r>
    </w:p>
    <w:p w14:paraId="0BCDAD7A" w14:textId="77777777" w:rsidR="00AC5F5C" w:rsidRPr="004A707B" w:rsidRDefault="00AC5F5C" w:rsidP="00AC5F5C">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rsidRPr="004A707B" w14:paraId="3EF886E0" w14:textId="77777777" w:rsidTr="00EC45D0">
        <w:tc>
          <w:tcPr>
            <w:tcW w:w="10560" w:type="dxa"/>
          </w:tcPr>
          <w:p w14:paraId="6C84D551" w14:textId="77777777" w:rsidR="00AC5F5C" w:rsidRPr="004A707B" w:rsidRDefault="00C05897">
            <w:pPr>
              <w:rPr>
                <w:lang w:val="en-US"/>
              </w:rPr>
            </w:pPr>
            <w:sdt>
              <w:sdtPr>
                <w:rPr>
                  <w:rFonts w:eastAsiaTheme="minorEastAsia"/>
                  <w:lang w:val="en-US"/>
                </w:rPr>
                <w:alias w:val="Title2"/>
                <w:tag w:val="Title2"/>
                <w:id w:val="-231462001"/>
                <w:placeholder>
                  <w:docPart w:val="09C7CD5383A846B7AB772008F78E17F2"/>
                </w:placeholder>
              </w:sdtPr>
              <w:sdtEndPr/>
              <w:sdtContent>
                <w:r w:rsidR="00AC5F5C" w:rsidRPr="004A707B">
                  <w:rPr>
                    <w:b/>
                    <w:bCs/>
                    <w:lang w:val="en-US"/>
                  </w:rPr>
                  <w:t>Small Improvement to Field-Level Version History</w:t>
                </w:r>
              </w:sdtContent>
            </w:sdt>
          </w:p>
        </w:tc>
      </w:tr>
      <w:tr w:rsidR="00AC5F5C" w:rsidRPr="004A707B" w14:paraId="4641D4E0" w14:textId="77777777" w:rsidTr="00EC45D0">
        <w:tc>
          <w:tcPr>
            <w:tcW w:w="10560" w:type="dxa"/>
          </w:tcPr>
          <w:sdt>
            <w:sdtPr>
              <w:rPr>
                <w:rFonts w:eastAsiaTheme="minorEastAsia"/>
                <w:i/>
                <w:iCs/>
                <w:lang w:val="en-US"/>
              </w:rPr>
              <w:alias w:val="AutomaticallyAddOrConfigNeeded2"/>
              <w:tag w:val="AutomaticallyAddOrConfigNeeded2"/>
              <w:id w:val="1688178022"/>
              <w:placeholder>
                <w:docPart w:val="AAB3651A068E4DF6BA31964579E9C4C9"/>
              </w:placeholder>
            </w:sdtPr>
            <w:sdtEndPr/>
            <w:sdtContent>
              <w:p w14:paraId="5F5B225B" w14:textId="77777777" w:rsidR="00AC5F5C" w:rsidRPr="004A707B" w:rsidRDefault="00AC5F5C" w:rsidP="00497EBC">
                <w:pPr>
                  <w:pStyle w:val="BodyText"/>
                  <w:spacing w:after="240" w:line="278" w:lineRule="auto"/>
                  <w:ind w:right="2836"/>
                  <w:rPr>
                    <w:i/>
                    <w:iCs/>
                    <w:lang w:val="en-US"/>
                  </w:rPr>
                </w:pPr>
                <w:r w:rsidRPr="004A707B">
                  <w:rPr>
                    <w:i/>
                    <w:iCs/>
                    <w:lang w:val="en-US"/>
                  </w:rPr>
                  <w:t>Automatically Added</w:t>
                </w:r>
              </w:p>
            </w:sdtContent>
          </w:sdt>
        </w:tc>
      </w:tr>
      <w:tr w:rsidR="00AC5F5C" w:rsidRPr="004A707B" w14:paraId="15ABC177" w14:textId="77777777" w:rsidTr="00EC45D0">
        <w:tc>
          <w:tcPr>
            <w:tcW w:w="10560" w:type="dxa"/>
          </w:tcPr>
          <w:p w14:paraId="66906AB7" w14:textId="21EBB0B3" w:rsidR="008718A1" w:rsidRPr="004A707B" w:rsidRDefault="00562284" w:rsidP="00562284">
            <w:pPr>
              <w:pStyle w:val="NormalWeb"/>
              <w:divId w:val="1930655363"/>
              <w:rPr>
                <w:rFonts w:ascii="Inter" w:hAnsi="Inter"/>
                <w:sz w:val="20"/>
                <w:szCs w:val="20"/>
                <w:lang w:val="en-US"/>
              </w:rPr>
            </w:pPr>
            <w:r w:rsidRPr="004A707B">
              <w:rPr>
                <w:rFonts w:ascii="Inter" w:hAnsi="Inter"/>
                <w:sz w:val="20"/>
                <w:szCs w:val="20"/>
                <w:lang w:val="en-US"/>
              </w:rPr>
              <w:t>In CoreStream</w:t>
            </w:r>
            <w:r w:rsidR="00C94F37">
              <w:rPr>
                <w:rFonts w:ascii="Inter" w:hAnsi="Inter"/>
                <w:sz w:val="20"/>
                <w:szCs w:val="20"/>
                <w:lang w:val="en-US"/>
              </w:rPr>
              <w:t xml:space="preserve"> GRC</w:t>
            </w:r>
            <w:r w:rsidRPr="004A707B">
              <w:rPr>
                <w:rFonts w:ascii="Inter" w:hAnsi="Inter"/>
                <w:sz w:val="20"/>
                <w:szCs w:val="20"/>
                <w:lang w:val="en-US"/>
              </w:rPr>
              <w:t>, the fields in our collections (data tables) can have three different names:</w:t>
            </w:r>
            <w:r w:rsidR="002F42E2" w:rsidRPr="004A707B">
              <w:rPr>
                <w:rFonts w:ascii="Inter" w:hAnsi="Inter"/>
                <w:sz w:val="20"/>
                <w:szCs w:val="20"/>
                <w:lang w:val="en-US"/>
              </w:rPr>
              <w:t xml:space="preserve"> </w:t>
            </w:r>
            <w:r w:rsidRPr="004A707B">
              <w:rPr>
                <w:rFonts w:ascii="Inter" w:hAnsi="Inter"/>
                <w:sz w:val="20"/>
                <w:szCs w:val="20"/>
                <w:lang w:val="en-US"/>
              </w:rPr>
              <w:t xml:space="preserve">The internal name, which is what the system uses to identify the field (e.g. </w:t>
            </w:r>
            <w:proofErr w:type="spellStart"/>
            <w:r w:rsidRPr="004A707B">
              <w:rPr>
                <w:rFonts w:ascii="Inter" w:hAnsi="Inter"/>
                <w:sz w:val="20"/>
                <w:szCs w:val="20"/>
                <w:lang w:val="en-US"/>
              </w:rPr>
              <w:t>LocalRiskDescription</w:t>
            </w:r>
            <w:proofErr w:type="spellEnd"/>
            <w:r w:rsidRPr="004A707B">
              <w:rPr>
                <w:rFonts w:ascii="Inter" w:hAnsi="Inter"/>
                <w:sz w:val="20"/>
                <w:szCs w:val="20"/>
                <w:lang w:val="en-US"/>
              </w:rPr>
              <w:t>)</w:t>
            </w:r>
            <w:r w:rsidR="002F42E2" w:rsidRPr="004A707B">
              <w:rPr>
                <w:rFonts w:ascii="Inter" w:hAnsi="Inter"/>
                <w:sz w:val="20"/>
                <w:szCs w:val="20"/>
                <w:lang w:val="en-US"/>
              </w:rPr>
              <w:t>; th</w:t>
            </w:r>
            <w:r w:rsidRPr="004A707B">
              <w:rPr>
                <w:rFonts w:ascii="Inter" w:hAnsi="Inter"/>
                <w:sz w:val="20"/>
                <w:szCs w:val="20"/>
                <w:lang w:val="en-US"/>
              </w:rPr>
              <w:t>e display name, which is what is used by default across the platform (e.g. Local Risk Description)</w:t>
            </w:r>
            <w:r w:rsidR="002F42E2" w:rsidRPr="004A707B">
              <w:rPr>
                <w:rFonts w:ascii="Inter" w:hAnsi="Inter"/>
                <w:sz w:val="20"/>
                <w:szCs w:val="20"/>
                <w:lang w:val="en-US"/>
              </w:rPr>
              <w:t xml:space="preserve">; </w:t>
            </w:r>
            <w:r w:rsidR="00B6074F" w:rsidRPr="004A707B">
              <w:rPr>
                <w:rFonts w:ascii="Inter" w:hAnsi="Inter"/>
                <w:sz w:val="20"/>
                <w:szCs w:val="20"/>
                <w:lang w:val="en-US"/>
              </w:rPr>
              <w:t>a</w:t>
            </w:r>
            <w:r w:rsidRPr="004A707B">
              <w:rPr>
                <w:rFonts w:ascii="Inter" w:hAnsi="Inter"/>
                <w:sz w:val="20"/>
                <w:szCs w:val="20"/>
                <w:lang w:val="en-US"/>
              </w:rPr>
              <w:t xml:space="preserve"> name used on a specific form - perhaps to add more context or be more concise (e.g. Risk Description)</w:t>
            </w:r>
            <w:r w:rsidR="00B6074F" w:rsidRPr="004A707B">
              <w:rPr>
                <w:rFonts w:ascii="Inter" w:hAnsi="Inter"/>
                <w:sz w:val="20"/>
                <w:szCs w:val="20"/>
                <w:lang w:val="en-US"/>
              </w:rPr>
              <w:t xml:space="preserve">. </w:t>
            </w:r>
            <w:r w:rsidR="008718A1" w:rsidRPr="004A707B">
              <w:rPr>
                <w:rFonts w:ascii="Inter" w:hAnsi="Inter"/>
                <w:sz w:val="20"/>
                <w:szCs w:val="20"/>
                <w:lang w:val="en-US"/>
              </w:rPr>
              <w:t>Previously, the field-level version history in forms displayed the collection’s display name, which didn’t always match the name shown in the form - sometimes causing confusion when tracking changes. We’ve now aligned the field-level version history to use the form’s field name, making it easier to identify exactly which field was updated over time.</w:t>
            </w:r>
          </w:p>
          <w:p w14:paraId="4D5AEA69" w14:textId="77777777" w:rsidR="00206F5E" w:rsidRPr="004A707B" w:rsidRDefault="008718A1">
            <w:pPr>
              <w:rPr>
                <w:lang w:val="en-US"/>
              </w:rPr>
            </w:pPr>
            <w:r w:rsidRPr="004A707B">
              <w:rPr>
                <w:lang w:val="en-US"/>
              </w:rPr>
              <w:drawing>
                <wp:inline distT="0" distB="0" distL="0" distR="0" wp14:anchorId="21C6A49C" wp14:editId="016C99E1">
                  <wp:extent cx="6263999" cy="2275728"/>
                  <wp:effectExtent l="0" t="0" r="0" b="0"/>
                  <wp:docPr id="44" name="45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6_asd"/>
                          <pic:cNvPicPr/>
                        </pic:nvPicPr>
                        <pic:blipFill>
                          <a:blip r:embed="rId27" cstate="print"/>
                          <a:stretch>
                            <a:fillRect/>
                          </a:stretch>
                        </pic:blipFill>
                        <pic:spPr>
                          <a:xfrm>
                            <a:off x="0" y="0"/>
                            <a:ext cx="6263999" cy="2275728"/>
                          </a:xfrm>
                          <a:prstGeom prst="rect">
                            <a:avLst/>
                          </a:prstGeom>
                        </pic:spPr>
                      </pic:pic>
                    </a:graphicData>
                  </a:graphic>
                </wp:inline>
              </w:drawing>
            </w:r>
          </w:p>
          <w:p w14:paraId="33DFA89E" w14:textId="77777777" w:rsidR="00206F5E" w:rsidRPr="004A707B" w:rsidRDefault="00206F5E">
            <w:pPr>
              <w:rPr>
                <w:lang w:val="en-US"/>
              </w:rPr>
            </w:pPr>
          </w:p>
          <w:p w14:paraId="26549383" w14:textId="77777777" w:rsidR="00206F5E" w:rsidRPr="004A707B" w:rsidRDefault="00206F5E">
            <w:pPr>
              <w:rPr>
                <w:lang w:val="en-US"/>
              </w:rPr>
            </w:pPr>
          </w:p>
        </w:tc>
      </w:tr>
    </w:tbl>
    <w:p w14:paraId="7929A088" w14:textId="77777777" w:rsidR="00206F5E" w:rsidRPr="004A707B" w:rsidRDefault="008718A1">
      <w:r w:rsidRPr="004A707B">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rsidRPr="004A707B" w14:paraId="28EEBE9C" w14:textId="77777777" w:rsidTr="00EC45D0">
        <w:tc>
          <w:tcPr>
            <w:tcW w:w="10560" w:type="dxa"/>
          </w:tcPr>
          <w:p w14:paraId="4D008B59" w14:textId="77777777" w:rsidR="00AC5F5C" w:rsidRPr="004A707B" w:rsidRDefault="00C05897">
            <w:pPr>
              <w:rPr>
                <w:lang w:val="en-US"/>
              </w:rPr>
            </w:pPr>
            <w:sdt>
              <w:sdtPr>
                <w:rPr>
                  <w:rFonts w:eastAsiaTheme="minorEastAsia"/>
                  <w:lang w:val="en-US"/>
                </w:rPr>
                <w:alias w:val="Title2"/>
                <w:tag w:val="Title2"/>
                <w:id w:val="-1655287596"/>
                <w:placeholder>
                  <w:docPart w:val="09C7CD5383A846B7AB772008F78E17F2"/>
                </w:placeholder>
              </w:sdtPr>
              <w:sdtEndPr/>
              <w:sdtContent>
                <w:r w:rsidR="00AC5F5C" w:rsidRPr="004A707B">
                  <w:rPr>
                    <w:b/>
                    <w:bCs/>
                    <w:lang w:val="en-US"/>
                  </w:rPr>
                  <w:t>Fixed Links to Specific Forms from Email Reminders</w:t>
                </w:r>
              </w:sdtContent>
            </w:sdt>
          </w:p>
        </w:tc>
      </w:tr>
      <w:tr w:rsidR="00AC5F5C" w:rsidRPr="004A707B" w14:paraId="7B0CC7E5" w14:textId="77777777" w:rsidTr="00EC45D0">
        <w:tc>
          <w:tcPr>
            <w:tcW w:w="10560" w:type="dxa"/>
          </w:tcPr>
          <w:sdt>
            <w:sdtPr>
              <w:rPr>
                <w:rFonts w:eastAsiaTheme="minorEastAsia"/>
                <w:i/>
                <w:iCs/>
                <w:lang w:val="en-US"/>
              </w:rPr>
              <w:alias w:val="AutomaticallyAddOrConfigNeeded2"/>
              <w:tag w:val="AutomaticallyAddOrConfigNeeded2"/>
              <w:id w:val="476109870"/>
              <w:placeholder>
                <w:docPart w:val="AAB3651A068E4DF6BA31964579E9C4C9"/>
              </w:placeholder>
            </w:sdtPr>
            <w:sdtEndPr/>
            <w:sdtContent>
              <w:p w14:paraId="6A132203" w14:textId="77777777" w:rsidR="00AC5F5C" w:rsidRPr="004A707B" w:rsidRDefault="00AC5F5C" w:rsidP="00497EBC">
                <w:pPr>
                  <w:pStyle w:val="BodyText"/>
                  <w:spacing w:after="240" w:line="278" w:lineRule="auto"/>
                  <w:ind w:right="2836"/>
                  <w:rPr>
                    <w:i/>
                    <w:iCs/>
                    <w:lang w:val="en-US"/>
                  </w:rPr>
                </w:pPr>
                <w:r w:rsidRPr="004A707B">
                  <w:rPr>
                    <w:i/>
                    <w:iCs/>
                    <w:lang w:val="en-US"/>
                  </w:rPr>
                  <w:t>Automatically Added</w:t>
                </w:r>
              </w:p>
            </w:sdtContent>
          </w:sdt>
        </w:tc>
      </w:tr>
      <w:tr w:rsidR="00AC5F5C" w:rsidRPr="004A707B" w14:paraId="6CC8E694" w14:textId="77777777" w:rsidTr="00EC45D0">
        <w:tc>
          <w:tcPr>
            <w:tcW w:w="10560" w:type="dxa"/>
          </w:tcPr>
          <w:p w14:paraId="345D913B" w14:textId="77777777" w:rsidR="008718A1" w:rsidRPr="004A707B" w:rsidRDefault="008718A1">
            <w:pPr>
              <w:pStyle w:val="NormalWeb"/>
              <w:divId w:val="1603150622"/>
              <w:rPr>
                <w:rFonts w:ascii="Inter" w:hAnsi="Inter"/>
                <w:sz w:val="20"/>
                <w:szCs w:val="20"/>
                <w:lang w:val="en-US"/>
              </w:rPr>
            </w:pPr>
            <w:r w:rsidRPr="004A707B">
              <w:rPr>
                <w:rFonts w:ascii="Inter" w:hAnsi="Inter"/>
                <w:sz w:val="20"/>
                <w:szCs w:val="20"/>
                <w:lang w:val="en-US"/>
              </w:rPr>
              <w:t>We resolved an issue where links in email reminders were not directing users straight to the intended form within a grid. Now, clicking these links will take users directly to the specific form, improving navigation and user experience.</w:t>
            </w:r>
          </w:p>
          <w:p w14:paraId="049953C9" w14:textId="77777777" w:rsidR="00206F5E" w:rsidRPr="004A707B" w:rsidRDefault="008718A1">
            <w:pPr>
              <w:rPr>
                <w:lang w:val="en-US"/>
              </w:rPr>
            </w:pPr>
            <w:r w:rsidRPr="004A707B">
              <w:rPr>
                <w:lang w:val="en-US"/>
              </w:rPr>
              <w:drawing>
                <wp:inline distT="0" distB="0" distL="0" distR="0" wp14:anchorId="5B55BE49" wp14:editId="7E30365F">
                  <wp:extent cx="6263999" cy="703733"/>
                  <wp:effectExtent l="0" t="0" r="0" b="0"/>
                  <wp:docPr id="46" name="47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8_asd"/>
                          <pic:cNvPicPr/>
                        </pic:nvPicPr>
                        <pic:blipFill>
                          <a:blip r:embed="rId28" cstate="print"/>
                          <a:stretch>
                            <a:fillRect/>
                          </a:stretch>
                        </pic:blipFill>
                        <pic:spPr>
                          <a:xfrm>
                            <a:off x="0" y="0"/>
                            <a:ext cx="6263999" cy="703733"/>
                          </a:xfrm>
                          <a:prstGeom prst="rect">
                            <a:avLst/>
                          </a:prstGeom>
                        </pic:spPr>
                      </pic:pic>
                    </a:graphicData>
                  </a:graphic>
                </wp:inline>
              </w:drawing>
            </w:r>
          </w:p>
          <w:p w14:paraId="09300736" w14:textId="77777777" w:rsidR="00206F5E" w:rsidRPr="004A707B" w:rsidRDefault="00206F5E">
            <w:pPr>
              <w:rPr>
                <w:lang w:val="en-US"/>
              </w:rPr>
            </w:pPr>
          </w:p>
          <w:p w14:paraId="12915725" w14:textId="77777777" w:rsidR="00206F5E" w:rsidRPr="004A707B" w:rsidRDefault="00206F5E">
            <w:pPr>
              <w:rPr>
                <w:lang w:val="en-US"/>
              </w:rPr>
            </w:pPr>
          </w:p>
        </w:tc>
      </w:tr>
    </w:tbl>
    <w:p w14:paraId="7242A82F" w14:textId="60386387" w:rsidR="00206F5E" w:rsidRPr="004A707B" w:rsidRDefault="00206F5E"/>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rsidRPr="004A707B" w14:paraId="2E6DE768" w14:textId="77777777" w:rsidTr="00EC45D0">
        <w:tc>
          <w:tcPr>
            <w:tcW w:w="10560" w:type="dxa"/>
          </w:tcPr>
          <w:p w14:paraId="023B0CFD" w14:textId="77777777" w:rsidR="00AC5F5C" w:rsidRPr="004A707B" w:rsidRDefault="00C05897">
            <w:pPr>
              <w:rPr>
                <w:lang w:val="en-US"/>
              </w:rPr>
            </w:pPr>
            <w:sdt>
              <w:sdtPr>
                <w:rPr>
                  <w:rFonts w:eastAsiaTheme="minorEastAsia"/>
                  <w:lang w:val="en-US"/>
                </w:rPr>
                <w:alias w:val="Title2"/>
                <w:tag w:val="Title2"/>
                <w:id w:val="1667744760"/>
                <w:placeholder>
                  <w:docPart w:val="09C7CD5383A846B7AB772008F78E17F2"/>
                </w:placeholder>
              </w:sdtPr>
              <w:sdtEndPr/>
              <w:sdtContent>
                <w:r w:rsidR="00AC5F5C" w:rsidRPr="004A707B">
                  <w:rPr>
                    <w:b/>
                    <w:bCs/>
                    <w:lang w:val="en-US"/>
                  </w:rPr>
                  <w:t>Bug Fix for Placeholder Text in WYSIWYG Fields</w:t>
                </w:r>
              </w:sdtContent>
            </w:sdt>
          </w:p>
        </w:tc>
      </w:tr>
      <w:tr w:rsidR="00AC5F5C" w:rsidRPr="004A707B" w14:paraId="192543DA" w14:textId="77777777" w:rsidTr="00EC45D0">
        <w:tc>
          <w:tcPr>
            <w:tcW w:w="10560" w:type="dxa"/>
          </w:tcPr>
          <w:sdt>
            <w:sdtPr>
              <w:rPr>
                <w:rFonts w:eastAsiaTheme="minorEastAsia"/>
                <w:i/>
                <w:iCs/>
                <w:lang w:val="en-US"/>
              </w:rPr>
              <w:alias w:val="AutomaticallyAddOrConfigNeeded2"/>
              <w:tag w:val="AutomaticallyAddOrConfigNeeded2"/>
              <w:id w:val="1922986731"/>
              <w:placeholder>
                <w:docPart w:val="AAB3651A068E4DF6BA31964579E9C4C9"/>
              </w:placeholder>
            </w:sdtPr>
            <w:sdtEndPr/>
            <w:sdtContent>
              <w:p w14:paraId="49533BAD" w14:textId="77777777" w:rsidR="00AC5F5C" w:rsidRPr="004A707B" w:rsidRDefault="00AC5F5C" w:rsidP="00497EBC">
                <w:pPr>
                  <w:pStyle w:val="BodyText"/>
                  <w:spacing w:after="240" w:line="278" w:lineRule="auto"/>
                  <w:ind w:right="2836"/>
                  <w:rPr>
                    <w:i/>
                    <w:iCs/>
                    <w:lang w:val="en-US"/>
                  </w:rPr>
                </w:pPr>
                <w:r w:rsidRPr="004A707B">
                  <w:rPr>
                    <w:i/>
                    <w:iCs/>
                    <w:lang w:val="en-US"/>
                  </w:rPr>
                  <w:t>Automatically Added</w:t>
                </w:r>
              </w:p>
            </w:sdtContent>
          </w:sdt>
        </w:tc>
      </w:tr>
      <w:tr w:rsidR="00AC5F5C" w:rsidRPr="004A707B" w14:paraId="195E2E22" w14:textId="77777777" w:rsidTr="00EC45D0">
        <w:tc>
          <w:tcPr>
            <w:tcW w:w="10560" w:type="dxa"/>
          </w:tcPr>
          <w:p w14:paraId="45A8BA2B" w14:textId="15629AD6" w:rsidR="008718A1" w:rsidRPr="004A707B" w:rsidRDefault="00B8346C">
            <w:pPr>
              <w:pStyle w:val="NormalWeb"/>
              <w:divId w:val="1211765994"/>
              <w:rPr>
                <w:rFonts w:ascii="Inter" w:hAnsi="Inter"/>
                <w:sz w:val="20"/>
                <w:szCs w:val="20"/>
                <w:lang w:val="en-US"/>
              </w:rPr>
            </w:pPr>
            <w:r w:rsidRPr="004A707B">
              <w:rPr>
                <w:rFonts w:ascii="Inter" w:hAnsi="Inter"/>
                <w:sz w:val="20"/>
                <w:szCs w:val="20"/>
                <w:lang w:val="en-US"/>
              </w:rPr>
              <w:t xml:space="preserve">Placeholder text can be used </w:t>
            </w:r>
            <w:r w:rsidR="007F077E" w:rsidRPr="004A707B">
              <w:rPr>
                <w:rFonts w:ascii="Inter" w:hAnsi="Inter"/>
                <w:sz w:val="20"/>
                <w:szCs w:val="20"/>
                <w:lang w:val="en-US"/>
              </w:rPr>
              <w:t xml:space="preserve">to guide users when completing rich text (WYSIWYG) fields – for example, giving them </w:t>
            </w:r>
            <w:r w:rsidR="005E5651" w:rsidRPr="004A707B">
              <w:rPr>
                <w:rFonts w:ascii="Inter" w:hAnsi="Inter"/>
                <w:sz w:val="20"/>
                <w:szCs w:val="20"/>
                <w:lang w:val="en-US"/>
              </w:rPr>
              <w:t xml:space="preserve">structure or a brief tip on completing the field. </w:t>
            </w:r>
            <w:r w:rsidR="009E7036" w:rsidRPr="004A707B">
              <w:rPr>
                <w:rFonts w:ascii="Inter" w:hAnsi="Inter"/>
                <w:sz w:val="20"/>
                <w:szCs w:val="20"/>
                <w:lang w:val="en-US"/>
              </w:rPr>
              <w:t>They display in light grey when the field is empty as a prompt to the user – but previously, they wouldn’t display unless you clicked into the field. Clicking</w:t>
            </w:r>
            <w:r w:rsidR="008718A1" w:rsidRPr="004A707B">
              <w:rPr>
                <w:rFonts w:ascii="Inter" w:hAnsi="Inter"/>
                <w:sz w:val="20"/>
                <w:szCs w:val="20"/>
                <w:lang w:val="en-US"/>
              </w:rPr>
              <w:t xml:space="preserve"> into </w:t>
            </w:r>
            <w:r w:rsidR="009E7036" w:rsidRPr="004A707B">
              <w:rPr>
                <w:rFonts w:ascii="Inter" w:hAnsi="Inter"/>
                <w:sz w:val="20"/>
                <w:szCs w:val="20"/>
                <w:lang w:val="en-US"/>
              </w:rPr>
              <w:t xml:space="preserve">the </w:t>
            </w:r>
            <w:r w:rsidR="008718A1" w:rsidRPr="004A707B">
              <w:rPr>
                <w:rFonts w:ascii="Inter" w:hAnsi="Inter"/>
                <w:sz w:val="20"/>
                <w:szCs w:val="20"/>
                <w:lang w:val="en-US"/>
              </w:rPr>
              <w:t>field to “activate” it to see the placeholder text</w:t>
            </w:r>
            <w:r w:rsidR="00EE1FDE" w:rsidRPr="004A707B">
              <w:rPr>
                <w:rFonts w:ascii="Inter" w:hAnsi="Inter"/>
                <w:sz w:val="20"/>
                <w:szCs w:val="20"/>
                <w:lang w:val="en-US"/>
              </w:rPr>
              <w:t xml:space="preserve"> is no longer necessary; </w:t>
            </w:r>
            <w:r w:rsidR="008718A1" w:rsidRPr="004A707B">
              <w:rPr>
                <w:rFonts w:ascii="Inter" w:hAnsi="Inter"/>
                <w:sz w:val="20"/>
                <w:szCs w:val="20"/>
                <w:lang w:val="en-US"/>
              </w:rPr>
              <w:t>placeholder guidance is immediately visible, making forms quicker and easier to complete.</w:t>
            </w:r>
          </w:p>
          <w:p w14:paraId="74FAD165" w14:textId="77777777" w:rsidR="00206F5E" w:rsidRPr="004A707B" w:rsidRDefault="008718A1">
            <w:pPr>
              <w:rPr>
                <w:lang w:val="en-US"/>
              </w:rPr>
            </w:pPr>
            <w:r w:rsidRPr="004A707B">
              <w:rPr>
                <w:lang w:val="en-US"/>
              </w:rPr>
              <w:drawing>
                <wp:inline distT="0" distB="0" distL="0" distR="0" wp14:anchorId="40812906" wp14:editId="23A6180B">
                  <wp:extent cx="6263999" cy="1435257"/>
                  <wp:effectExtent l="0" t="0" r="0" b="0"/>
                  <wp:docPr id="48" name="49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0_asd"/>
                          <pic:cNvPicPr/>
                        </pic:nvPicPr>
                        <pic:blipFill>
                          <a:blip r:embed="rId29" cstate="print"/>
                          <a:stretch>
                            <a:fillRect/>
                          </a:stretch>
                        </pic:blipFill>
                        <pic:spPr>
                          <a:xfrm>
                            <a:off x="0" y="0"/>
                            <a:ext cx="6263999" cy="1435257"/>
                          </a:xfrm>
                          <a:prstGeom prst="rect">
                            <a:avLst/>
                          </a:prstGeom>
                        </pic:spPr>
                      </pic:pic>
                    </a:graphicData>
                  </a:graphic>
                </wp:inline>
              </w:drawing>
            </w:r>
          </w:p>
          <w:p w14:paraId="553FFE5C" w14:textId="77777777" w:rsidR="00206F5E" w:rsidRPr="004A707B" w:rsidRDefault="00206F5E">
            <w:pPr>
              <w:rPr>
                <w:lang w:val="en-US"/>
              </w:rPr>
            </w:pPr>
          </w:p>
          <w:p w14:paraId="130DF434" w14:textId="77777777" w:rsidR="00206F5E" w:rsidRPr="004A707B" w:rsidRDefault="00206F5E">
            <w:pPr>
              <w:rPr>
                <w:lang w:val="en-US"/>
              </w:rPr>
            </w:pPr>
          </w:p>
        </w:tc>
      </w:tr>
    </w:tbl>
    <w:p w14:paraId="5B6DDF83" w14:textId="77777777" w:rsidR="00290CF7" w:rsidRPr="004A707B" w:rsidRDefault="00290CF7" w:rsidP="00E95F9C"/>
    <w:p w14:paraId="21248746" w14:textId="77777777" w:rsidR="00290CF7" w:rsidRPr="004A707B" w:rsidRDefault="00290CF7" w:rsidP="00290CF7">
      <w:pPr>
        <w:pStyle w:val="Heading2"/>
      </w:pPr>
      <w:bookmarkStart w:id="14" w:name="_Toc195797177"/>
      <w:bookmarkStart w:id="15" w:name="_Toc207704732"/>
      <w:r w:rsidRPr="004A707B">
        <w:t>3.5</w:t>
      </w:r>
      <w:r w:rsidRPr="004A707B">
        <w:tab/>
        <w:t>Integrations</w:t>
      </w:r>
      <w:bookmarkEnd w:id="14"/>
      <w:bookmarkEnd w:id="15"/>
      <w:r w:rsidRPr="004A707B">
        <w:t xml:space="preserve"> </w:t>
      </w:r>
    </w:p>
    <w:p w14:paraId="11664460" w14:textId="77777777" w:rsidR="00290CF7" w:rsidRPr="004A707B" w:rsidRDefault="00290CF7" w:rsidP="00290CF7">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6"/>
      </w:tblPr>
      <w:tblGrid>
        <w:gridCol w:w="10560"/>
      </w:tblGrid>
      <w:tr w:rsidR="00DE0151" w:rsidRPr="004A707B" w14:paraId="26E46B0D" w14:textId="77777777">
        <w:tc>
          <w:tcPr>
            <w:tcW w:w="10560" w:type="dxa"/>
          </w:tcPr>
          <w:p w14:paraId="68CD4BDE" w14:textId="124B6AF5" w:rsidR="00DE0151" w:rsidRPr="004A707B" w:rsidRDefault="00C05897">
            <w:pPr>
              <w:rPr>
                <w:lang w:val="en-US"/>
              </w:rPr>
            </w:pPr>
            <w:sdt>
              <w:sdtPr>
                <w:rPr>
                  <w:rFonts w:eastAsiaTheme="minorEastAsia"/>
                  <w:lang w:val="en-US"/>
                </w:rPr>
                <w:alias w:val="Title6"/>
                <w:tag w:val="Title6"/>
                <w:id w:val="-755361724"/>
                <w:placeholder>
                  <w:docPart w:val="73F8090B27694C43A2297F40FD0800DC"/>
                </w:placeholder>
              </w:sdtPr>
              <w:sdtEndPr/>
              <w:sdtContent>
                <w:r w:rsidR="001506AE" w:rsidRPr="004A707B">
                  <w:rPr>
                    <w:rFonts w:eastAsiaTheme="minorEastAsia"/>
                    <w:b/>
                    <w:bCs/>
                    <w:lang w:val="en-US"/>
                  </w:rPr>
                  <w:t>SSH Key Authentication</w:t>
                </w:r>
              </w:sdtContent>
            </w:sdt>
          </w:p>
        </w:tc>
      </w:tr>
      <w:tr w:rsidR="00DE0151" w:rsidRPr="004A707B" w14:paraId="21331B3B" w14:textId="77777777">
        <w:tc>
          <w:tcPr>
            <w:tcW w:w="10560" w:type="dxa"/>
          </w:tcPr>
          <w:sdt>
            <w:sdtPr>
              <w:rPr>
                <w:rFonts w:eastAsiaTheme="minorEastAsia"/>
                <w:i/>
                <w:iCs/>
                <w:lang w:val="en-US"/>
              </w:rPr>
              <w:alias w:val="AutomaticallyAddOrConfigNeeded6"/>
              <w:tag w:val="AutomaticallyAddOrConfigNeeded6"/>
              <w:id w:val="1144241293"/>
              <w:placeholder>
                <w:docPart w:val="3ADCCE699A6345CFBE168339670AB1EF"/>
              </w:placeholder>
            </w:sdtPr>
            <w:sdtEndPr/>
            <w:sdtContent>
              <w:p w14:paraId="23EB9EAD" w14:textId="26063C53" w:rsidR="00DE0151" w:rsidRPr="004A707B" w:rsidRDefault="00366F84">
                <w:pPr>
                  <w:pStyle w:val="BodyText"/>
                  <w:spacing w:after="240" w:line="278" w:lineRule="auto"/>
                  <w:ind w:right="2836"/>
                  <w:rPr>
                    <w:i/>
                    <w:iCs/>
                    <w:lang w:val="en-US"/>
                  </w:rPr>
                </w:pPr>
                <w:r w:rsidRPr="004A707B">
                  <w:rPr>
                    <w:i/>
                    <w:iCs/>
                    <w:lang w:val="en-US"/>
                  </w:rPr>
                  <w:t>Configuration Required</w:t>
                </w:r>
              </w:p>
            </w:sdtContent>
          </w:sdt>
        </w:tc>
      </w:tr>
      <w:tr w:rsidR="00DE0151" w:rsidRPr="004A707B" w14:paraId="183A328A" w14:textId="77777777">
        <w:tc>
          <w:tcPr>
            <w:tcW w:w="10560" w:type="dxa"/>
          </w:tcPr>
          <w:p w14:paraId="40A86BBE" w14:textId="52065459" w:rsidR="00DE0151" w:rsidRPr="004A707B" w:rsidRDefault="009A5411">
            <w:pPr>
              <w:pStyle w:val="NormalWeb"/>
              <w:rPr>
                <w:rFonts w:ascii="Inter" w:hAnsi="Inter"/>
                <w:sz w:val="20"/>
                <w:szCs w:val="20"/>
                <w:lang w:val="en-US"/>
              </w:rPr>
            </w:pPr>
            <w:r w:rsidRPr="004A707B">
              <w:rPr>
                <w:rFonts w:ascii="Inter" w:hAnsi="Inter"/>
                <w:sz w:val="20"/>
                <w:szCs w:val="20"/>
                <w:lang w:val="en-US"/>
              </w:rPr>
              <w:t>We’ve added SSH key authentication to the growing list of supported authentication methods for our generic (configurable) integrations. This allows for secure, password-less connections between CoreStream and external systems, reducing the risk of credential compromise and improving automation reliability.</w:t>
            </w:r>
          </w:p>
        </w:tc>
      </w:tr>
    </w:tbl>
    <w:p w14:paraId="2A2806A0" w14:textId="77777777" w:rsidR="00D55BB4" w:rsidRPr="004A707B" w:rsidRDefault="00D55BB4" w:rsidP="00290CF7">
      <w:pPr>
        <w:pStyle w:val="BodyText"/>
        <w:spacing w:before="278" w:line="278" w:lineRule="auto"/>
        <w:ind w:right="2836"/>
      </w:pPr>
    </w:p>
    <w:p w14:paraId="00C6A6FD" w14:textId="77777777" w:rsidR="00D55BB4" w:rsidRPr="004A707B" w:rsidRDefault="00D55BB4">
      <w:pPr>
        <w:rPr>
          <w:sz w:val="20"/>
          <w:szCs w:val="20"/>
        </w:rPr>
      </w:pPr>
      <w:r w:rsidRPr="004A707B">
        <w:br w:type="page"/>
      </w:r>
    </w:p>
    <w:p w14:paraId="7EAE199C" w14:textId="77777777" w:rsidR="00DE0151" w:rsidRPr="004A707B" w:rsidRDefault="00DE0151" w:rsidP="00290CF7">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6"/>
      </w:tblPr>
      <w:tblGrid>
        <w:gridCol w:w="10560"/>
      </w:tblGrid>
      <w:tr w:rsidR="00DE0151" w:rsidRPr="004A707B" w14:paraId="4A02E6A9" w14:textId="77777777">
        <w:tc>
          <w:tcPr>
            <w:tcW w:w="10560" w:type="dxa"/>
          </w:tcPr>
          <w:p w14:paraId="6239446D" w14:textId="366EC2AE" w:rsidR="00DE0151" w:rsidRPr="004A707B" w:rsidRDefault="00C05897">
            <w:pPr>
              <w:rPr>
                <w:lang w:val="en-US"/>
              </w:rPr>
            </w:pPr>
            <w:sdt>
              <w:sdtPr>
                <w:rPr>
                  <w:rFonts w:eastAsiaTheme="minorEastAsia"/>
                  <w:lang w:val="en-US"/>
                </w:rPr>
                <w:alias w:val="Title6"/>
                <w:tag w:val="Title6"/>
                <w:id w:val="-1738006610"/>
                <w:placeholder>
                  <w:docPart w:val="DF2BC16BD5C648B2BE84FF939F8C72BF"/>
                </w:placeholder>
              </w:sdtPr>
              <w:sdtEndPr/>
              <w:sdtContent>
                <w:r w:rsidR="00D55BB4" w:rsidRPr="004A707B">
                  <w:rPr>
                    <w:b/>
                    <w:bCs/>
                    <w:lang w:val="en-US"/>
                  </w:rPr>
                  <w:t>K</w:t>
                </w:r>
                <w:r w:rsidR="00104A2F" w:rsidRPr="004A707B">
                  <w:rPr>
                    <w:b/>
                    <w:bCs/>
                    <w:lang w:val="en-US"/>
                  </w:rPr>
                  <w:t xml:space="preserve">ey Value </w:t>
                </w:r>
                <w:r w:rsidR="005A389A" w:rsidRPr="004A707B">
                  <w:rPr>
                    <w:b/>
                    <w:bCs/>
                    <w:lang w:val="en-US"/>
                  </w:rPr>
                  <w:t>Pair Authentication</w:t>
                </w:r>
                <w:r w:rsidR="00104A2F" w:rsidRPr="004A707B">
                  <w:rPr>
                    <w:rFonts w:eastAsiaTheme="minorEastAsia"/>
                    <w:lang w:val="en-US"/>
                  </w:rPr>
                  <w:t xml:space="preserve"> </w:t>
                </w:r>
              </w:sdtContent>
            </w:sdt>
          </w:p>
        </w:tc>
      </w:tr>
      <w:tr w:rsidR="00DE0151" w:rsidRPr="004A707B" w14:paraId="7A66991B" w14:textId="77777777">
        <w:tc>
          <w:tcPr>
            <w:tcW w:w="10560" w:type="dxa"/>
          </w:tcPr>
          <w:sdt>
            <w:sdtPr>
              <w:rPr>
                <w:rFonts w:eastAsiaTheme="minorEastAsia"/>
                <w:i/>
                <w:iCs/>
                <w:lang w:val="en-US"/>
              </w:rPr>
              <w:alias w:val="AutomaticallyAddOrConfigNeeded6"/>
              <w:tag w:val="AutomaticallyAddOrConfigNeeded6"/>
              <w:id w:val="-1572647804"/>
              <w:placeholder>
                <w:docPart w:val="C6CE2BD1968E41358022B3AC07569DEE"/>
              </w:placeholder>
            </w:sdtPr>
            <w:sdtEndPr/>
            <w:sdtContent>
              <w:p w14:paraId="6C57ABCC" w14:textId="3AF71785" w:rsidR="00DE0151" w:rsidRPr="004A707B" w:rsidRDefault="00FD5E4C">
                <w:pPr>
                  <w:pStyle w:val="BodyText"/>
                  <w:spacing w:after="240" w:line="278" w:lineRule="auto"/>
                  <w:ind w:right="2836"/>
                  <w:rPr>
                    <w:i/>
                    <w:iCs/>
                    <w:lang w:val="en-US"/>
                  </w:rPr>
                </w:pPr>
                <w:r w:rsidRPr="004A707B">
                  <w:rPr>
                    <w:rFonts w:eastAsiaTheme="minorEastAsia"/>
                    <w:i/>
                    <w:iCs/>
                    <w:lang w:val="en-US"/>
                  </w:rPr>
                  <w:t>Configuration Required</w:t>
                </w:r>
              </w:p>
            </w:sdtContent>
          </w:sdt>
        </w:tc>
      </w:tr>
      <w:tr w:rsidR="00DE0151" w:rsidRPr="004A707B" w14:paraId="79363A13" w14:textId="77777777">
        <w:tc>
          <w:tcPr>
            <w:tcW w:w="10560" w:type="dxa"/>
          </w:tcPr>
          <w:p w14:paraId="4D0CA582" w14:textId="3960981E" w:rsidR="00DE0151" w:rsidRPr="004A707B" w:rsidRDefault="00841388">
            <w:pPr>
              <w:pStyle w:val="NormalWeb"/>
              <w:rPr>
                <w:rFonts w:ascii="Inter" w:hAnsi="Inter"/>
                <w:sz w:val="20"/>
                <w:szCs w:val="20"/>
                <w:lang w:val="en-US"/>
              </w:rPr>
            </w:pPr>
            <w:r w:rsidRPr="004A707B">
              <w:rPr>
                <w:rFonts w:ascii="Inter" w:hAnsi="Inter"/>
                <w:sz w:val="20"/>
                <w:szCs w:val="20"/>
                <w:lang w:val="en-US"/>
              </w:rPr>
              <w:t>We’ve added support for key-pair authentication to our CSV export capability over SFTP. This provides a more secure, password-less method of transferring files, ensuring sensitive data can be exported and delivered to external systems with stronger protection and reduced risk of credential theft.</w:t>
            </w:r>
          </w:p>
        </w:tc>
      </w:tr>
    </w:tbl>
    <w:p w14:paraId="1B59D658" w14:textId="77777777" w:rsidR="002F543A" w:rsidRPr="004A707B" w:rsidRDefault="002F543A" w:rsidP="00290CF7">
      <w:pPr>
        <w:pStyle w:val="BodyText"/>
        <w:spacing w:before="278" w:line="278" w:lineRule="auto"/>
        <w:ind w:right="2836"/>
      </w:pPr>
    </w:p>
    <w:p w14:paraId="60809BAC" w14:textId="77777777" w:rsidR="002F543A" w:rsidRPr="004A707B" w:rsidRDefault="002F543A" w:rsidP="002F543A">
      <w:pPr>
        <w:pStyle w:val="Heading2"/>
      </w:pPr>
      <w:bookmarkStart w:id="16" w:name="_Toc195797178"/>
      <w:bookmarkStart w:id="17" w:name="_Toc207704733"/>
      <w:r w:rsidRPr="004A707B">
        <w:t>3.6</w:t>
      </w:r>
      <w:r w:rsidRPr="004A707B">
        <w:tab/>
        <w:t>Technical</w:t>
      </w:r>
      <w:bookmarkEnd w:id="16"/>
      <w:bookmarkEnd w:id="17"/>
      <w:r w:rsidRPr="004A707B">
        <w:t xml:space="preserve"> </w:t>
      </w:r>
    </w:p>
    <w:p w14:paraId="40E10E0B" w14:textId="77777777" w:rsidR="002F543A" w:rsidRPr="004A707B" w:rsidRDefault="002F543A" w:rsidP="002F543A">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6"/>
      </w:tblPr>
      <w:tblGrid>
        <w:gridCol w:w="10560"/>
      </w:tblGrid>
      <w:tr w:rsidR="002F543A" w:rsidRPr="004A707B" w14:paraId="21D35337" w14:textId="77777777" w:rsidTr="00EC45D0">
        <w:tc>
          <w:tcPr>
            <w:tcW w:w="10560" w:type="dxa"/>
          </w:tcPr>
          <w:p w14:paraId="14E49FCE" w14:textId="77777777" w:rsidR="002F543A" w:rsidRPr="004A707B" w:rsidRDefault="00C05897">
            <w:pPr>
              <w:rPr>
                <w:lang w:val="en-US"/>
              </w:rPr>
            </w:pPr>
            <w:sdt>
              <w:sdtPr>
                <w:rPr>
                  <w:rFonts w:eastAsiaTheme="minorEastAsia"/>
                  <w:lang w:val="en-US"/>
                </w:rPr>
                <w:alias w:val="Title6"/>
                <w:tag w:val="Title6"/>
                <w:id w:val="531693515"/>
                <w:placeholder>
                  <w:docPart w:val="F3C5580E8F0F490EB58D0ED83DCF89A7"/>
                </w:placeholder>
              </w:sdtPr>
              <w:sdtEndPr/>
              <w:sdtContent>
                <w:r w:rsidR="002F543A" w:rsidRPr="004A707B">
                  <w:rPr>
                    <w:b/>
                    <w:bCs/>
                    <w:lang w:val="en-US"/>
                  </w:rPr>
                  <w:t>Using SendGrid for Outbound Emails</w:t>
                </w:r>
              </w:sdtContent>
            </w:sdt>
          </w:p>
        </w:tc>
      </w:tr>
      <w:tr w:rsidR="002F543A" w:rsidRPr="004A707B" w14:paraId="11BB03C0" w14:textId="77777777" w:rsidTr="00EC45D0">
        <w:tc>
          <w:tcPr>
            <w:tcW w:w="10560" w:type="dxa"/>
          </w:tcPr>
          <w:sdt>
            <w:sdtPr>
              <w:rPr>
                <w:rFonts w:eastAsiaTheme="minorEastAsia"/>
                <w:i/>
                <w:iCs/>
                <w:lang w:val="en-US"/>
              </w:rPr>
              <w:alias w:val="AutomaticallyAddOrConfigNeeded6"/>
              <w:tag w:val="AutomaticallyAddOrConfigNeeded6"/>
              <w:id w:val="-1878303801"/>
              <w:placeholder>
                <w:docPart w:val="A07312D13BEC4319A3E590AEEFF01FE3"/>
              </w:placeholder>
            </w:sdtPr>
            <w:sdtEndPr/>
            <w:sdtContent>
              <w:p w14:paraId="432C335B" w14:textId="77777777" w:rsidR="002F543A" w:rsidRPr="004A707B" w:rsidRDefault="002F543A" w:rsidP="00497EBC">
                <w:pPr>
                  <w:pStyle w:val="BodyText"/>
                  <w:spacing w:after="240" w:line="278" w:lineRule="auto"/>
                  <w:ind w:right="2836"/>
                  <w:rPr>
                    <w:i/>
                    <w:iCs/>
                    <w:lang w:val="en-US"/>
                  </w:rPr>
                </w:pPr>
                <w:r w:rsidRPr="004A707B">
                  <w:rPr>
                    <w:i/>
                    <w:iCs/>
                    <w:lang w:val="en-US"/>
                  </w:rPr>
                  <w:t>Automatically Added</w:t>
                </w:r>
              </w:p>
            </w:sdtContent>
          </w:sdt>
        </w:tc>
      </w:tr>
      <w:tr w:rsidR="002F543A" w:rsidRPr="004A707B" w14:paraId="5D9896AD" w14:textId="77777777" w:rsidTr="00EC45D0">
        <w:tc>
          <w:tcPr>
            <w:tcW w:w="10560" w:type="dxa"/>
          </w:tcPr>
          <w:p w14:paraId="4E8BA07C" w14:textId="77777777" w:rsidR="008718A1" w:rsidRPr="004A707B" w:rsidRDefault="008718A1">
            <w:pPr>
              <w:pStyle w:val="NormalWeb"/>
              <w:divId w:val="246504187"/>
              <w:rPr>
                <w:rFonts w:ascii="Inter" w:hAnsi="Inter"/>
                <w:sz w:val="20"/>
                <w:szCs w:val="20"/>
                <w:lang w:val="en-US"/>
              </w:rPr>
            </w:pPr>
            <w:r w:rsidRPr="004A707B">
              <w:rPr>
                <w:rFonts w:ascii="Inter" w:hAnsi="Inter"/>
                <w:sz w:val="20"/>
                <w:szCs w:val="20"/>
                <w:lang w:val="en-US"/>
              </w:rPr>
              <w:t>We’ve moved to using SendGrid as the default service for sending outbound emails. Previously, all messages were sent through our own SMTP server. SendGrid offers enhanced security through industry-standard encryption, improved authentication, and advanced email validation, reducing the risk of spoofing or tampering. This ensures your communications are delivered more reliably and securely.</w:t>
            </w:r>
          </w:p>
        </w:tc>
      </w:tr>
    </w:tbl>
    <w:p w14:paraId="41D95EB0" w14:textId="77777777" w:rsidR="00206F5E" w:rsidRPr="004A707B" w:rsidRDefault="008718A1">
      <w:r w:rsidRPr="004A707B">
        <w:br/>
      </w:r>
    </w:p>
    <w:p w14:paraId="4B1258BC" w14:textId="77777777" w:rsidR="002F543A" w:rsidRPr="004A707B" w:rsidRDefault="002F543A" w:rsidP="00290CF7">
      <w:pPr>
        <w:pStyle w:val="BodyText"/>
        <w:spacing w:before="278" w:line="278" w:lineRule="auto"/>
        <w:ind w:right="2836"/>
        <w:sectPr w:rsidR="002F543A" w:rsidRPr="004A707B">
          <w:pgSz w:w="11910" w:h="16840"/>
          <w:pgMar w:top="1920" w:right="620" w:bottom="1560" w:left="600" w:header="720" w:footer="1378" w:gutter="0"/>
          <w:cols w:space="720"/>
        </w:sectPr>
      </w:pPr>
    </w:p>
    <w:p w14:paraId="1334842A" w14:textId="5423570F" w:rsidR="00D0345C" w:rsidRPr="004A707B" w:rsidRDefault="004371E5" w:rsidP="00D55BB4">
      <w:pPr>
        <w:pStyle w:val="BodyText"/>
        <w:rPr>
          <w:sz w:val="40"/>
        </w:rPr>
      </w:pPr>
      <w:r w:rsidRPr="004A707B">
        <w:lastRenderedPageBreak/>
        <mc:AlternateContent>
          <mc:Choice Requires="wpg">
            <w:drawing>
              <wp:anchor distT="0" distB="0" distL="0" distR="0" simplePos="0" relativeHeight="251650560" behindDoc="1" locked="0" layoutInCell="1" allowOverlap="1" wp14:anchorId="12C730A5" wp14:editId="598E0DF0">
                <wp:simplePos x="0" y="0"/>
                <wp:positionH relativeFrom="page">
                  <wp:posOffset>11875</wp:posOffset>
                </wp:positionH>
                <wp:positionV relativeFrom="page">
                  <wp:posOffset>0</wp:posOffset>
                </wp:positionV>
                <wp:extent cx="7559675" cy="10691495"/>
                <wp:effectExtent l="0" t="0" r="317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59992" cy="10692003"/>
                        </a:xfrm>
                      </wpg:grpSpPr>
                      <pic:pic xmlns:pic="http://schemas.openxmlformats.org/drawingml/2006/picture">
                        <pic:nvPicPr>
                          <pic:cNvPr id="26" name="Image 26"/>
                          <pic:cNvPicPr/>
                        </pic:nvPicPr>
                        <pic:blipFill>
                          <a:blip r:embed="rId30" cstate="print"/>
                          <a:stretch>
                            <a:fillRect/>
                          </a:stretch>
                        </pic:blipFill>
                        <pic:spPr>
                          <a:xfrm>
                            <a:off x="0" y="0"/>
                            <a:ext cx="7559992" cy="10692003"/>
                          </a:xfrm>
                          <a:prstGeom prst="rect">
                            <a:avLst/>
                          </a:prstGeom>
                        </pic:spPr>
                      </pic:pic>
                      <wps:wsp>
                        <wps:cNvPr id="27" name="Graphic 27"/>
                        <wps:cNvSpPr/>
                        <wps:spPr>
                          <a:xfrm>
                            <a:off x="457200" y="3911827"/>
                            <a:ext cx="351155" cy="1270"/>
                          </a:xfrm>
                          <a:custGeom>
                            <a:avLst/>
                            <a:gdLst/>
                            <a:ahLst/>
                            <a:cxnLst/>
                            <a:rect l="l" t="t" r="r" b="b"/>
                            <a:pathLst>
                              <a:path w="351155">
                                <a:moveTo>
                                  <a:pt x="0" y="0"/>
                                </a:moveTo>
                                <a:lnTo>
                                  <a:pt x="351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7420D97" id="Group 25" o:spid="_x0000_s1026" style="position:absolute;margin-left:.95pt;margin-top:0;width:595.25pt;height:841.85pt;z-index:-251665920;mso-wrap-distance-left:0;mso-wrap-distance-right:0;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">
                <v:shape id="Image 26"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">
                  <v:imagedata r:id="rId31" o:title=""/>
                </v:shape>
                <v:shape id="Graphic 27" o:spid="_x0000_s1028" style="position:absolute;left:4572;top:39118;width:3511;height:12;visibility:visible;mso-wrap-style:square;v-text-anchor:top" coordsize="35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" path="m,l351002,e" filled="f" strokecolor="white" strokeweight=".5pt">
                  <v:path arrowok="t"/>
                </v:shape>
                <w10:wrap anchorx="page" anchory="page"/>
              </v:group>
            </w:pict>
          </mc:Fallback>
        </mc:AlternateContent>
      </w:r>
      <w:r w:rsidR="008718A1" w:rsidRPr="004A707B">
        <w:rPr>
          <w:rFonts w:ascii="Inter SemiBold"/>
          <w:b/>
          <w:color w:val="FFFFFF"/>
          <w:sz w:val="40"/>
        </w:rPr>
        <w:t>For more information please contact:</w:t>
      </w:r>
    </w:p>
    <w:p w14:paraId="60BEF2F5" w14:textId="77777777" w:rsidR="00D0345C" w:rsidRPr="004A707B" w:rsidRDefault="00D0345C">
      <w:pPr>
        <w:pStyle w:val="BodyText"/>
        <w:rPr>
          <w:rFonts w:ascii="Inter SemiBold"/>
          <w:b/>
          <w:sz w:val="30"/>
        </w:rPr>
      </w:pPr>
    </w:p>
    <w:p w14:paraId="187B8795" w14:textId="77777777" w:rsidR="00D0345C" w:rsidRPr="004A707B" w:rsidRDefault="004371E5" w:rsidP="004371E5">
      <w:pPr>
        <w:pStyle w:val="BodyText"/>
        <w:tabs>
          <w:tab w:val="left" w:pos="1253"/>
        </w:tabs>
        <w:spacing w:before="211"/>
        <w:rPr>
          <w:rFonts w:ascii="Inter SemiBold"/>
          <w:b/>
          <w:sz w:val="30"/>
        </w:rPr>
      </w:pPr>
      <w:r w:rsidRPr="004A707B">
        <w:rPr>
          <w:rFonts w:ascii="Inter SemiBold"/>
          <w:b/>
          <w:sz w:val="30"/>
        </w:rPr>
        <w:tab/>
      </w:r>
    </w:p>
    <w:p w14:paraId="560D2C27" w14:textId="77777777" w:rsidR="00D0345C" w:rsidRPr="004A707B" w:rsidRDefault="004371E5">
      <w:pPr>
        <w:ind w:left="2305"/>
        <w:rPr>
          <w:sz w:val="30"/>
        </w:rPr>
      </w:pPr>
      <w:r w:rsidRPr="004A707B">
        <w:rPr>
          <w:sz w:val="40"/>
          <w:szCs w:val="20"/>
        </w:rPr>
        <w:drawing>
          <wp:anchor distT="0" distB="0" distL="114300" distR="114300" simplePos="0" relativeHeight="251654656" behindDoc="0" locked="0" layoutInCell="1" allowOverlap="1" wp14:anchorId="5C933776" wp14:editId="16C39ED5">
            <wp:simplePos x="0" y="0"/>
            <wp:positionH relativeFrom="column">
              <wp:posOffset>171392</wp:posOffset>
            </wp:positionH>
            <wp:positionV relativeFrom="paragraph">
              <wp:posOffset>38100</wp:posOffset>
            </wp:positionV>
            <wp:extent cx="1082675" cy="1376680"/>
            <wp:effectExtent l="0" t="0" r="3175" b="0"/>
            <wp:wrapNone/>
            <wp:docPr id="1391183243" name="Picture 10"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83243" name="Picture 10" descr="A person in a suit smiling&#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256" r="17086"/>
                    <a:stretch/>
                  </pic:blipFill>
                  <pic:spPr bwMode="auto">
                    <a:xfrm>
                      <a:off x="0" y="0"/>
                      <a:ext cx="1082675" cy="137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3">
        <w:r w:rsidRPr="004A707B">
          <w:rPr>
            <w:color w:val="FFFFFF"/>
            <w:spacing w:val="-13"/>
            <w:sz w:val="30"/>
            <w:u w:val="thick" w:color="FFFFFF"/>
          </w:rPr>
          <w:t>RICHARD EDDOLLS</w:t>
        </w:r>
      </w:hyperlink>
    </w:p>
    <w:p w14:paraId="5263C9E1" w14:textId="77777777" w:rsidR="00D0345C" w:rsidRPr="004A707B" w:rsidRDefault="004371E5">
      <w:pPr>
        <w:spacing w:before="170" w:line="237" w:lineRule="auto"/>
        <w:ind w:left="2305" w:right="4313"/>
        <w:rPr>
          <w:sz w:val="30"/>
        </w:rPr>
      </w:pPr>
      <w:r w:rsidRPr="004A707B">
        <w:rPr>
          <w:color w:val="FFFFFF"/>
          <w:sz w:val="30"/>
        </w:rPr>
        <w:t>Platform Director</w:t>
      </w:r>
    </w:p>
    <w:p w14:paraId="5944A44A" w14:textId="77777777" w:rsidR="00D0345C" w:rsidRPr="004A707B" w:rsidRDefault="004371E5" w:rsidP="004371E5">
      <w:pPr>
        <w:tabs>
          <w:tab w:val="left" w:pos="991"/>
        </w:tabs>
        <w:spacing w:before="111"/>
        <w:rPr>
          <w:sz w:val="30"/>
        </w:rPr>
      </w:pPr>
      <w:r w:rsidRPr="004A707B">
        <w:rPr>
          <w:sz w:val="30"/>
        </w:rPr>
        <w:tab/>
      </w:r>
    </w:p>
    <w:p w14:paraId="395F85C6" w14:textId="77777777" w:rsidR="00D0345C" w:rsidRPr="004A707B" w:rsidRDefault="00BE7C65">
      <w:pPr>
        <w:spacing w:before="111"/>
        <w:ind w:left="2305"/>
        <w:rPr>
          <w:sz w:val="30"/>
        </w:rPr>
      </w:pPr>
      <w:hyperlink r:id="rId34">
        <w:r w:rsidRPr="004A707B">
          <w:rPr>
            <w:color w:val="FFFFFF"/>
            <w:spacing w:val="-2"/>
            <w:sz w:val="30"/>
          </w:rPr>
          <w:t>richard.eddolls</w:t>
        </w:r>
        <w:r w:rsidR="00D0345C" w:rsidRPr="004A707B">
          <w:rPr>
            <w:color w:val="FFFFFF"/>
            <w:spacing w:val="-2"/>
            <w:sz w:val="30"/>
          </w:rPr>
          <w:t>@corestream.co.uk</w:t>
        </w:r>
      </w:hyperlink>
    </w:p>
    <w:p w14:paraId="209BBD12" w14:textId="77777777" w:rsidR="00A038EE" w:rsidRPr="004A707B" w:rsidRDefault="00A038EE" w:rsidP="00A038EE">
      <w:pPr>
        <w:pStyle w:val="BodyText"/>
        <w:tabs>
          <w:tab w:val="left" w:pos="1253"/>
        </w:tabs>
        <w:spacing w:before="211"/>
        <w:rPr>
          <w:rFonts w:ascii="Inter SemiBold"/>
          <w:b/>
          <w:sz w:val="30"/>
        </w:rPr>
      </w:pPr>
      <w:r w:rsidRPr="004A707B">
        <w:rPr>
          <w:rFonts w:ascii="Inter SemiBold"/>
          <w:b/>
          <w:sz w:val="30"/>
        </w:rPr>
        <w:tab/>
      </w:r>
    </w:p>
    <w:p w14:paraId="11B1219A" w14:textId="77777777" w:rsidR="00A038EE" w:rsidRPr="004A707B" w:rsidRDefault="00A038EE" w:rsidP="00A038EE">
      <w:pPr>
        <w:pStyle w:val="BodyText"/>
        <w:tabs>
          <w:tab w:val="left" w:pos="1253"/>
        </w:tabs>
        <w:spacing w:before="211"/>
        <w:rPr>
          <w:sz w:val="40"/>
        </w:rPr>
      </w:pPr>
    </w:p>
    <w:p w14:paraId="5B1B9AC2" w14:textId="77777777" w:rsidR="00D55BB4" w:rsidRPr="004A707B" w:rsidRDefault="00D55BB4" w:rsidP="00A038EE">
      <w:pPr>
        <w:ind w:left="2305"/>
      </w:pPr>
    </w:p>
    <w:p w14:paraId="5362BE0D" w14:textId="77777777" w:rsidR="00A038EE" w:rsidRPr="004A707B" w:rsidRDefault="00A038EE" w:rsidP="00A038EE">
      <w:pPr>
        <w:ind w:left="2305"/>
        <w:rPr>
          <w:sz w:val="30"/>
        </w:rPr>
      </w:pPr>
      <w:r w:rsidRPr="004A707B">
        <w:rPr>
          <w:sz w:val="40"/>
          <w:szCs w:val="20"/>
        </w:rPr>
        <w:drawing>
          <wp:anchor distT="0" distB="0" distL="114300" distR="114300" simplePos="0" relativeHeight="251656704" behindDoc="0" locked="0" layoutInCell="1" allowOverlap="1" wp14:anchorId="69B1199C" wp14:editId="550CF290">
            <wp:simplePos x="0" y="0"/>
            <wp:positionH relativeFrom="column">
              <wp:posOffset>171450</wp:posOffset>
            </wp:positionH>
            <wp:positionV relativeFrom="paragraph">
              <wp:posOffset>27305</wp:posOffset>
            </wp:positionV>
            <wp:extent cx="1082675" cy="1376045"/>
            <wp:effectExtent l="0" t="0" r="3175" b="0"/>
            <wp:wrapNone/>
            <wp:docPr id="1072807544" name="Picture 8" descr="A person smil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07544" name="Picture 8" descr="A person smiling in front of a brick wall&#10;&#10;AI-generated content may be incorrect."/>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l="13357" r="7981"/>
                    <a:stretch>
                      <a:fillRect/>
                    </a:stretch>
                  </pic:blipFill>
                  <pic:spPr bwMode="auto">
                    <a:xfrm>
                      <a:off x="0" y="0"/>
                      <a:ext cx="1082675" cy="1376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7">
        <w:r w:rsidRPr="004A707B">
          <w:rPr>
            <w:color w:val="FFFFFF"/>
            <w:spacing w:val="-13"/>
            <w:sz w:val="30"/>
            <w:u w:val="thick" w:color="FFFFFF"/>
          </w:rPr>
          <w:t>CAM MCNAIR</w:t>
        </w:r>
      </w:hyperlink>
    </w:p>
    <w:p w14:paraId="0E21DFE7" w14:textId="77777777" w:rsidR="00A038EE" w:rsidRPr="004A707B" w:rsidRDefault="00A038EE" w:rsidP="00A038EE">
      <w:pPr>
        <w:spacing w:before="170" w:line="237" w:lineRule="auto"/>
        <w:ind w:left="2305" w:right="4313"/>
        <w:rPr>
          <w:sz w:val="30"/>
        </w:rPr>
      </w:pPr>
      <w:r w:rsidRPr="004A707B">
        <w:rPr>
          <w:color w:val="FFFFFF"/>
          <w:sz w:val="30"/>
        </w:rPr>
        <w:t>Head of Platform Design</w:t>
      </w:r>
    </w:p>
    <w:p w14:paraId="449758F7" w14:textId="77777777" w:rsidR="00A038EE" w:rsidRPr="004A707B" w:rsidRDefault="00A038EE" w:rsidP="00A038EE">
      <w:pPr>
        <w:tabs>
          <w:tab w:val="left" w:pos="991"/>
        </w:tabs>
        <w:spacing w:before="111"/>
        <w:rPr>
          <w:sz w:val="30"/>
        </w:rPr>
      </w:pPr>
      <w:r w:rsidRPr="004A707B">
        <w:rPr>
          <w:sz w:val="30"/>
        </w:rPr>
        <w:tab/>
      </w:r>
    </w:p>
    <w:p w14:paraId="7D3CD079" w14:textId="77777777" w:rsidR="00A038EE" w:rsidRPr="004A707B" w:rsidRDefault="00A038EE" w:rsidP="00A038EE">
      <w:pPr>
        <w:spacing w:before="111"/>
        <w:ind w:left="2305"/>
        <w:rPr>
          <w:color w:val="FFFFFF" w:themeColor="background1"/>
          <w:sz w:val="30"/>
        </w:rPr>
      </w:pPr>
      <w:r w:rsidRPr="004A707B">
        <w:rPr>
          <w:color w:val="FFFFFF" w:themeColor="background1"/>
          <w:spacing w:val="-2"/>
          <w:sz w:val="30"/>
        </w:rPr>
        <w:t>cam.mcnair@corestream.co.uk</w:t>
      </w:r>
    </w:p>
    <w:p w14:paraId="21169C82" w14:textId="77777777" w:rsidR="00A038EE" w:rsidRPr="004A707B" w:rsidRDefault="00A038EE" w:rsidP="00A038EE">
      <w:pPr>
        <w:pStyle w:val="BodyText"/>
        <w:ind w:firstLine="720"/>
        <w:rPr>
          <w:sz w:val="30"/>
        </w:rPr>
      </w:pPr>
    </w:p>
    <w:p w14:paraId="7B7EE617" w14:textId="77777777" w:rsidR="00A038EE" w:rsidRPr="004A707B" w:rsidRDefault="00A038EE">
      <w:pPr>
        <w:pStyle w:val="BodyText"/>
        <w:rPr>
          <w:sz w:val="30"/>
        </w:rPr>
      </w:pPr>
    </w:p>
    <w:p w14:paraId="4E4DE968" w14:textId="77777777" w:rsidR="00D0345C" w:rsidRPr="004A707B" w:rsidRDefault="00D0345C">
      <w:pPr>
        <w:pStyle w:val="BodyText"/>
        <w:rPr>
          <w:sz w:val="30"/>
        </w:rPr>
      </w:pPr>
    </w:p>
    <w:p w14:paraId="1E0007BC" w14:textId="77777777" w:rsidR="00D0345C" w:rsidRPr="004A707B" w:rsidRDefault="00D0345C">
      <w:pPr>
        <w:pStyle w:val="BodyText"/>
        <w:rPr>
          <w:sz w:val="30"/>
        </w:rPr>
      </w:pPr>
    </w:p>
    <w:p w14:paraId="02357FAF" w14:textId="77777777" w:rsidR="00D0345C" w:rsidRPr="004A707B" w:rsidRDefault="00D0345C">
      <w:pPr>
        <w:pStyle w:val="BodyText"/>
        <w:rPr>
          <w:sz w:val="30"/>
        </w:rPr>
      </w:pPr>
    </w:p>
    <w:p w14:paraId="596FFB85" w14:textId="77777777" w:rsidR="00D0345C" w:rsidRPr="004A707B" w:rsidRDefault="00D0345C">
      <w:pPr>
        <w:pStyle w:val="BodyText"/>
        <w:rPr>
          <w:sz w:val="30"/>
        </w:rPr>
      </w:pPr>
    </w:p>
    <w:p w14:paraId="3810F7D5" w14:textId="77777777" w:rsidR="00D0345C" w:rsidRPr="004A707B" w:rsidRDefault="00D0345C">
      <w:pPr>
        <w:pStyle w:val="BodyText"/>
        <w:rPr>
          <w:sz w:val="30"/>
        </w:rPr>
      </w:pPr>
    </w:p>
    <w:p w14:paraId="7E00810A" w14:textId="77777777" w:rsidR="00D0345C" w:rsidRPr="004A707B" w:rsidRDefault="00D0345C">
      <w:pPr>
        <w:pStyle w:val="BodyText"/>
        <w:rPr>
          <w:sz w:val="30"/>
        </w:rPr>
      </w:pPr>
    </w:p>
    <w:p w14:paraId="74635497" w14:textId="77777777" w:rsidR="00D0345C" w:rsidRPr="004A707B" w:rsidRDefault="00D0345C">
      <w:pPr>
        <w:pStyle w:val="BodyText"/>
        <w:rPr>
          <w:sz w:val="30"/>
        </w:rPr>
      </w:pPr>
    </w:p>
    <w:p w14:paraId="21B11DB8" w14:textId="77777777" w:rsidR="00D0345C" w:rsidRPr="004A707B" w:rsidRDefault="00D0345C">
      <w:pPr>
        <w:pStyle w:val="BodyText"/>
        <w:rPr>
          <w:sz w:val="30"/>
        </w:rPr>
      </w:pPr>
    </w:p>
    <w:p w14:paraId="22CDCEDF" w14:textId="77777777" w:rsidR="00D0345C" w:rsidRPr="004A707B" w:rsidRDefault="00D0345C">
      <w:pPr>
        <w:pStyle w:val="BodyText"/>
        <w:rPr>
          <w:sz w:val="30"/>
        </w:rPr>
      </w:pPr>
    </w:p>
    <w:p w14:paraId="4C860F3D" w14:textId="77777777" w:rsidR="00D0345C" w:rsidRDefault="00D0345C">
      <w:pPr>
        <w:ind w:left="120"/>
        <w:rPr>
          <w:rFonts w:ascii="Inter Light"/>
          <w:sz w:val="18"/>
        </w:rPr>
      </w:pPr>
    </w:p>
    <w:sectPr w:rsidR="00D0345C">
      <w:headerReference w:type="default" r:id="rId38"/>
      <w:footerReference w:type="default" r:id="rId39"/>
      <w:pgSz w:w="11910" w:h="16840"/>
      <w:pgMar w:top="1920" w:right="62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7CA8B" w14:textId="77777777" w:rsidR="00494855" w:rsidRPr="004A707B" w:rsidRDefault="00494855">
      <w:r w:rsidRPr="004A707B">
        <w:separator/>
      </w:r>
    </w:p>
  </w:endnote>
  <w:endnote w:type="continuationSeparator" w:id="0">
    <w:p w14:paraId="374DAA29" w14:textId="77777777" w:rsidR="00494855" w:rsidRPr="004A707B" w:rsidRDefault="00494855">
      <w:r w:rsidRPr="004A70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mbria"/>
    <w:panose1 w:val="02000503000000020004"/>
    <w:charset w:val="00"/>
    <w:family w:val="auto"/>
    <w:pitch w:val="variable"/>
    <w:sig w:usb0="E0000AFF" w:usb1="5200A1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Inter SemiBold">
    <w:altName w:val="Cambria"/>
    <w:panose1 w:val="02000703000000020004"/>
    <w:charset w:val="00"/>
    <w:family w:val="auto"/>
    <w:pitch w:val="variable"/>
    <w:sig w:usb0="E0000AFF" w:usb1="5200A1FF" w:usb2="00000021" w:usb3="00000000" w:csb0="0000019F" w:csb1="00000000"/>
  </w:font>
  <w:font w:name="Inter Light">
    <w:altName w:val="Calibri"/>
    <w:panose1 w:val="02000403000000020004"/>
    <w:charset w:val="00"/>
    <w:family w:val="auto"/>
    <w:pitch w:val="variable"/>
    <w:sig w:usb0="E0000AFF" w:usb1="5200A1FF" w:usb2="00000021" w:usb3="00000000" w:csb0="0000019F" w:csb1="00000000"/>
  </w:font>
  <w:font w:name="Inter Medium">
    <w:altName w:val="Calibri"/>
    <w:panose1 w:val="02000603000000020004"/>
    <w:charset w:val="00"/>
    <w:family w:val="auto"/>
    <w:pitch w:val="variable"/>
    <w:sig w:usb0="E0000AFF" w:usb1="5200A1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68265" w14:textId="77777777" w:rsidR="00D0345C" w:rsidRPr="004A707B" w:rsidRDefault="008718A1">
    <w:pPr>
      <w:pStyle w:val="BodyText"/>
      <w:spacing w:line="14" w:lineRule="auto"/>
    </w:pPr>
    <w:r w:rsidRPr="004A707B">
      <w:drawing>
        <wp:anchor distT="0" distB="0" distL="0" distR="0" simplePos="0" relativeHeight="251653632" behindDoc="1" locked="0" layoutInCell="1" allowOverlap="1" wp14:anchorId="1870FEB0" wp14:editId="41E7591D">
          <wp:simplePos x="0" y="0"/>
          <wp:positionH relativeFrom="page">
            <wp:posOffset>0</wp:posOffset>
          </wp:positionH>
          <wp:positionV relativeFrom="page">
            <wp:posOffset>9687776</wp:posOffset>
          </wp:positionV>
          <wp:extent cx="7562188" cy="1051997"/>
          <wp:effectExtent l="0" t="0" r="1270" b="0"/>
          <wp:wrapNone/>
          <wp:docPr id="122266455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7562188" cy="1051997"/>
                  </a:xfrm>
                  <a:prstGeom prst="rect">
                    <a:avLst/>
                  </a:prstGeom>
                </pic:spPr>
              </pic:pic>
            </a:graphicData>
          </a:graphic>
          <wp14:sizeRelH relativeFrom="margin">
            <wp14:pctWidth>0</wp14:pctWidth>
          </wp14:sizeRelH>
        </wp:anchor>
      </w:drawing>
    </w:r>
    <w:r w:rsidRPr="004A707B">
      <mc:AlternateContent>
        <mc:Choice Requires="wps">
          <w:drawing>
            <wp:anchor distT="0" distB="0" distL="0" distR="0" simplePos="0" relativeHeight="251655680" behindDoc="1" locked="0" layoutInCell="1" allowOverlap="1" wp14:anchorId="635289B2" wp14:editId="70795B89">
              <wp:simplePos x="0" y="0"/>
              <wp:positionH relativeFrom="page">
                <wp:posOffset>3875301</wp:posOffset>
              </wp:positionH>
              <wp:positionV relativeFrom="page">
                <wp:posOffset>10110465</wp:posOffset>
              </wp:positionV>
              <wp:extent cx="2697480" cy="16383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7480" cy="163830"/>
                      </a:xfrm>
                      <a:prstGeom prst="rect">
                        <a:avLst/>
                      </a:prstGeom>
                    </wps:spPr>
                    <wps:txbx>
                      <w:txbxContent>
                        <w:p w14:paraId="1789EF4D" w14:textId="77777777" w:rsidR="00D0345C" w:rsidRPr="004A707B" w:rsidRDefault="008718A1">
                          <w:pPr>
                            <w:spacing w:before="20"/>
                            <w:ind w:left="20"/>
                            <w:rPr>
                              <w:rFonts w:ascii="Inter Light"/>
                              <w:sz w:val="18"/>
                            </w:rPr>
                          </w:pPr>
                          <w:r w:rsidRPr="004A707B">
                            <w:rPr>
                              <w:rFonts w:ascii="Inter Light"/>
                              <w:sz w:val="18"/>
                            </w:rPr>
                            <w:t>Copyright</w:t>
                          </w:r>
                          <w:r w:rsidRPr="004A707B">
                            <w:rPr>
                              <w:rFonts w:ascii="Inter Light"/>
                              <w:spacing w:val="2"/>
                              <w:sz w:val="18"/>
                            </w:rPr>
                            <w:t xml:space="preserve"> </w:t>
                          </w:r>
                          <w:r w:rsidRPr="004A707B">
                            <w:rPr>
                              <w:rFonts w:ascii="Inter Light"/>
                              <w:sz w:val="18"/>
                            </w:rPr>
                            <w:t>@CoreStream</w:t>
                          </w:r>
                          <w:r w:rsidRPr="004A707B">
                            <w:rPr>
                              <w:rFonts w:ascii="Inter Light"/>
                              <w:spacing w:val="5"/>
                              <w:sz w:val="18"/>
                            </w:rPr>
                            <w:t xml:space="preserve"> </w:t>
                          </w:r>
                          <w:r w:rsidRPr="004A707B">
                            <w:rPr>
                              <w:rFonts w:ascii="Inter Light"/>
                              <w:sz w:val="18"/>
                            </w:rPr>
                            <w:t>GRC.</w:t>
                          </w:r>
                          <w:r w:rsidRPr="004A707B">
                            <w:rPr>
                              <w:rFonts w:ascii="Inter Light"/>
                              <w:spacing w:val="5"/>
                              <w:sz w:val="18"/>
                            </w:rPr>
                            <w:t xml:space="preserve"> </w:t>
                          </w:r>
                          <w:r w:rsidRPr="004A707B">
                            <w:rPr>
                              <w:rFonts w:ascii="Inter Light"/>
                              <w:sz w:val="18"/>
                            </w:rPr>
                            <w:t>All</w:t>
                          </w:r>
                          <w:r w:rsidRPr="004A707B">
                            <w:rPr>
                              <w:rFonts w:ascii="Inter Light"/>
                              <w:spacing w:val="5"/>
                              <w:sz w:val="18"/>
                            </w:rPr>
                            <w:t xml:space="preserve"> </w:t>
                          </w:r>
                          <w:r w:rsidRPr="004A707B">
                            <w:rPr>
                              <w:rFonts w:ascii="Inter Light"/>
                              <w:sz w:val="18"/>
                            </w:rPr>
                            <w:t>rights</w:t>
                          </w:r>
                          <w:r w:rsidRPr="004A707B">
                            <w:rPr>
                              <w:rFonts w:ascii="Inter Light"/>
                              <w:spacing w:val="6"/>
                              <w:sz w:val="18"/>
                            </w:rPr>
                            <w:t xml:space="preserve"> </w:t>
                          </w:r>
                          <w:r w:rsidRPr="004A707B">
                            <w:rPr>
                              <w:rFonts w:ascii="Inter Light"/>
                              <w:spacing w:val="-2"/>
                              <w:sz w:val="18"/>
                            </w:rPr>
                            <w:t>reserved.</w:t>
                          </w:r>
                        </w:p>
                      </w:txbxContent>
                    </wps:txbx>
                    <wps:bodyPr wrap="square" lIns="0" tIns="0" rIns="0" bIns="0" rtlCol="0">
                      <a:noAutofit/>
                    </wps:bodyPr>
                  </wps:wsp>
                </a:graphicData>
              </a:graphic>
            </wp:anchor>
          </w:drawing>
        </mc:Choice>
        <mc:Fallback>
          <w:pict>
            <v:shapetype w14:anchorId="635289B2" id="_x0000_t202" coordsize="21600,21600" o:spt="202" path="m,l,21600r21600,l21600,xe">
              <v:stroke joinstyle="miter"/>
              <v:path gradientshapeok="t" o:connecttype="rect"/>
            </v:shapetype>
            <v:shape id="Textbox 18" o:spid="_x0000_s1027" type="#_x0000_t202" style="position:absolute;margin-left:305.15pt;margin-top:796.1pt;width:212.4pt;height:12.9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" filled="f" stroked="f">
              <v:textbox inset="0,0,0,0">
                <w:txbxContent>
                  <w:p w14:paraId="1789EF4D" w14:textId="77777777" w:rsidR="00D0345C" w:rsidRPr="004A707B" w:rsidRDefault="008718A1">
                    <w:pPr>
                      <w:spacing w:before="20"/>
                      <w:ind w:left="20"/>
                      <w:rPr>
                        <w:rFonts w:ascii="Inter Light"/>
                        <w:sz w:val="18"/>
                      </w:rPr>
                    </w:pPr>
                    <w:r w:rsidRPr="004A707B">
                      <w:rPr>
                        <w:rFonts w:ascii="Inter Light"/>
                        <w:sz w:val="18"/>
                      </w:rPr>
                      <w:t>Copyright</w:t>
                    </w:r>
                    <w:r w:rsidRPr="004A707B">
                      <w:rPr>
                        <w:rFonts w:ascii="Inter Light"/>
                        <w:spacing w:val="2"/>
                        <w:sz w:val="18"/>
                      </w:rPr>
                      <w:t xml:space="preserve"> </w:t>
                    </w:r>
                    <w:r w:rsidRPr="004A707B">
                      <w:rPr>
                        <w:rFonts w:ascii="Inter Light"/>
                        <w:sz w:val="18"/>
                      </w:rPr>
                      <w:t>@CoreStream</w:t>
                    </w:r>
                    <w:r w:rsidRPr="004A707B">
                      <w:rPr>
                        <w:rFonts w:ascii="Inter Light"/>
                        <w:spacing w:val="5"/>
                        <w:sz w:val="18"/>
                      </w:rPr>
                      <w:t xml:space="preserve"> </w:t>
                    </w:r>
                    <w:r w:rsidRPr="004A707B">
                      <w:rPr>
                        <w:rFonts w:ascii="Inter Light"/>
                        <w:sz w:val="18"/>
                      </w:rPr>
                      <w:t>GRC.</w:t>
                    </w:r>
                    <w:r w:rsidRPr="004A707B">
                      <w:rPr>
                        <w:rFonts w:ascii="Inter Light"/>
                        <w:spacing w:val="5"/>
                        <w:sz w:val="18"/>
                      </w:rPr>
                      <w:t xml:space="preserve"> </w:t>
                    </w:r>
                    <w:r w:rsidRPr="004A707B">
                      <w:rPr>
                        <w:rFonts w:ascii="Inter Light"/>
                        <w:sz w:val="18"/>
                      </w:rPr>
                      <w:t>All</w:t>
                    </w:r>
                    <w:r w:rsidRPr="004A707B">
                      <w:rPr>
                        <w:rFonts w:ascii="Inter Light"/>
                        <w:spacing w:val="5"/>
                        <w:sz w:val="18"/>
                      </w:rPr>
                      <w:t xml:space="preserve"> </w:t>
                    </w:r>
                    <w:r w:rsidRPr="004A707B">
                      <w:rPr>
                        <w:rFonts w:ascii="Inter Light"/>
                        <w:sz w:val="18"/>
                      </w:rPr>
                      <w:t>rights</w:t>
                    </w:r>
                    <w:r w:rsidRPr="004A707B">
                      <w:rPr>
                        <w:rFonts w:ascii="Inter Light"/>
                        <w:spacing w:val="6"/>
                        <w:sz w:val="18"/>
                      </w:rPr>
                      <w:t xml:space="preserve"> </w:t>
                    </w:r>
                    <w:r w:rsidRPr="004A707B">
                      <w:rPr>
                        <w:rFonts w:ascii="Inter Light"/>
                        <w:spacing w:val="-2"/>
                        <w:sz w:val="18"/>
                      </w:rPr>
                      <w:t>reserved.</w:t>
                    </w:r>
                  </w:p>
                </w:txbxContent>
              </v:textbox>
              <w10:wrap anchorx="page" anchory="page"/>
            </v:shape>
          </w:pict>
        </mc:Fallback>
      </mc:AlternateContent>
    </w:r>
    <w:r w:rsidRPr="004A707B">
      <mc:AlternateContent>
        <mc:Choice Requires="wps">
          <w:drawing>
            <wp:anchor distT="0" distB="0" distL="0" distR="0" simplePos="0" relativeHeight="251657728" behindDoc="1" locked="0" layoutInCell="1" allowOverlap="1" wp14:anchorId="7AB989DB" wp14:editId="3AEA96C3">
              <wp:simplePos x="0" y="0"/>
              <wp:positionH relativeFrom="page">
                <wp:posOffset>7009741</wp:posOffset>
              </wp:positionH>
              <wp:positionV relativeFrom="page">
                <wp:posOffset>10110465</wp:posOffset>
              </wp:positionV>
              <wp:extent cx="160020" cy="1638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3830"/>
                      </a:xfrm>
                      <a:prstGeom prst="rect">
                        <a:avLst/>
                      </a:prstGeom>
                    </wps:spPr>
                    <wps:txbx>
                      <w:txbxContent>
                        <w:p w14:paraId="316B92E7" w14:textId="77777777" w:rsidR="00D0345C" w:rsidRPr="004A707B" w:rsidRDefault="008718A1">
                          <w:pPr>
                            <w:spacing w:before="20"/>
                            <w:ind w:left="60"/>
                            <w:rPr>
                              <w:rFonts w:ascii="Inter SemiBold"/>
                              <w:b/>
                              <w:sz w:val="18"/>
                            </w:rPr>
                          </w:pPr>
                          <w:r w:rsidRPr="004A707B">
                            <w:rPr>
                              <w:rFonts w:ascii="Inter SemiBold"/>
                              <w:b/>
                              <w:spacing w:val="-10"/>
                              <w:sz w:val="18"/>
                            </w:rPr>
                            <w:fldChar w:fldCharType="begin"/>
                          </w:r>
                          <w:r w:rsidRPr="004A707B">
                            <w:rPr>
                              <w:rFonts w:ascii="Inter SemiBold"/>
                              <w:b/>
                              <w:spacing w:val="-10"/>
                              <w:sz w:val="18"/>
                            </w:rPr>
                            <w:instrText xml:space="preserve"> PAGE </w:instrText>
                          </w:r>
                          <w:r w:rsidRPr="004A707B">
                            <w:rPr>
                              <w:rFonts w:ascii="Inter SemiBold"/>
                              <w:b/>
                              <w:spacing w:val="-10"/>
                              <w:sz w:val="18"/>
                            </w:rPr>
                            <w:fldChar w:fldCharType="separate"/>
                          </w:r>
                          <w:r w:rsidRPr="004A707B">
                            <w:rPr>
                              <w:rFonts w:ascii="Inter SemiBold"/>
                              <w:b/>
                              <w:spacing w:val="-10"/>
                              <w:sz w:val="18"/>
                            </w:rPr>
                            <w:t>2</w:t>
                          </w:r>
                          <w:r w:rsidRPr="004A707B">
                            <w:rPr>
                              <w:rFonts w:ascii="Inter SemiBold"/>
                              <w:b/>
                              <w:spacing w:val="-10"/>
                              <w:sz w:val="18"/>
                            </w:rPr>
                            <w:fldChar w:fldCharType="end"/>
                          </w:r>
                        </w:p>
                      </w:txbxContent>
                    </wps:txbx>
                    <wps:bodyPr wrap="square" lIns="0" tIns="0" rIns="0" bIns="0" rtlCol="0">
                      <a:noAutofit/>
                    </wps:bodyPr>
                  </wps:wsp>
                </a:graphicData>
              </a:graphic>
            </wp:anchor>
          </w:drawing>
        </mc:Choice>
        <mc:Fallback>
          <w:pict>
            <v:shape w14:anchorId="7AB989DB" id="Textbox 19" o:spid="_x0000_s1028" type="#_x0000_t202" style="position:absolute;margin-left:551.95pt;margin-top:796.1pt;width:12.6pt;height:12.9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" filled="f" stroked="f">
              <v:textbox inset="0,0,0,0">
                <w:txbxContent>
                  <w:p w14:paraId="316B92E7" w14:textId="77777777" w:rsidR="00D0345C" w:rsidRPr="004A707B" w:rsidRDefault="008718A1">
                    <w:pPr>
                      <w:spacing w:before="20"/>
                      <w:ind w:left="60"/>
                      <w:rPr>
                        <w:rFonts w:ascii="Inter SemiBold"/>
                        <w:b/>
                        <w:sz w:val="18"/>
                      </w:rPr>
                    </w:pPr>
                    <w:r w:rsidRPr="004A707B">
                      <w:rPr>
                        <w:rFonts w:ascii="Inter SemiBold"/>
                        <w:b/>
                        <w:spacing w:val="-10"/>
                        <w:sz w:val="18"/>
                      </w:rPr>
                      <w:fldChar w:fldCharType="begin"/>
                    </w:r>
                    <w:r w:rsidRPr="004A707B">
                      <w:rPr>
                        <w:rFonts w:ascii="Inter SemiBold"/>
                        <w:b/>
                        <w:spacing w:val="-10"/>
                        <w:sz w:val="18"/>
                      </w:rPr>
                      <w:instrText xml:space="preserve"> PAGE </w:instrText>
                    </w:r>
                    <w:r w:rsidRPr="004A707B">
                      <w:rPr>
                        <w:rFonts w:ascii="Inter SemiBold"/>
                        <w:b/>
                        <w:spacing w:val="-10"/>
                        <w:sz w:val="18"/>
                      </w:rPr>
                      <w:fldChar w:fldCharType="separate"/>
                    </w:r>
                    <w:r w:rsidRPr="004A707B">
                      <w:rPr>
                        <w:rFonts w:ascii="Inter SemiBold"/>
                        <w:b/>
                        <w:spacing w:val="-10"/>
                        <w:sz w:val="18"/>
                      </w:rPr>
                      <w:t>2</w:t>
                    </w:r>
                    <w:r w:rsidRPr="004A707B">
                      <w:rPr>
                        <w:rFonts w:ascii="Inter SemiBold"/>
                        <w:b/>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A8C6" w14:textId="77777777" w:rsidR="00D0345C" w:rsidRPr="004A707B" w:rsidRDefault="00D0345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DE182" w14:textId="77777777" w:rsidR="00494855" w:rsidRPr="004A707B" w:rsidRDefault="00494855">
      <w:r w:rsidRPr="004A707B">
        <w:separator/>
      </w:r>
    </w:p>
  </w:footnote>
  <w:footnote w:type="continuationSeparator" w:id="0">
    <w:p w14:paraId="21D74B66" w14:textId="77777777" w:rsidR="00494855" w:rsidRPr="004A707B" w:rsidRDefault="00494855">
      <w:r w:rsidRPr="004A707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03A1" w14:textId="77777777" w:rsidR="00D0345C" w:rsidRPr="004A707B" w:rsidRDefault="001A31DE">
    <w:pPr>
      <w:pStyle w:val="BodyText"/>
      <w:spacing w:line="14" w:lineRule="auto"/>
    </w:pPr>
    <w:r w:rsidRPr="004A707B">
      <w:drawing>
        <wp:anchor distT="0" distB="0" distL="114300" distR="114300" simplePos="0" relativeHeight="251648512" behindDoc="1" locked="0" layoutInCell="1" allowOverlap="1" wp14:anchorId="1CC6455B" wp14:editId="7D5F819B">
          <wp:simplePos x="0" y="0"/>
          <wp:positionH relativeFrom="column">
            <wp:posOffset>4593590</wp:posOffset>
          </wp:positionH>
          <wp:positionV relativeFrom="paragraph">
            <wp:posOffset>-88486</wp:posOffset>
          </wp:positionV>
          <wp:extent cx="2249170" cy="391795"/>
          <wp:effectExtent l="0" t="0" r="0" b="0"/>
          <wp:wrapTight wrapText="bothSides">
            <wp:wrapPolygon edited="0">
              <wp:start x="9879" y="2100"/>
              <wp:lineTo x="915" y="6301"/>
              <wp:lineTo x="915" y="15754"/>
              <wp:lineTo x="17197" y="19955"/>
              <wp:lineTo x="17929" y="19955"/>
              <wp:lineTo x="20856" y="14703"/>
              <wp:lineTo x="20307" y="5251"/>
              <wp:lineTo x="10794" y="2100"/>
              <wp:lineTo x="9879" y="2100"/>
            </wp:wrapPolygon>
          </wp:wrapTight>
          <wp:docPr id="262735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07B">
      <mc:AlternateContent>
        <mc:Choice Requires="wps">
          <w:drawing>
            <wp:anchor distT="0" distB="0" distL="0" distR="0" simplePos="0" relativeHeight="251649536" behindDoc="1" locked="0" layoutInCell="1" allowOverlap="1" wp14:anchorId="53FC176F" wp14:editId="091BEE8B">
              <wp:simplePos x="0" y="0"/>
              <wp:positionH relativeFrom="page">
                <wp:posOffset>457200</wp:posOffset>
              </wp:positionH>
              <wp:positionV relativeFrom="page">
                <wp:posOffset>1115154</wp:posOffset>
              </wp:positionV>
              <wp:extent cx="212725"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270"/>
                      </a:xfrm>
                      <a:custGeom>
                        <a:avLst/>
                        <a:gdLst/>
                        <a:ahLst/>
                        <a:cxnLst/>
                        <a:rect l="l" t="t" r="r" b="b"/>
                        <a:pathLst>
                          <a:path w="212725">
                            <a:moveTo>
                              <a:pt x="0" y="0"/>
                            </a:moveTo>
                            <a:lnTo>
                              <a:pt x="21239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C9D585" id="Graphic 15" o:spid="_x0000_s1026" style="position:absolute;margin-left:36pt;margin-top:87.8pt;width:16.75pt;height:.1pt;z-index:-251666944;visibility:visible;mso-wrap-style:square;mso-wrap-distance-left:0;mso-wrap-distance-top:0;mso-wrap-distance-right:0;mso-wrap-distance-bottom:0;mso-position-horizontal:absolute;mso-position-horizontal-relative:page;mso-position-vertical:absolute;mso-position-vertical-relative:page;v-text-anchor:top" coordsize="21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" path="m,l212394,e" filled="f" strokeweight="1pt">
              <v:path arrowok="t"/>
              <w10:wrap anchorx="page" anchory="page"/>
            </v:shape>
          </w:pict>
        </mc:Fallback>
      </mc:AlternateContent>
    </w:r>
    <w:r w:rsidRPr="004A707B">
      <mc:AlternateContent>
        <mc:Choice Requires="wps">
          <w:drawing>
            <wp:anchor distT="0" distB="0" distL="0" distR="0" simplePos="0" relativeHeight="251651584" behindDoc="1" locked="0" layoutInCell="1" allowOverlap="1" wp14:anchorId="0F9B0F95" wp14:editId="4AB18CBD">
              <wp:simplePos x="0" y="0"/>
              <wp:positionH relativeFrom="page">
                <wp:posOffset>444500</wp:posOffset>
              </wp:positionH>
              <wp:positionV relativeFrom="page">
                <wp:posOffset>444504</wp:posOffset>
              </wp:positionV>
              <wp:extent cx="2674620" cy="457834"/>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457834"/>
                      </a:xfrm>
                      <a:prstGeom prst="rect">
                        <a:avLst/>
                      </a:prstGeom>
                    </wps:spPr>
                    <wps:txbx>
                      <w:txbxContent>
                        <w:p w14:paraId="54A68896" w14:textId="77777777" w:rsidR="00D0345C" w:rsidRPr="004A707B" w:rsidRDefault="00C05897">
                          <w:pPr>
                            <w:spacing w:before="22"/>
                            <w:ind w:left="20" w:right="18"/>
                            <w:rPr>
                              <w:sz w:val="28"/>
                            </w:rPr>
                          </w:pPr>
                          <w:sdt>
                            <w:sdtPr>
                              <w:rPr>
                                <w:sz w:val="28"/>
                              </w:rPr>
                              <w:alias w:val="ReleaseNumber"/>
                              <w:tag w:val="ReleaseNumber"/>
                              <w:id w:val="-1141954596"/>
                              <w:placeholder>
                                <w:docPart w:val="139F6ED4011B4AD7BF7F6C8E256B2C1C"/>
                              </w:placeholder>
                            </w:sdtPr>
                            <w:sdtEndPr/>
                            <w:sdtContent>
                              <w:r w:rsidR="00241C94" w:rsidRPr="004A707B">
                                <w:rPr>
                                  <w:sz w:val="28"/>
                                </w:rPr>
                                <w:t>3.1</w:t>
                              </w:r>
                            </w:sdtContent>
                          </w:sdt>
                          <w:r w:rsidR="00241C94" w:rsidRPr="004A707B">
                            <w:rPr>
                              <w:sz w:val="28"/>
                            </w:rPr>
                            <w:t xml:space="preserve"> Release Notes </w:t>
                          </w:r>
                        </w:p>
                      </w:txbxContent>
                    </wps:txbx>
                    <wps:bodyPr wrap="square" lIns="0" tIns="0" rIns="0" bIns="0" rtlCol="0">
                      <a:noAutofit/>
                    </wps:bodyPr>
                  </wps:wsp>
                </a:graphicData>
              </a:graphic>
            </wp:anchor>
          </w:drawing>
        </mc:Choice>
        <mc:Fallback>
          <w:pict>
            <v:shapetype w14:anchorId="0F9B0F95" id="_x0000_t202" coordsize="21600,21600" o:spt="202" path="m,l,21600r21600,l21600,xe">
              <v:stroke joinstyle="miter"/>
              <v:path gradientshapeok="t" o:connecttype="rect"/>
            </v:shapetype>
            <v:shape id="Textbox 16" o:spid="_x0000_s1026" type="#_x0000_t202" style="position:absolute;margin-left:35pt;margin-top:35pt;width:210.6pt;height:36.0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" filled="f" stroked="f">
              <v:textbox inset="0,0,0,0">
                <w:txbxContent>
                  <w:p w14:paraId="54A68896" w14:textId="77777777" w:rsidR="00D0345C" w:rsidRPr="004A707B" w:rsidRDefault="00C05897">
                    <w:pPr>
                      <w:spacing w:before="22"/>
                      <w:ind w:left="20" w:right="18"/>
                      <w:rPr>
                        <w:sz w:val="28"/>
                      </w:rPr>
                    </w:pPr>
                    <w:sdt>
                      <w:sdtPr>
                        <w:rPr>
                          <w:sz w:val="28"/>
                        </w:rPr>
                        <w:alias w:val="ReleaseNumber"/>
                        <w:tag w:val="ReleaseNumber"/>
                        <w:id w:val="-1141954596"/>
                        <w:placeholder>
                          <w:docPart w:val="139F6ED4011B4AD7BF7F6C8E256B2C1C"/>
                        </w:placeholder>
                      </w:sdtPr>
                      <w:sdtEndPr/>
                      <w:sdtContent>
                        <w:r w:rsidR="00241C94" w:rsidRPr="004A707B">
                          <w:rPr>
                            <w:sz w:val="28"/>
                          </w:rPr>
                          <w:t>3.1</w:t>
                        </w:r>
                      </w:sdtContent>
                    </w:sdt>
                    <w:r w:rsidR="00241C94" w:rsidRPr="004A707B">
                      <w:rPr>
                        <w:sz w:val="28"/>
                      </w:rPr>
                      <w:t xml:space="preserve"> Release Notes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92930" w14:textId="77777777" w:rsidR="00D0345C" w:rsidRPr="004A707B" w:rsidRDefault="00D0345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C9D"/>
    <w:multiLevelType w:val="hybridMultilevel"/>
    <w:tmpl w:val="905A34AA"/>
    <w:lvl w:ilvl="0" w:tplc="E8BAD49E">
      <w:numFmt w:val="bullet"/>
      <w:lvlText w:val="•"/>
      <w:lvlJc w:val="left"/>
      <w:pPr>
        <w:ind w:left="480" w:hanging="360"/>
      </w:pPr>
      <w:rPr>
        <w:rFonts w:ascii="Inter" w:eastAsia="Inter" w:hAnsi="Inter" w:cs="Inter" w:hint="default"/>
        <w:b w:val="0"/>
        <w:bCs w:val="0"/>
        <w:i w:val="0"/>
        <w:iCs w:val="0"/>
        <w:spacing w:val="0"/>
        <w:w w:val="100"/>
        <w:sz w:val="20"/>
        <w:szCs w:val="20"/>
        <w:lang w:val="en-US" w:eastAsia="en-US" w:bidi="ar-SA"/>
      </w:rPr>
    </w:lvl>
    <w:lvl w:ilvl="1" w:tplc="56BCC37C">
      <w:numFmt w:val="bullet"/>
      <w:lvlText w:val="◦"/>
      <w:lvlJc w:val="left"/>
      <w:pPr>
        <w:ind w:left="857" w:hanging="341"/>
      </w:pPr>
      <w:rPr>
        <w:rFonts w:ascii="Inter" w:eastAsia="Inter" w:hAnsi="Inter" w:cs="Inter" w:hint="default"/>
        <w:b w:val="0"/>
        <w:bCs w:val="0"/>
        <w:i w:val="0"/>
        <w:iCs w:val="0"/>
        <w:spacing w:val="0"/>
        <w:w w:val="100"/>
        <w:sz w:val="20"/>
        <w:szCs w:val="20"/>
        <w:lang w:val="en-US" w:eastAsia="en-US" w:bidi="ar-SA"/>
      </w:rPr>
    </w:lvl>
    <w:lvl w:ilvl="2" w:tplc="1D104D68">
      <w:numFmt w:val="bullet"/>
      <w:lvlText w:val="•"/>
      <w:lvlJc w:val="left"/>
      <w:pPr>
        <w:ind w:left="1951" w:hanging="341"/>
      </w:pPr>
      <w:rPr>
        <w:rFonts w:hint="default"/>
        <w:lang w:val="en-US" w:eastAsia="en-US" w:bidi="ar-SA"/>
      </w:rPr>
    </w:lvl>
    <w:lvl w:ilvl="3" w:tplc="0772E288">
      <w:numFmt w:val="bullet"/>
      <w:lvlText w:val="•"/>
      <w:lvlJc w:val="left"/>
      <w:pPr>
        <w:ind w:left="3043" w:hanging="341"/>
      </w:pPr>
      <w:rPr>
        <w:rFonts w:hint="default"/>
        <w:lang w:val="en-US" w:eastAsia="en-US" w:bidi="ar-SA"/>
      </w:rPr>
    </w:lvl>
    <w:lvl w:ilvl="4" w:tplc="406247B0">
      <w:numFmt w:val="bullet"/>
      <w:lvlText w:val="•"/>
      <w:lvlJc w:val="left"/>
      <w:pPr>
        <w:ind w:left="4135" w:hanging="341"/>
      </w:pPr>
      <w:rPr>
        <w:rFonts w:hint="default"/>
        <w:lang w:val="en-US" w:eastAsia="en-US" w:bidi="ar-SA"/>
      </w:rPr>
    </w:lvl>
    <w:lvl w:ilvl="5" w:tplc="8EC8FE9C">
      <w:numFmt w:val="bullet"/>
      <w:lvlText w:val="•"/>
      <w:lvlJc w:val="left"/>
      <w:pPr>
        <w:ind w:left="5226" w:hanging="341"/>
      </w:pPr>
      <w:rPr>
        <w:rFonts w:hint="default"/>
        <w:lang w:val="en-US" w:eastAsia="en-US" w:bidi="ar-SA"/>
      </w:rPr>
    </w:lvl>
    <w:lvl w:ilvl="6" w:tplc="4E9AF11E">
      <w:numFmt w:val="bullet"/>
      <w:lvlText w:val="•"/>
      <w:lvlJc w:val="left"/>
      <w:pPr>
        <w:ind w:left="6318" w:hanging="341"/>
      </w:pPr>
      <w:rPr>
        <w:rFonts w:hint="default"/>
        <w:lang w:val="en-US" w:eastAsia="en-US" w:bidi="ar-SA"/>
      </w:rPr>
    </w:lvl>
    <w:lvl w:ilvl="7" w:tplc="C1906160">
      <w:numFmt w:val="bullet"/>
      <w:lvlText w:val="•"/>
      <w:lvlJc w:val="left"/>
      <w:pPr>
        <w:ind w:left="7410" w:hanging="341"/>
      </w:pPr>
      <w:rPr>
        <w:rFonts w:hint="default"/>
        <w:lang w:val="en-US" w:eastAsia="en-US" w:bidi="ar-SA"/>
      </w:rPr>
    </w:lvl>
    <w:lvl w:ilvl="8" w:tplc="1E587048">
      <w:numFmt w:val="bullet"/>
      <w:lvlText w:val="•"/>
      <w:lvlJc w:val="left"/>
      <w:pPr>
        <w:ind w:left="8502" w:hanging="341"/>
      </w:pPr>
      <w:rPr>
        <w:rFonts w:hint="default"/>
        <w:lang w:val="en-US" w:eastAsia="en-US" w:bidi="ar-SA"/>
      </w:rPr>
    </w:lvl>
  </w:abstractNum>
  <w:abstractNum w:abstractNumId="1" w15:restartNumberingAfterBreak="0">
    <w:nsid w:val="02604875"/>
    <w:multiLevelType w:val="hybridMultilevel"/>
    <w:tmpl w:val="CF8841E8"/>
    <w:lvl w:ilvl="0" w:tplc="C79AECA0">
      <w:numFmt w:val="bullet"/>
      <w:lvlText w:val="•"/>
      <w:lvlJc w:val="left"/>
      <w:pPr>
        <w:ind w:left="453" w:hanging="284"/>
      </w:pPr>
      <w:rPr>
        <w:rFonts w:ascii="Inter" w:eastAsia="Inter" w:hAnsi="Inter" w:cs="Inter" w:hint="default"/>
        <w:b w:val="0"/>
        <w:bCs w:val="0"/>
        <w:i w:val="0"/>
        <w:iCs w:val="0"/>
        <w:spacing w:val="0"/>
        <w:w w:val="100"/>
        <w:sz w:val="18"/>
        <w:szCs w:val="18"/>
        <w:lang w:val="en-US" w:eastAsia="en-US" w:bidi="ar-SA"/>
      </w:rPr>
    </w:lvl>
    <w:lvl w:ilvl="1" w:tplc="5984792A">
      <w:numFmt w:val="bullet"/>
      <w:lvlText w:val="•"/>
      <w:lvlJc w:val="left"/>
      <w:pPr>
        <w:ind w:left="797" w:hanging="284"/>
      </w:pPr>
      <w:rPr>
        <w:rFonts w:hint="default"/>
        <w:lang w:val="en-US" w:eastAsia="en-US" w:bidi="ar-SA"/>
      </w:rPr>
    </w:lvl>
    <w:lvl w:ilvl="2" w:tplc="D108D5F6">
      <w:numFmt w:val="bullet"/>
      <w:lvlText w:val="•"/>
      <w:lvlJc w:val="left"/>
      <w:pPr>
        <w:ind w:left="1135" w:hanging="284"/>
      </w:pPr>
      <w:rPr>
        <w:rFonts w:hint="default"/>
        <w:lang w:val="en-US" w:eastAsia="en-US" w:bidi="ar-SA"/>
      </w:rPr>
    </w:lvl>
    <w:lvl w:ilvl="3" w:tplc="BDF264E2">
      <w:numFmt w:val="bullet"/>
      <w:lvlText w:val="•"/>
      <w:lvlJc w:val="left"/>
      <w:pPr>
        <w:ind w:left="1473" w:hanging="284"/>
      </w:pPr>
      <w:rPr>
        <w:rFonts w:hint="default"/>
        <w:lang w:val="en-US" w:eastAsia="en-US" w:bidi="ar-SA"/>
      </w:rPr>
    </w:lvl>
    <w:lvl w:ilvl="4" w:tplc="B6764E98">
      <w:numFmt w:val="bullet"/>
      <w:lvlText w:val="•"/>
      <w:lvlJc w:val="left"/>
      <w:pPr>
        <w:ind w:left="1811" w:hanging="284"/>
      </w:pPr>
      <w:rPr>
        <w:rFonts w:hint="default"/>
        <w:lang w:val="en-US" w:eastAsia="en-US" w:bidi="ar-SA"/>
      </w:rPr>
    </w:lvl>
    <w:lvl w:ilvl="5" w:tplc="B28EA156">
      <w:numFmt w:val="bullet"/>
      <w:lvlText w:val="•"/>
      <w:lvlJc w:val="left"/>
      <w:pPr>
        <w:ind w:left="2149" w:hanging="284"/>
      </w:pPr>
      <w:rPr>
        <w:rFonts w:hint="default"/>
        <w:lang w:val="en-US" w:eastAsia="en-US" w:bidi="ar-SA"/>
      </w:rPr>
    </w:lvl>
    <w:lvl w:ilvl="6" w:tplc="FF50383C">
      <w:numFmt w:val="bullet"/>
      <w:lvlText w:val="•"/>
      <w:lvlJc w:val="left"/>
      <w:pPr>
        <w:ind w:left="2487" w:hanging="284"/>
      </w:pPr>
      <w:rPr>
        <w:rFonts w:hint="default"/>
        <w:lang w:val="en-US" w:eastAsia="en-US" w:bidi="ar-SA"/>
      </w:rPr>
    </w:lvl>
    <w:lvl w:ilvl="7" w:tplc="DD1AE09A">
      <w:numFmt w:val="bullet"/>
      <w:lvlText w:val="•"/>
      <w:lvlJc w:val="left"/>
      <w:pPr>
        <w:ind w:left="2825" w:hanging="284"/>
      </w:pPr>
      <w:rPr>
        <w:rFonts w:hint="default"/>
        <w:lang w:val="en-US" w:eastAsia="en-US" w:bidi="ar-SA"/>
      </w:rPr>
    </w:lvl>
    <w:lvl w:ilvl="8" w:tplc="230494E4">
      <w:numFmt w:val="bullet"/>
      <w:lvlText w:val="•"/>
      <w:lvlJc w:val="left"/>
      <w:pPr>
        <w:ind w:left="3163" w:hanging="284"/>
      </w:pPr>
      <w:rPr>
        <w:rFonts w:hint="default"/>
        <w:lang w:val="en-US" w:eastAsia="en-US" w:bidi="ar-SA"/>
      </w:rPr>
    </w:lvl>
  </w:abstractNum>
  <w:abstractNum w:abstractNumId="2" w15:restartNumberingAfterBreak="0">
    <w:nsid w:val="5D4C6DDD"/>
    <w:multiLevelType w:val="hybridMultilevel"/>
    <w:tmpl w:val="088AFCB8"/>
    <w:lvl w:ilvl="0" w:tplc="B4CEC03C">
      <w:numFmt w:val="bullet"/>
      <w:lvlText w:val="•"/>
      <w:lvlJc w:val="left"/>
      <w:pPr>
        <w:ind w:left="453" w:hanging="284"/>
      </w:pPr>
      <w:rPr>
        <w:rFonts w:ascii="Inter" w:eastAsia="Inter" w:hAnsi="Inter" w:cs="Inter" w:hint="default"/>
        <w:b w:val="0"/>
        <w:bCs w:val="0"/>
        <w:i w:val="0"/>
        <w:iCs w:val="0"/>
        <w:spacing w:val="0"/>
        <w:w w:val="100"/>
        <w:sz w:val="18"/>
        <w:szCs w:val="18"/>
        <w:lang w:val="en-US" w:eastAsia="en-US" w:bidi="ar-SA"/>
      </w:rPr>
    </w:lvl>
    <w:lvl w:ilvl="1" w:tplc="742AE248">
      <w:numFmt w:val="bullet"/>
      <w:lvlText w:val="•"/>
      <w:lvlJc w:val="left"/>
      <w:pPr>
        <w:ind w:left="797" w:hanging="284"/>
      </w:pPr>
      <w:rPr>
        <w:rFonts w:hint="default"/>
        <w:lang w:val="en-US" w:eastAsia="en-US" w:bidi="ar-SA"/>
      </w:rPr>
    </w:lvl>
    <w:lvl w:ilvl="2" w:tplc="6526DB62">
      <w:numFmt w:val="bullet"/>
      <w:lvlText w:val="•"/>
      <w:lvlJc w:val="left"/>
      <w:pPr>
        <w:ind w:left="1135" w:hanging="284"/>
      </w:pPr>
      <w:rPr>
        <w:rFonts w:hint="default"/>
        <w:lang w:val="en-US" w:eastAsia="en-US" w:bidi="ar-SA"/>
      </w:rPr>
    </w:lvl>
    <w:lvl w:ilvl="3" w:tplc="EF8A1F36">
      <w:numFmt w:val="bullet"/>
      <w:lvlText w:val="•"/>
      <w:lvlJc w:val="left"/>
      <w:pPr>
        <w:ind w:left="1473" w:hanging="284"/>
      </w:pPr>
      <w:rPr>
        <w:rFonts w:hint="default"/>
        <w:lang w:val="en-US" w:eastAsia="en-US" w:bidi="ar-SA"/>
      </w:rPr>
    </w:lvl>
    <w:lvl w:ilvl="4" w:tplc="E3302A34">
      <w:numFmt w:val="bullet"/>
      <w:lvlText w:val="•"/>
      <w:lvlJc w:val="left"/>
      <w:pPr>
        <w:ind w:left="1811" w:hanging="284"/>
      </w:pPr>
      <w:rPr>
        <w:rFonts w:hint="default"/>
        <w:lang w:val="en-US" w:eastAsia="en-US" w:bidi="ar-SA"/>
      </w:rPr>
    </w:lvl>
    <w:lvl w:ilvl="5" w:tplc="5A54A10C">
      <w:numFmt w:val="bullet"/>
      <w:lvlText w:val="•"/>
      <w:lvlJc w:val="left"/>
      <w:pPr>
        <w:ind w:left="2149" w:hanging="284"/>
      </w:pPr>
      <w:rPr>
        <w:rFonts w:hint="default"/>
        <w:lang w:val="en-US" w:eastAsia="en-US" w:bidi="ar-SA"/>
      </w:rPr>
    </w:lvl>
    <w:lvl w:ilvl="6" w:tplc="BC16141C">
      <w:numFmt w:val="bullet"/>
      <w:lvlText w:val="•"/>
      <w:lvlJc w:val="left"/>
      <w:pPr>
        <w:ind w:left="2487" w:hanging="284"/>
      </w:pPr>
      <w:rPr>
        <w:rFonts w:hint="default"/>
        <w:lang w:val="en-US" w:eastAsia="en-US" w:bidi="ar-SA"/>
      </w:rPr>
    </w:lvl>
    <w:lvl w:ilvl="7" w:tplc="D78CA3BE">
      <w:numFmt w:val="bullet"/>
      <w:lvlText w:val="•"/>
      <w:lvlJc w:val="left"/>
      <w:pPr>
        <w:ind w:left="2825" w:hanging="284"/>
      </w:pPr>
      <w:rPr>
        <w:rFonts w:hint="default"/>
        <w:lang w:val="en-US" w:eastAsia="en-US" w:bidi="ar-SA"/>
      </w:rPr>
    </w:lvl>
    <w:lvl w:ilvl="8" w:tplc="4DB20BBA">
      <w:numFmt w:val="bullet"/>
      <w:lvlText w:val="•"/>
      <w:lvlJc w:val="left"/>
      <w:pPr>
        <w:ind w:left="3163" w:hanging="284"/>
      </w:pPr>
      <w:rPr>
        <w:rFonts w:hint="default"/>
        <w:lang w:val="en-US" w:eastAsia="en-US" w:bidi="ar-SA"/>
      </w:rPr>
    </w:lvl>
  </w:abstractNum>
  <w:abstractNum w:abstractNumId="3" w15:restartNumberingAfterBreak="0">
    <w:nsid w:val="73236965"/>
    <w:multiLevelType w:val="hybridMultilevel"/>
    <w:tmpl w:val="301E3ABE"/>
    <w:lvl w:ilvl="0" w:tplc="0EE27A44">
      <w:start w:val="1"/>
      <w:numFmt w:val="decimal"/>
      <w:lvlText w:val="%1."/>
      <w:lvlJc w:val="left"/>
      <w:pPr>
        <w:ind w:left="1020" w:hanging="360"/>
      </w:pPr>
    </w:lvl>
    <w:lvl w:ilvl="1" w:tplc="F0D4AFA4">
      <w:start w:val="1"/>
      <w:numFmt w:val="decimal"/>
      <w:lvlText w:val="%2."/>
      <w:lvlJc w:val="left"/>
      <w:pPr>
        <w:ind w:left="1020" w:hanging="360"/>
      </w:pPr>
    </w:lvl>
    <w:lvl w:ilvl="2" w:tplc="AADE8366">
      <w:start w:val="1"/>
      <w:numFmt w:val="decimal"/>
      <w:lvlText w:val="%3."/>
      <w:lvlJc w:val="left"/>
      <w:pPr>
        <w:ind w:left="1020" w:hanging="360"/>
      </w:pPr>
    </w:lvl>
    <w:lvl w:ilvl="3" w:tplc="7700B4E2">
      <w:start w:val="1"/>
      <w:numFmt w:val="decimal"/>
      <w:lvlText w:val="%4."/>
      <w:lvlJc w:val="left"/>
      <w:pPr>
        <w:ind w:left="1020" w:hanging="360"/>
      </w:pPr>
    </w:lvl>
    <w:lvl w:ilvl="4" w:tplc="E39A4DEE">
      <w:start w:val="1"/>
      <w:numFmt w:val="decimal"/>
      <w:lvlText w:val="%5."/>
      <w:lvlJc w:val="left"/>
      <w:pPr>
        <w:ind w:left="1020" w:hanging="360"/>
      </w:pPr>
    </w:lvl>
    <w:lvl w:ilvl="5" w:tplc="0E30B1C8">
      <w:start w:val="1"/>
      <w:numFmt w:val="decimal"/>
      <w:lvlText w:val="%6."/>
      <w:lvlJc w:val="left"/>
      <w:pPr>
        <w:ind w:left="1020" w:hanging="360"/>
      </w:pPr>
    </w:lvl>
    <w:lvl w:ilvl="6" w:tplc="D2AE0A5C">
      <w:start w:val="1"/>
      <w:numFmt w:val="decimal"/>
      <w:lvlText w:val="%7."/>
      <w:lvlJc w:val="left"/>
      <w:pPr>
        <w:ind w:left="1020" w:hanging="360"/>
      </w:pPr>
    </w:lvl>
    <w:lvl w:ilvl="7" w:tplc="B58AE434">
      <w:start w:val="1"/>
      <w:numFmt w:val="decimal"/>
      <w:lvlText w:val="%8."/>
      <w:lvlJc w:val="left"/>
      <w:pPr>
        <w:ind w:left="1020" w:hanging="360"/>
      </w:pPr>
    </w:lvl>
    <w:lvl w:ilvl="8" w:tplc="571EB2D4">
      <w:start w:val="1"/>
      <w:numFmt w:val="decimal"/>
      <w:lvlText w:val="%9."/>
      <w:lvlJc w:val="left"/>
      <w:pPr>
        <w:ind w:left="1020" w:hanging="360"/>
      </w:pPr>
    </w:lvl>
  </w:abstractNum>
  <w:num w:numId="1" w16cid:durableId="174466977">
    <w:abstractNumId w:val="2"/>
  </w:num>
  <w:num w:numId="2" w16cid:durableId="335963906">
    <w:abstractNumId w:val="1"/>
  </w:num>
  <w:num w:numId="3" w16cid:durableId="1933124084">
    <w:abstractNumId w:val="0"/>
  </w:num>
  <w:num w:numId="4" w16cid:durableId="1783998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D3A"/>
    <w:rsid w:val="0000733C"/>
    <w:rsid w:val="00011FC9"/>
    <w:rsid w:val="00022FF6"/>
    <w:rsid w:val="000263AA"/>
    <w:rsid w:val="00033C9E"/>
    <w:rsid w:val="0005140B"/>
    <w:rsid w:val="00067074"/>
    <w:rsid w:val="0008150F"/>
    <w:rsid w:val="00085424"/>
    <w:rsid w:val="00093C5A"/>
    <w:rsid w:val="000A5307"/>
    <w:rsid w:val="000B7D7B"/>
    <w:rsid w:val="000F6C18"/>
    <w:rsid w:val="00102E3F"/>
    <w:rsid w:val="00104A2F"/>
    <w:rsid w:val="001153DC"/>
    <w:rsid w:val="00121A56"/>
    <w:rsid w:val="00122E22"/>
    <w:rsid w:val="00141F31"/>
    <w:rsid w:val="001459C6"/>
    <w:rsid w:val="001506AE"/>
    <w:rsid w:val="001705A5"/>
    <w:rsid w:val="001803A7"/>
    <w:rsid w:val="001928CB"/>
    <w:rsid w:val="001A31DE"/>
    <w:rsid w:val="001C51FE"/>
    <w:rsid w:val="001E489A"/>
    <w:rsid w:val="00206F5E"/>
    <w:rsid w:val="00210B19"/>
    <w:rsid w:val="00221A14"/>
    <w:rsid w:val="00221EB6"/>
    <w:rsid w:val="00227617"/>
    <w:rsid w:val="00241C94"/>
    <w:rsid w:val="00253401"/>
    <w:rsid w:val="00253887"/>
    <w:rsid w:val="00253F29"/>
    <w:rsid w:val="0026226C"/>
    <w:rsid w:val="00266077"/>
    <w:rsid w:val="00274AFD"/>
    <w:rsid w:val="00290CF7"/>
    <w:rsid w:val="002C2D01"/>
    <w:rsid w:val="002D52E4"/>
    <w:rsid w:val="002E3AF9"/>
    <w:rsid w:val="002E4192"/>
    <w:rsid w:val="002F42E2"/>
    <w:rsid w:val="002F4459"/>
    <w:rsid w:val="002F543A"/>
    <w:rsid w:val="002F592A"/>
    <w:rsid w:val="00311CFA"/>
    <w:rsid w:val="0031783A"/>
    <w:rsid w:val="00342A03"/>
    <w:rsid w:val="003443BB"/>
    <w:rsid w:val="00346D06"/>
    <w:rsid w:val="003476B5"/>
    <w:rsid w:val="003539F7"/>
    <w:rsid w:val="00366F84"/>
    <w:rsid w:val="00377844"/>
    <w:rsid w:val="00387EEB"/>
    <w:rsid w:val="00392849"/>
    <w:rsid w:val="00393A86"/>
    <w:rsid w:val="003A3AE0"/>
    <w:rsid w:val="003A566A"/>
    <w:rsid w:val="003B242C"/>
    <w:rsid w:val="003D44FF"/>
    <w:rsid w:val="003F3721"/>
    <w:rsid w:val="003F662B"/>
    <w:rsid w:val="004248C3"/>
    <w:rsid w:val="00436CBB"/>
    <w:rsid w:val="004371E5"/>
    <w:rsid w:val="00440D09"/>
    <w:rsid w:val="0048783A"/>
    <w:rsid w:val="00490CA4"/>
    <w:rsid w:val="00494855"/>
    <w:rsid w:val="00497EBC"/>
    <w:rsid w:val="004A707B"/>
    <w:rsid w:val="004A7FEC"/>
    <w:rsid w:val="004C6FF4"/>
    <w:rsid w:val="004D6000"/>
    <w:rsid w:val="004F2D2A"/>
    <w:rsid w:val="004F7820"/>
    <w:rsid w:val="00505F1D"/>
    <w:rsid w:val="00511D8A"/>
    <w:rsid w:val="00535581"/>
    <w:rsid w:val="00537957"/>
    <w:rsid w:val="00550192"/>
    <w:rsid w:val="00550E4D"/>
    <w:rsid w:val="00562284"/>
    <w:rsid w:val="00583886"/>
    <w:rsid w:val="00595DB4"/>
    <w:rsid w:val="005A389A"/>
    <w:rsid w:val="005B6D81"/>
    <w:rsid w:val="005D0550"/>
    <w:rsid w:val="005D07D7"/>
    <w:rsid w:val="005D280C"/>
    <w:rsid w:val="005E5651"/>
    <w:rsid w:val="00603140"/>
    <w:rsid w:val="0061567E"/>
    <w:rsid w:val="00626877"/>
    <w:rsid w:val="00633A0D"/>
    <w:rsid w:val="0063618E"/>
    <w:rsid w:val="00661B72"/>
    <w:rsid w:val="00684934"/>
    <w:rsid w:val="00696BE8"/>
    <w:rsid w:val="006A0C96"/>
    <w:rsid w:val="006E0E05"/>
    <w:rsid w:val="006E5337"/>
    <w:rsid w:val="00721729"/>
    <w:rsid w:val="00752071"/>
    <w:rsid w:val="0075624F"/>
    <w:rsid w:val="00773073"/>
    <w:rsid w:val="007A3A77"/>
    <w:rsid w:val="007B1B58"/>
    <w:rsid w:val="007C5C98"/>
    <w:rsid w:val="007E0CFF"/>
    <w:rsid w:val="007E4545"/>
    <w:rsid w:val="007E60C3"/>
    <w:rsid w:val="007E7A78"/>
    <w:rsid w:val="007F077E"/>
    <w:rsid w:val="007F2606"/>
    <w:rsid w:val="007F5385"/>
    <w:rsid w:val="00801E57"/>
    <w:rsid w:val="00810C97"/>
    <w:rsid w:val="00822171"/>
    <w:rsid w:val="00824EB5"/>
    <w:rsid w:val="00841388"/>
    <w:rsid w:val="00851FC3"/>
    <w:rsid w:val="00853D8D"/>
    <w:rsid w:val="00855D23"/>
    <w:rsid w:val="008631B9"/>
    <w:rsid w:val="008718A1"/>
    <w:rsid w:val="00886444"/>
    <w:rsid w:val="00891FF7"/>
    <w:rsid w:val="00896F0A"/>
    <w:rsid w:val="008B2358"/>
    <w:rsid w:val="008B6FB9"/>
    <w:rsid w:val="008E3318"/>
    <w:rsid w:val="008E7DA7"/>
    <w:rsid w:val="0091186B"/>
    <w:rsid w:val="00916F31"/>
    <w:rsid w:val="009222DD"/>
    <w:rsid w:val="0094372F"/>
    <w:rsid w:val="00946AD1"/>
    <w:rsid w:val="009509E4"/>
    <w:rsid w:val="0095137D"/>
    <w:rsid w:val="00962F62"/>
    <w:rsid w:val="00971EE5"/>
    <w:rsid w:val="00971F7D"/>
    <w:rsid w:val="009751F5"/>
    <w:rsid w:val="0098367D"/>
    <w:rsid w:val="009A5411"/>
    <w:rsid w:val="009B2164"/>
    <w:rsid w:val="009B2A44"/>
    <w:rsid w:val="009C5F67"/>
    <w:rsid w:val="009E7036"/>
    <w:rsid w:val="00A038EE"/>
    <w:rsid w:val="00A15ACF"/>
    <w:rsid w:val="00A15D3A"/>
    <w:rsid w:val="00A21A3D"/>
    <w:rsid w:val="00A41976"/>
    <w:rsid w:val="00A57C45"/>
    <w:rsid w:val="00A63F53"/>
    <w:rsid w:val="00A659B1"/>
    <w:rsid w:val="00A72FEA"/>
    <w:rsid w:val="00A96961"/>
    <w:rsid w:val="00AA6013"/>
    <w:rsid w:val="00AB06E3"/>
    <w:rsid w:val="00AB17AB"/>
    <w:rsid w:val="00AB7181"/>
    <w:rsid w:val="00AC3033"/>
    <w:rsid w:val="00AC5F5C"/>
    <w:rsid w:val="00AD2886"/>
    <w:rsid w:val="00AD3031"/>
    <w:rsid w:val="00AF15DF"/>
    <w:rsid w:val="00AF4F33"/>
    <w:rsid w:val="00AF778E"/>
    <w:rsid w:val="00B12526"/>
    <w:rsid w:val="00B16811"/>
    <w:rsid w:val="00B56FD5"/>
    <w:rsid w:val="00B6074F"/>
    <w:rsid w:val="00B76B47"/>
    <w:rsid w:val="00B8346C"/>
    <w:rsid w:val="00B946F2"/>
    <w:rsid w:val="00BA3F5F"/>
    <w:rsid w:val="00BC55AB"/>
    <w:rsid w:val="00BE3AEE"/>
    <w:rsid w:val="00BE7C65"/>
    <w:rsid w:val="00BF4200"/>
    <w:rsid w:val="00BF6068"/>
    <w:rsid w:val="00C03628"/>
    <w:rsid w:val="00C05897"/>
    <w:rsid w:val="00C1268F"/>
    <w:rsid w:val="00C17814"/>
    <w:rsid w:val="00C24665"/>
    <w:rsid w:val="00C30E99"/>
    <w:rsid w:val="00C672ED"/>
    <w:rsid w:val="00C81FCA"/>
    <w:rsid w:val="00C82411"/>
    <w:rsid w:val="00C8375B"/>
    <w:rsid w:val="00C91D9A"/>
    <w:rsid w:val="00C941A6"/>
    <w:rsid w:val="00C94F37"/>
    <w:rsid w:val="00CA5F72"/>
    <w:rsid w:val="00CA79F9"/>
    <w:rsid w:val="00CC74FB"/>
    <w:rsid w:val="00CC7670"/>
    <w:rsid w:val="00CD6BB4"/>
    <w:rsid w:val="00CF1A04"/>
    <w:rsid w:val="00D0345C"/>
    <w:rsid w:val="00D1133E"/>
    <w:rsid w:val="00D1551C"/>
    <w:rsid w:val="00D47ED4"/>
    <w:rsid w:val="00D542F7"/>
    <w:rsid w:val="00D55BB4"/>
    <w:rsid w:val="00D76DE9"/>
    <w:rsid w:val="00D92004"/>
    <w:rsid w:val="00DB0874"/>
    <w:rsid w:val="00DC4459"/>
    <w:rsid w:val="00DD13A0"/>
    <w:rsid w:val="00DE0151"/>
    <w:rsid w:val="00DE79BA"/>
    <w:rsid w:val="00DF456F"/>
    <w:rsid w:val="00E21168"/>
    <w:rsid w:val="00E24770"/>
    <w:rsid w:val="00E26BA9"/>
    <w:rsid w:val="00E26CDD"/>
    <w:rsid w:val="00E313A7"/>
    <w:rsid w:val="00E33379"/>
    <w:rsid w:val="00E37DDB"/>
    <w:rsid w:val="00E44241"/>
    <w:rsid w:val="00E55228"/>
    <w:rsid w:val="00E6767E"/>
    <w:rsid w:val="00E732D2"/>
    <w:rsid w:val="00E7551A"/>
    <w:rsid w:val="00E9224A"/>
    <w:rsid w:val="00E95F9C"/>
    <w:rsid w:val="00EA0C95"/>
    <w:rsid w:val="00EA34C3"/>
    <w:rsid w:val="00EA6F4C"/>
    <w:rsid w:val="00EB3427"/>
    <w:rsid w:val="00EC044B"/>
    <w:rsid w:val="00EC45D0"/>
    <w:rsid w:val="00EE0CD7"/>
    <w:rsid w:val="00EE1ED6"/>
    <w:rsid w:val="00EE1FDE"/>
    <w:rsid w:val="00EE7405"/>
    <w:rsid w:val="00F1060B"/>
    <w:rsid w:val="00F50A20"/>
    <w:rsid w:val="00F552EF"/>
    <w:rsid w:val="00F62B1F"/>
    <w:rsid w:val="00F662C8"/>
    <w:rsid w:val="00FA28B7"/>
    <w:rsid w:val="00FB26AA"/>
    <w:rsid w:val="00FD0CBF"/>
    <w:rsid w:val="00FD1000"/>
    <w:rsid w:val="00FD404D"/>
    <w:rsid w:val="00FD5E4C"/>
    <w:rsid w:val="00FE306B"/>
    <w:rsid w:val="00FE59DE"/>
    <w:rsid w:val="00FE6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B9FB0"/>
  <w15:docId w15:val="{4D6D0CF5-5F03-4A20-865B-2AF7A9C7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844"/>
    <w:rPr>
      <w:rFonts w:ascii="Inter" w:eastAsia="Inter" w:hAnsi="Inter" w:cs="Inter"/>
    </w:rPr>
  </w:style>
  <w:style w:type="paragraph" w:styleId="Heading1">
    <w:name w:val="heading 1"/>
    <w:basedOn w:val="Normal"/>
    <w:link w:val="Heading1Char"/>
    <w:uiPriority w:val="9"/>
    <w:qFormat/>
    <w:pPr>
      <w:ind w:left="119" w:hanging="1351"/>
      <w:outlineLvl w:val="0"/>
    </w:pPr>
    <w:rPr>
      <w:rFonts w:ascii="Inter SemiBold" w:eastAsia="Inter SemiBold" w:hAnsi="Inter SemiBold" w:cs="Inter SemiBold"/>
      <w:sz w:val="48"/>
      <w:szCs w:val="48"/>
    </w:rPr>
  </w:style>
  <w:style w:type="paragraph" w:styleId="Heading2">
    <w:name w:val="heading 2"/>
    <w:basedOn w:val="Normal"/>
    <w:link w:val="Heading2Char"/>
    <w:uiPriority w:val="9"/>
    <w:unhideWhenUsed/>
    <w:qFormat/>
    <w:pPr>
      <w:ind w:left="120"/>
      <w:outlineLvl w:val="1"/>
    </w:pPr>
    <w:rPr>
      <w:rFonts w:ascii="Inter SemiBold" w:eastAsia="Inter SemiBold" w:hAnsi="Inter SemiBold" w:cs="Inter Semi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ind w:left="120" w:right="2932"/>
    </w:pPr>
    <w:rPr>
      <w:rFonts w:ascii="Inter Light" w:eastAsia="Inter Light" w:hAnsi="Inter Light" w:cs="Inter Light"/>
      <w:sz w:val="100"/>
      <w:szCs w:val="100"/>
    </w:rPr>
  </w:style>
  <w:style w:type="paragraph" w:styleId="ListParagraph">
    <w:name w:val="List Paragraph"/>
    <w:basedOn w:val="Normal"/>
    <w:uiPriority w:val="1"/>
    <w:qFormat/>
    <w:pPr>
      <w:ind w:left="47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31DE"/>
    <w:pPr>
      <w:tabs>
        <w:tab w:val="center" w:pos="4513"/>
        <w:tab w:val="right" w:pos="9026"/>
      </w:tabs>
    </w:pPr>
  </w:style>
  <w:style w:type="character" w:customStyle="1" w:styleId="HeaderChar">
    <w:name w:val="Header Char"/>
    <w:basedOn w:val="DefaultParagraphFont"/>
    <w:link w:val="Header"/>
    <w:uiPriority w:val="99"/>
    <w:rsid w:val="001A31DE"/>
    <w:rPr>
      <w:rFonts w:ascii="Inter" w:eastAsia="Inter" w:hAnsi="Inter" w:cs="Inter"/>
    </w:rPr>
  </w:style>
  <w:style w:type="paragraph" w:styleId="Footer">
    <w:name w:val="footer"/>
    <w:basedOn w:val="Normal"/>
    <w:link w:val="FooterChar"/>
    <w:uiPriority w:val="99"/>
    <w:unhideWhenUsed/>
    <w:rsid w:val="001A31DE"/>
    <w:pPr>
      <w:tabs>
        <w:tab w:val="center" w:pos="4513"/>
        <w:tab w:val="right" w:pos="9026"/>
      </w:tabs>
    </w:pPr>
  </w:style>
  <w:style w:type="character" w:customStyle="1" w:styleId="FooterChar">
    <w:name w:val="Footer Char"/>
    <w:basedOn w:val="DefaultParagraphFont"/>
    <w:link w:val="Footer"/>
    <w:uiPriority w:val="99"/>
    <w:rsid w:val="001A31DE"/>
    <w:rPr>
      <w:rFonts w:ascii="Inter" w:eastAsia="Inter" w:hAnsi="Inter" w:cs="Inter"/>
    </w:rPr>
  </w:style>
  <w:style w:type="character" w:styleId="PlaceholderText">
    <w:name w:val="Placeholder Text"/>
    <w:basedOn w:val="DefaultParagraphFont"/>
    <w:uiPriority w:val="99"/>
    <w:semiHidden/>
    <w:rsid w:val="00A72FEA"/>
    <w:rPr>
      <w:color w:val="666666"/>
    </w:rPr>
  </w:style>
  <w:style w:type="character" w:customStyle="1" w:styleId="Heading1Char">
    <w:name w:val="Heading 1 Char"/>
    <w:basedOn w:val="DefaultParagraphFont"/>
    <w:link w:val="Heading1"/>
    <w:uiPriority w:val="9"/>
    <w:rsid w:val="00CC7670"/>
    <w:rPr>
      <w:rFonts w:ascii="Inter SemiBold" w:eastAsia="Inter SemiBold" w:hAnsi="Inter SemiBold" w:cs="Inter SemiBold"/>
      <w:sz w:val="48"/>
      <w:szCs w:val="48"/>
    </w:rPr>
  </w:style>
  <w:style w:type="table" w:styleId="TableGrid">
    <w:name w:val="Table Grid"/>
    <w:basedOn w:val="TableNormal"/>
    <w:uiPriority w:val="39"/>
    <w:rsid w:val="00DD13A0"/>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6F31"/>
    <w:rPr>
      <w:rFonts w:ascii="Inter SemiBold" w:eastAsia="Inter SemiBold" w:hAnsi="Inter SemiBold" w:cs="Inter SemiBold"/>
      <w:sz w:val="28"/>
      <w:szCs w:val="28"/>
    </w:rPr>
  </w:style>
  <w:style w:type="character" w:customStyle="1" w:styleId="BodyTextChar">
    <w:name w:val="Body Text Char"/>
    <w:basedOn w:val="DefaultParagraphFont"/>
    <w:link w:val="BodyText"/>
    <w:uiPriority w:val="1"/>
    <w:rsid w:val="00916F31"/>
    <w:rPr>
      <w:rFonts w:ascii="Inter" w:eastAsia="Inter" w:hAnsi="Inter" w:cs="Inter"/>
      <w:sz w:val="20"/>
      <w:szCs w:val="20"/>
    </w:rPr>
  </w:style>
  <w:style w:type="paragraph" w:styleId="TOCHeading">
    <w:name w:val="TOC Heading"/>
    <w:basedOn w:val="Heading1"/>
    <w:next w:val="Normal"/>
    <w:uiPriority w:val="39"/>
    <w:unhideWhenUsed/>
    <w:qFormat/>
    <w:rsid w:val="00AD3031"/>
    <w:pPr>
      <w:keepNext/>
      <w:keepLines/>
      <w:widowControl/>
      <w:autoSpaceDE/>
      <w:autoSpaceDN/>
      <w:spacing w:before="240" w:line="259" w:lineRule="auto"/>
      <w:ind w:left="0" w:firstLine="0"/>
      <w:outlineLvl w:val="9"/>
    </w:pPr>
    <w:rPr>
      <w:rFonts w:asciiTheme="majorHAnsi" w:eastAsiaTheme="majorEastAsia" w:hAnsiTheme="majorHAnsi" w:cstheme="majorBidi"/>
      <w:color w:val="199864" w:themeColor="accent1" w:themeShade="BF"/>
      <w:sz w:val="32"/>
      <w:szCs w:val="32"/>
    </w:rPr>
  </w:style>
  <w:style w:type="paragraph" w:styleId="TOC2">
    <w:name w:val="toc 2"/>
    <w:basedOn w:val="Normal"/>
    <w:next w:val="Normal"/>
    <w:autoRedefine/>
    <w:uiPriority w:val="39"/>
    <w:unhideWhenUsed/>
    <w:rsid w:val="00AD3031"/>
    <w:pPr>
      <w:spacing w:after="100"/>
      <w:ind w:left="220"/>
    </w:pPr>
  </w:style>
  <w:style w:type="paragraph" w:styleId="TOC1">
    <w:name w:val="toc 1"/>
    <w:basedOn w:val="Normal"/>
    <w:next w:val="Normal"/>
    <w:autoRedefine/>
    <w:uiPriority w:val="39"/>
    <w:unhideWhenUsed/>
    <w:rsid w:val="00AD3031"/>
    <w:pPr>
      <w:spacing w:after="100"/>
    </w:pPr>
  </w:style>
  <w:style w:type="character" w:styleId="Hyperlink">
    <w:name w:val="Hyperlink"/>
    <w:basedOn w:val="DefaultParagraphFont"/>
    <w:uiPriority w:val="99"/>
    <w:unhideWhenUsed/>
    <w:rsid w:val="00AD3031"/>
    <w:rPr>
      <w:color w:val="000000" w:themeColor="hyperlink"/>
      <w:u w:val="single"/>
    </w:rPr>
  </w:style>
  <w:style w:type="character" w:styleId="UnresolvedMention">
    <w:name w:val="Unresolved Mention"/>
    <w:basedOn w:val="DefaultParagraphFont"/>
    <w:uiPriority w:val="99"/>
    <w:semiHidden/>
    <w:unhideWhenUsed/>
    <w:rsid w:val="00BE7C65"/>
    <w:rPr>
      <w:color w:val="605E5C"/>
      <w:shd w:val="clear" w:color="auto" w:fill="E1DFDD"/>
    </w:r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824EB5"/>
    <w:pPr>
      <w:widowControl/>
      <w:autoSpaceDE/>
      <w:autoSpaceDN/>
    </w:pPr>
    <w:rPr>
      <w:rFonts w:ascii="Inter" w:eastAsia="Inter" w:hAnsi="Inter" w:cs="Inter"/>
    </w:rPr>
  </w:style>
  <w:style w:type="character" w:styleId="CommentReference">
    <w:name w:val="annotation reference"/>
    <w:basedOn w:val="DefaultParagraphFont"/>
    <w:uiPriority w:val="99"/>
    <w:semiHidden/>
    <w:unhideWhenUsed/>
    <w:rsid w:val="00AF778E"/>
    <w:rPr>
      <w:sz w:val="16"/>
      <w:szCs w:val="16"/>
    </w:rPr>
  </w:style>
  <w:style w:type="paragraph" w:styleId="CommentText">
    <w:name w:val="annotation text"/>
    <w:basedOn w:val="Normal"/>
    <w:link w:val="CommentTextChar"/>
    <w:uiPriority w:val="99"/>
    <w:unhideWhenUsed/>
    <w:rsid w:val="00AF778E"/>
    <w:rPr>
      <w:sz w:val="20"/>
      <w:szCs w:val="20"/>
    </w:rPr>
  </w:style>
  <w:style w:type="character" w:customStyle="1" w:styleId="CommentTextChar">
    <w:name w:val="Comment Text Char"/>
    <w:basedOn w:val="DefaultParagraphFont"/>
    <w:link w:val="CommentText"/>
    <w:uiPriority w:val="99"/>
    <w:rsid w:val="00AF778E"/>
    <w:rPr>
      <w:rFonts w:ascii="Inter" w:eastAsia="Inter" w:hAnsi="Inter" w:cs="Inter"/>
      <w:sz w:val="20"/>
      <w:szCs w:val="20"/>
    </w:rPr>
  </w:style>
  <w:style w:type="paragraph" w:styleId="CommentSubject">
    <w:name w:val="annotation subject"/>
    <w:basedOn w:val="CommentText"/>
    <w:next w:val="CommentText"/>
    <w:link w:val="CommentSubjectChar"/>
    <w:uiPriority w:val="99"/>
    <w:semiHidden/>
    <w:unhideWhenUsed/>
    <w:rsid w:val="00AF778E"/>
    <w:rPr>
      <w:b/>
      <w:bCs/>
    </w:rPr>
  </w:style>
  <w:style w:type="character" w:customStyle="1" w:styleId="CommentSubjectChar">
    <w:name w:val="Comment Subject Char"/>
    <w:basedOn w:val="CommentTextChar"/>
    <w:link w:val="CommentSubject"/>
    <w:uiPriority w:val="99"/>
    <w:semiHidden/>
    <w:rsid w:val="00AF778E"/>
    <w:rPr>
      <w:rFonts w:ascii="Inter" w:eastAsia="Inter" w:hAnsi="Inter" w:cs="Inte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9514">
      <w:bodyDiv w:val="1"/>
      <w:marLeft w:val="0"/>
      <w:marRight w:val="0"/>
      <w:marTop w:val="0"/>
      <w:marBottom w:val="0"/>
      <w:divBdr>
        <w:top w:val="none" w:sz="0" w:space="0" w:color="auto"/>
        <w:left w:val="none" w:sz="0" w:space="0" w:color="auto"/>
        <w:bottom w:val="none" w:sz="0" w:space="0" w:color="auto"/>
        <w:right w:val="none" w:sz="0" w:space="0" w:color="auto"/>
      </w:divBdr>
    </w:div>
    <w:div w:id="146822240">
      <w:bodyDiv w:val="1"/>
      <w:marLeft w:val="0"/>
      <w:marRight w:val="0"/>
      <w:marTop w:val="0"/>
      <w:marBottom w:val="0"/>
      <w:divBdr>
        <w:top w:val="none" w:sz="0" w:space="0" w:color="auto"/>
        <w:left w:val="none" w:sz="0" w:space="0" w:color="auto"/>
        <w:bottom w:val="none" w:sz="0" w:space="0" w:color="auto"/>
        <w:right w:val="none" w:sz="0" w:space="0" w:color="auto"/>
      </w:divBdr>
    </w:div>
    <w:div w:id="246504187">
      <w:bodyDiv w:val="1"/>
      <w:marLeft w:val="0"/>
      <w:marRight w:val="0"/>
      <w:marTop w:val="0"/>
      <w:marBottom w:val="0"/>
      <w:divBdr>
        <w:top w:val="none" w:sz="0" w:space="0" w:color="auto"/>
        <w:left w:val="none" w:sz="0" w:space="0" w:color="auto"/>
        <w:bottom w:val="none" w:sz="0" w:space="0" w:color="auto"/>
        <w:right w:val="none" w:sz="0" w:space="0" w:color="auto"/>
      </w:divBdr>
    </w:div>
    <w:div w:id="609748235">
      <w:bodyDiv w:val="1"/>
      <w:marLeft w:val="0"/>
      <w:marRight w:val="0"/>
      <w:marTop w:val="0"/>
      <w:marBottom w:val="0"/>
      <w:divBdr>
        <w:top w:val="none" w:sz="0" w:space="0" w:color="auto"/>
        <w:left w:val="none" w:sz="0" w:space="0" w:color="auto"/>
        <w:bottom w:val="none" w:sz="0" w:space="0" w:color="auto"/>
        <w:right w:val="none" w:sz="0" w:space="0" w:color="auto"/>
      </w:divBdr>
    </w:div>
    <w:div w:id="655230786">
      <w:bodyDiv w:val="1"/>
      <w:marLeft w:val="0"/>
      <w:marRight w:val="0"/>
      <w:marTop w:val="0"/>
      <w:marBottom w:val="0"/>
      <w:divBdr>
        <w:top w:val="none" w:sz="0" w:space="0" w:color="auto"/>
        <w:left w:val="none" w:sz="0" w:space="0" w:color="auto"/>
        <w:bottom w:val="none" w:sz="0" w:space="0" w:color="auto"/>
        <w:right w:val="none" w:sz="0" w:space="0" w:color="auto"/>
      </w:divBdr>
    </w:div>
    <w:div w:id="658968774">
      <w:bodyDiv w:val="1"/>
      <w:marLeft w:val="0"/>
      <w:marRight w:val="0"/>
      <w:marTop w:val="0"/>
      <w:marBottom w:val="0"/>
      <w:divBdr>
        <w:top w:val="none" w:sz="0" w:space="0" w:color="auto"/>
        <w:left w:val="none" w:sz="0" w:space="0" w:color="auto"/>
        <w:bottom w:val="none" w:sz="0" w:space="0" w:color="auto"/>
        <w:right w:val="none" w:sz="0" w:space="0" w:color="auto"/>
      </w:divBdr>
    </w:div>
    <w:div w:id="686181313">
      <w:bodyDiv w:val="1"/>
      <w:marLeft w:val="0"/>
      <w:marRight w:val="0"/>
      <w:marTop w:val="0"/>
      <w:marBottom w:val="0"/>
      <w:divBdr>
        <w:top w:val="none" w:sz="0" w:space="0" w:color="auto"/>
        <w:left w:val="none" w:sz="0" w:space="0" w:color="auto"/>
        <w:bottom w:val="none" w:sz="0" w:space="0" w:color="auto"/>
        <w:right w:val="none" w:sz="0" w:space="0" w:color="auto"/>
      </w:divBdr>
    </w:div>
    <w:div w:id="691613873">
      <w:bodyDiv w:val="1"/>
      <w:marLeft w:val="0"/>
      <w:marRight w:val="0"/>
      <w:marTop w:val="0"/>
      <w:marBottom w:val="0"/>
      <w:divBdr>
        <w:top w:val="none" w:sz="0" w:space="0" w:color="auto"/>
        <w:left w:val="none" w:sz="0" w:space="0" w:color="auto"/>
        <w:bottom w:val="none" w:sz="0" w:space="0" w:color="auto"/>
        <w:right w:val="none" w:sz="0" w:space="0" w:color="auto"/>
      </w:divBdr>
    </w:div>
    <w:div w:id="795026000">
      <w:bodyDiv w:val="1"/>
      <w:marLeft w:val="0"/>
      <w:marRight w:val="0"/>
      <w:marTop w:val="0"/>
      <w:marBottom w:val="0"/>
      <w:divBdr>
        <w:top w:val="none" w:sz="0" w:space="0" w:color="auto"/>
        <w:left w:val="none" w:sz="0" w:space="0" w:color="auto"/>
        <w:bottom w:val="none" w:sz="0" w:space="0" w:color="auto"/>
        <w:right w:val="none" w:sz="0" w:space="0" w:color="auto"/>
      </w:divBdr>
    </w:div>
    <w:div w:id="1084448081">
      <w:bodyDiv w:val="1"/>
      <w:marLeft w:val="0"/>
      <w:marRight w:val="0"/>
      <w:marTop w:val="0"/>
      <w:marBottom w:val="0"/>
      <w:divBdr>
        <w:top w:val="none" w:sz="0" w:space="0" w:color="auto"/>
        <w:left w:val="none" w:sz="0" w:space="0" w:color="auto"/>
        <w:bottom w:val="none" w:sz="0" w:space="0" w:color="auto"/>
        <w:right w:val="none" w:sz="0" w:space="0" w:color="auto"/>
      </w:divBdr>
    </w:div>
    <w:div w:id="1098790331">
      <w:bodyDiv w:val="1"/>
      <w:marLeft w:val="0"/>
      <w:marRight w:val="0"/>
      <w:marTop w:val="0"/>
      <w:marBottom w:val="0"/>
      <w:divBdr>
        <w:top w:val="none" w:sz="0" w:space="0" w:color="auto"/>
        <w:left w:val="none" w:sz="0" w:space="0" w:color="auto"/>
        <w:bottom w:val="none" w:sz="0" w:space="0" w:color="auto"/>
        <w:right w:val="none" w:sz="0" w:space="0" w:color="auto"/>
      </w:divBdr>
    </w:div>
    <w:div w:id="1158884377">
      <w:bodyDiv w:val="1"/>
      <w:marLeft w:val="0"/>
      <w:marRight w:val="0"/>
      <w:marTop w:val="0"/>
      <w:marBottom w:val="0"/>
      <w:divBdr>
        <w:top w:val="none" w:sz="0" w:space="0" w:color="auto"/>
        <w:left w:val="none" w:sz="0" w:space="0" w:color="auto"/>
        <w:bottom w:val="none" w:sz="0" w:space="0" w:color="auto"/>
        <w:right w:val="none" w:sz="0" w:space="0" w:color="auto"/>
      </w:divBdr>
    </w:div>
    <w:div w:id="1185632077">
      <w:bodyDiv w:val="1"/>
      <w:marLeft w:val="0"/>
      <w:marRight w:val="0"/>
      <w:marTop w:val="0"/>
      <w:marBottom w:val="0"/>
      <w:divBdr>
        <w:top w:val="none" w:sz="0" w:space="0" w:color="auto"/>
        <w:left w:val="none" w:sz="0" w:space="0" w:color="auto"/>
        <w:bottom w:val="none" w:sz="0" w:space="0" w:color="auto"/>
        <w:right w:val="none" w:sz="0" w:space="0" w:color="auto"/>
      </w:divBdr>
    </w:div>
    <w:div w:id="1209368369">
      <w:bodyDiv w:val="1"/>
      <w:marLeft w:val="0"/>
      <w:marRight w:val="0"/>
      <w:marTop w:val="0"/>
      <w:marBottom w:val="0"/>
      <w:divBdr>
        <w:top w:val="none" w:sz="0" w:space="0" w:color="auto"/>
        <w:left w:val="none" w:sz="0" w:space="0" w:color="auto"/>
        <w:bottom w:val="none" w:sz="0" w:space="0" w:color="auto"/>
        <w:right w:val="none" w:sz="0" w:space="0" w:color="auto"/>
      </w:divBdr>
    </w:div>
    <w:div w:id="1211765994">
      <w:bodyDiv w:val="1"/>
      <w:marLeft w:val="0"/>
      <w:marRight w:val="0"/>
      <w:marTop w:val="0"/>
      <w:marBottom w:val="0"/>
      <w:divBdr>
        <w:top w:val="none" w:sz="0" w:space="0" w:color="auto"/>
        <w:left w:val="none" w:sz="0" w:space="0" w:color="auto"/>
        <w:bottom w:val="none" w:sz="0" w:space="0" w:color="auto"/>
        <w:right w:val="none" w:sz="0" w:space="0" w:color="auto"/>
      </w:divBdr>
    </w:div>
    <w:div w:id="1348023119">
      <w:bodyDiv w:val="1"/>
      <w:marLeft w:val="0"/>
      <w:marRight w:val="0"/>
      <w:marTop w:val="0"/>
      <w:marBottom w:val="0"/>
      <w:divBdr>
        <w:top w:val="none" w:sz="0" w:space="0" w:color="auto"/>
        <w:left w:val="none" w:sz="0" w:space="0" w:color="auto"/>
        <w:bottom w:val="none" w:sz="0" w:space="0" w:color="auto"/>
        <w:right w:val="none" w:sz="0" w:space="0" w:color="auto"/>
      </w:divBdr>
    </w:div>
    <w:div w:id="1369839483">
      <w:bodyDiv w:val="1"/>
      <w:marLeft w:val="0"/>
      <w:marRight w:val="0"/>
      <w:marTop w:val="0"/>
      <w:marBottom w:val="0"/>
      <w:divBdr>
        <w:top w:val="none" w:sz="0" w:space="0" w:color="auto"/>
        <w:left w:val="none" w:sz="0" w:space="0" w:color="auto"/>
        <w:bottom w:val="none" w:sz="0" w:space="0" w:color="auto"/>
        <w:right w:val="none" w:sz="0" w:space="0" w:color="auto"/>
      </w:divBdr>
    </w:div>
    <w:div w:id="1603150622">
      <w:bodyDiv w:val="1"/>
      <w:marLeft w:val="0"/>
      <w:marRight w:val="0"/>
      <w:marTop w:val="0"/>
      <w:marBottom w:val="0"/>
      <w:divBdr>
        <w:top w:val="none" w:sz="0" w:space="0" w:color="auto"/>
        <w:left w:val="none" w:sz="0" w:space="0" w:color="auto"/>
        <w:bottom w:val="none" w:sz="0" w:space="0" w:color="auto"/>
        <w:right w:val="none" w:sz="0" w:space="0" w:color="auto"/>
      </w:divBdr>
    </w:div>
    <w:div w:id="1718552205">
      <w:bodyDiv w:val="1"/>
      <w:marLeft w:val="0"/>
      <w:marRight w:val="0"/>
      <w:marTop w:val="0"/>
      <w:marBottom w:val="0"/>
      <w:divBdr>
        <w:top w:val="none" w:sz="0" w:space="0" w:color="auto"/>
        <w:left w:val="none" w:sz="0" w:space="0" w:color="auto"/>
        <w:bottom w:val="none" w:sz="0" w:space="0" w:color="auto"/>
        <w:right w:val="none" w:sz="0" w:space="0" w:color="auto"/>
      </w:divBdr>
    </w:div>
    <w:div w:id="1719478561">
      <w:bodyDiv w:val="1"/>
      <w:marLeft w:val="0"/>
      <w:marRight w:val="0"/>
      <w:marTop w:val="0"/>
      <w:marBottom w:val="0"/>
      <w:divBdr>
        <w:top w:val="none" w:sz="0" w:space="0" w:color="auto"/>
        <w:left w:val="none" w:sz="0" w:space="0" w:color="auto"/>
        <w:bottom w:val="none" w:sz="0" w:space="0" w:color="auto"/>
        <w:right w:val="none" w:sz="0" w:space="0" w:color="auto"/>
      </w:divBdr>
    </w:div>
    <w:div w:id="1758751636">
      <w:bodyDiv w:val="1"/>
      <w:marLeft w:val="0"/>
      <w:marRight w:val="0"/>
      <w:marTop w:val="0"/>
      <w:marBottom w:val="0"/>
      <w:divBdr>
        <w:top w:val="none" w:sz="0" w:space="0" w:color="auto"/>
        <w:left w:val="none" w:sz="0" w:space="0" w:color="auto"/>
        <w:bottom w:val="none" w:sz="0" w:space="0" w:color="auto"/>
        <w:right w:val="none" w:sz="0" w:space="0" w:color="auto"/>
      </w:divBdr>
    </w:div>
    <w:div w:id="1896382423">
      <w:bodyDiv w:val="1"/>
      <w:marLeft w:val="0"/>
      <w:marRight w:val="0"/>
      <w:marTop w:val="0"/>
      <w:marBottom w:val="0"/>
      <w:divBdr>
        <w:top w:val="none" w:sz="0" w:space="0" w:color="auto"/>
        <w:left w:val="none" w:sz="0" w:space="0" w:color="auto"/>
        <w:bottom w:val="none" w:sz="0" w:space="0" w:color="auto"/>
        <w:right w:val="none" w:sz="0" w:space="0" w:color="auto"/>
      </w:divBdr>
    </w:div>
    <w:div w:id="1909727374">
      <w:bodyDiv w:val="1"/>
      <w:marLeft w:val="0"/>
      <w:marRight w:val="0"/>
      <w:marTop w:val="0"/>
      <w:marBottom w:val="0"/>
      <w:divBdr>
        <w:top w:val="none" w:sz="0" w:space="0" w:color="auto"/>
        <w:left w:val="none" w:sz="0" w:space="0" w:color="auto"/>
        <w:bottom w:val="none" w:sz="0" w:space="0" w:color="auto"/>
        <w:right w:val="none" w:sz="0" w:space="0" w:color="auto"/>
      </w:divBdr>
    </w:div>
    <w:div w:id="1930655363">
      <w:bodyDiv w:val="1"/>
      <w:marLeft w:val="0"/>
      <w:marRight w:val="0"/>
      <w:marTop w:val="0"/>
      <w:marBottom w:val="0"/>
      <w:divBdr>
        <w:top w:val="none" w:sz="0" w:space="0" w:color="auto"/>
        <w:left w:val="none" w:sz="0" w:space="0" w:color="auto"/>
        <w:bottom w:val="none" w:sz="0" w:space="0" w:color="auto"/>
        <w:right w:val="none" w:sz="0" w:space="0" w:color="auto"/>
      </w:divBdr>
    </w:div>
    <w:div w:id="2054039235">
      <w:bodyDiv w:val="1"/>
      <w:marLeft w:val="0"/>
      <w:marRight w:val="0"/>
      <w:marTop w:val="0"/>
      <w:marBottom w:val="0"/>
      <w:divBdr>
        <w:top w:val="none" w:sz="0" w:space="0" w:color="auto"/>
        <w:left w:val="none" w:sz="0" w:space="0" w:color="auto"/>
        <w:bottom w:val="none" w:sz="0" w:space="0" w:color="auto"/>
        <w:right w:val="none" w:sz="0" w:space="0" w:color="auto"/>
      </w:divBdr>
    </w:div>
    <w:div w:id="2078935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footer" Target="footer2.xml"/><Relationship Id="rId21" Type="http://schemas.openxmlformats.org/officeDocument/2006/relationships/image" Target="media/image15.jpg"/><Relationship Id="rId34" Type="http://schemas.openxmlformats.org/officeDocument/2006/relationships/hyperlink" Target="mailto:paul.cadwallder@corestream.co.uk"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hyperlink" Target="https://www.linkedin.com/in/cam-mcnair/"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microsoft.com/office/2007/relationships/hdphoto" Target="media/hdphoto1.wdp"/><Relationship Id="rId10" Type="http://schemas.openxmlformats.org/officeDocument/2006/relationships/header" Target="header1.xml"/><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hyperlink" Target="https://www.linkedin.com/in/richardeddolls/"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McNair\Downloads\ReleaseNotesTemplate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F4BADA6DE84B6EB152177B7F34D720"/>
        <w:category>
          <w:name w:val="General"/>
          <w:gallery w:val="placeholder"/>
        </w:category>
        <w:types>
          <w:type w:val="bbPlcHdr"/>
        </w:types>
        <w:behaviors>
          <w:behavior w:val="content"/>
        </w:behaviors>
        <w:guid w:val="{88E41552-0446-44D2-A07D-E85ADEF44279}"/>
      </w:docPartPr>
      <w:docPartBody>
        <w:p w:rsidR="008B1F30" w:rsidRDefault="002113C8">
          <w:pPr>
            <w:pStyle w:val="8EF4BADA6DE84B6EB152177B7F34D720"/>
          </w:pPr>
          <w:r>
            <w:rPr>
              <w:color w:val="FFFFFF"/>
              <w:spacing w:val="-14"/>
              <w:sz w:val="90"/>
              <w:szCs w:val="90"/>
            </w:rPr>
            <w:t>-</w:t>
          </w:r>
        </w:p>
      </w:docPartBody>
    </w:docPart>
    <w:docPart>
      <w:docPartPr>
        <w:name w:val="30732834684F4603B674A14717467B34"/>
        <w:category>
          <w:name w:val="General"/>
          <w:gallery w:val="placeholder"/>
        </w:category>
        <w:types>
          <w:type w:val="bbPlcHdr"/>
        </w:types>
        <w:behaviors>
          <w:behavior w:val="content"/>
        </w:behaviors>
        <w:guid w:val="{3AE67EA6-364F-471C-BE30-02ABB899F73A}"/>
      </w:docPartPr>
      <w:docPartBody>
        <w:p w:rsidR="008B1F30" w:rsidRDefault="002113C8">
          <w:pPr>
            <w:pStyle w:val="30732834684F4603B674A14717467B34"/>
          </w:pPr>
          <w:r>
            <w:rPr>
              <w:rStyle w:val="PlaceholderText"/>
            </w:rPr>
            <w:t>Release Finished Date</w:t>
          </w:r>
        </w:p>
      </w:docPartBody>
    </w:docPart>
    <w:docPart>
      <w:docPartPr>
        <w:name w:val="139F6ED4011B4AD7BF7F6C8E256B2C1C"/>
        <w:category>
          <w:name w:val="General"/>
          <w:gallery w:val="placeholder"/>
        </w:category>
        <w:types>
          <w:type w:val="bbPlcHdr"/>
        </w:types>
        <w:behaviors>
          <w:behavior w:val="content"/>
        </w:behaviors>
        <w:guid w:val="{09B53406-5F89-4703-B947-7A811212AEA8}"/>
      </w:docPartPr>
      <w:docPartBody>
        <w:p w:rsidR="008B1F30" w:rsidRDefault="002113C8">
          <w:pPr>
            <w:pStyle w:val="139F6ED4011B4AD7BF7F6C8E256B2C1C"/>
          </w:pPr>
          <w:r w:rsidRPr="00CF7EFA">
            <w:rPr>
              <w:rStyle w:val="PlaceholderText"/>
            </w:rPr>
            <w:t>Click or tap here to enter text.</w:t>
          </w:r>
        </w:p>
      </w:docPartBody>
    </w:docPart>
    <w:docPart>
      <w:docPartPr>
        <w:name w:val="14A74684607E4FF494794229DEDA9AA7"/>
        <w:category>
          <w:name w:val="General"/>
          <w:gallery w:val="placeholder"/>
        </w:category>
        <w:types>
          <w:type w:val="bbPlcHdr"/>
        </w:types>
        <w:behaviors>
          <w:behavior w:val="content"/>
        </w:behaviors>
        <w:guid w:val="{A21A20B4-0467-4497-AC93-8B977D884838}"/>
      </w:docPartPr>
      <w:docPartBody>
        <w:p w:rsidR="008B1F30" w:rsidRDefault="002113C8">
          <w:pPr>
            <w:pStyle w:val="14A74684607E4FF494794229DEDA9AA7"/>
          </w:pPr>
          <w:r w:rsidRPr="00963CEC">
            <w:rPr>
              <w:rStyle w:val="PlaceholderText"/>
            </w:rPr>
            <w:t>Click or tap here to enter text.</w:t>
          </w:r>
        </w:p>
      </w:docPartBody>
    </w:docPart>
    <w:docPart>
      <w:docPartPr>
        <w:name w:val="8168388D961A497ABAB535D43C295680"/>
        <w:category>
          <w:name w:val="General"/>
          <w:gallery w:val="placeholder"/>
        </w:category>
        <w:types>
          <w:type w:val="bbPlcHdr"/>
        </w:types>
        <w:behaviors>
          <w:behavior w:val="content"/>
        </w:behaviors>
        <w:guid w:val="{46EC9A72-9DDF-4B6E-AB12-D906E8F96470}"/>
      </w:docPartPr>
      <w:docPartBody>
        <w:p w:rsidR="008B1F30" w:rsidRDefault="002113C8">
          <w:pPr>
            <w:pStyle w:val="8168388D961A497ABAB535D43C295680"/>
          </w:pPr>
          <w:r w:rsidRPr="00963CEC">
            <w:rPr>
              <w:rStyle w:val="PlaceholderText"/>
            </w:rPr>
            <w:t>Click or tap here to enter text.</w:t>
          </w:r>
        </w:p>
      </w:docPartBody>
    </w:docPart>
    <w:docPart>
      <w:docPartPr>
        <w:name w:val="3AFB9E831E6A4DDD839135D9A603AC74"/>
        <w:category>
          <w:name w:val="General"/>
          <w:gallery w:val="placeholder"/>
        </w:category>
        <w:types>
          <w:type w:val="bbPlcHdr"/>
        </w:types>
        <w:behaviors>
          <w:behavior w:val="content"/>
        </w:behaviors>
        <w:guid w:val="{7A9C2367-7D82-4DDF-8FDD-2A321BC497C9}"/>
      </w:docPartPr>
      <w:docPartBody>
        <w:p w:rsidR="008B1F30" w:rsidRDefault="002113C8">
          <w:pPr>
            <w:pStyle w:val="3AFB9E831E6A4DDD839135D9A603AC74"/>
          </w:pPr>
          <w:r w:rsidRPr="00963CEC">
            <w:rPr>
              <w:rStyle w:val="PlaceholderText"/>
            </w:rPr>
            <w:t>Click or tap here to enter text.</w:t>
          </w:r>
        </w:p>
      </w:docPartBody>
    </w:docPart>
    <w:docPart>
      <w:docPartPr>
        <w:name w:val="74EB9A66AB064A428BDECF5BA8411E7F"/>
        <w:category>
          <w:name w:val="General"/>
          <w:gallery w:val="placeholder"/>
        </w:category>
        <w:types>
          <w:type w:val="bbPlcHdr"/>
        </w:types>
        <w:behaviors>
          <w:behavior w:val="content"/>
        </w:behaviors>
        <w:guid w:val="{80E77AC6-9726-4007-B849-735E57AE0F91}"/>
      </w:docPartPr>
      <w:docPartBody>
        <w:p w:rsidR="008B1F30" w:rsidRDefault="002113C8">
          <w:pPr>
            <w:pStyle w:val="74EB9A66AB064A428BDECF5BA8411E7F"/>
          </w:pPr>
          <w:r w:rsidRPr="00963CEC">
            <w:rPr>
              <w:rStyle w:val="PlaceholderText"/>
            </w:rPr>
            <w:t>Click or tap here to enter text.</w:t>
          </w:r>
        </w:p>
      </w:docPartBody>
    </w:docPart>
    <w:docPart>
      <w:docPartPr>
        <w:name w:val="203BFE70D2B645ADB723E4AF2C0139DD"/>
        <w:category>
          <w:name w:val="General"/>
          <w:gallery w:val="placeholder"/>
        </w:category>
        <w:types>
          <w:type w:val="bbPlcHdr"/>
        </w:types>
        <w:behaviors>
          <w:behavior w:val="content"/>
        </w:behaviors>
        <w:guid w:val="{075AC69B-196C-45DF-B16A-3A72851C523C}"/>
      </w:docPartPr>
      <w:docPartBody>
        <w:p w:rsidR="008B1F30" w:rsidRDefault="002113C8">
          <w:pPr>
            <w:pStyle w:val="203BFE70D2B645ADB723E4AF2C0139DD"/>
          </w:pPr>
          <w:r w:rsidRPr="00963CEC">
            <w:rPr>
              <w:rStyle w:val="PlaceholderText"/>
            </w:rPr>
            <w:t>Click or tap here to enter text.</w:t>
          </w:r>
        </w:p>
      </w:docPartBody>
    </w:docPart>
    <w:docPart>
      <w:docPartPr>
        <w:name w:val="F34B48F9F8DC450A83698C48B927AD24"/>
        <w:category>
          <w:name w:val="General"/>
          <w:gallery w:val="placeholder"/>
        </w:category>
        <w:types>
          <w:type w:val="bbPlcHdr"/>
        </w:types>
        <w:behaviors>
          <w:behavior w:val="content"/>
        </w:behaviors>
        <w:guid w:val="{5C2AD651-08E7-43E1-8707-14B9FBA235B6}"/>
      </w:docPartPr>
      <w:docPartBody>
        <w:p w:rsidR="008B1F30" w:rsidRDefault="002113C8">
          <w:pPr>
            <w:pStyle w:val="F34B48F9F8DC450A83698C48B927AD24"/>
          </w:pPr>
          <w:r w:rsidRPr="00963CEC">
            <w:rPr>
              <w:rStyle w:val="PlaceholderText"/>
            </w:rPr>
            <w:t>Click or tap here to enter text.</w:t>
          </w:r>
        </w:p>
      </w:docPartBody>
    </w:docPart>
    <w:docPart>
      <w:docPartPr>
        <w:name w:val="09C7CD5383A846B7AB772008F78E17F2"/>
        <w:category>
          <w:name w:val="General"/>
          <w:gallery w:val="placeholder"/>
        </w:category>
        <w:types>
          <w:type w:val="bbPlcHdr"/>
        </w:types>
        <w:behaviors>
          <w:behavior w:val="content"/>
        </w:behaviors>
        <w:guid w:val="{5F360D81-C3CE-436F-9385-61A22E36A7BF}"/>
      </w:docPartPr>
      <w:docPartBody>
        <w:p w:rsidR="008B1F30" w:rsidRDefault="002113C8">
          <w:pPr>
            <w:pStyle w:val="09C7CD5383A846B7AB772008F78E17F2"/>
          </w:pPr>
          <w:r w:rsidRPr="00963CEC">
            <w:rPr>
              <w:rStyle w:val="PlaceholderText"/>
            </w:rPr>
            <w:t>Click or tap here to enter text.</w:t>
          </w:r>
        </w:p>
      </w:docPartBody>
    </w:docPart>
    <w:docPart>
      <w:docPartPr>
        <w:name w:val="AAB3651A068E4DF6BA31964579E9C4C9"/>
        <w:category>
          <w:name w:val="General"/>
          <w:gallery w:val="placeholder"/>
        </w:category>
        <w:types>
          <w:type w:val="bbPlcHdr"/>
        </w:types>
        <w:behaviors>
          <w:behavior w:val="content"/>
        </w:behaviors>
        <w:guid w:val="{97C85CBB-0F6E-45AB-882B-4BE38BE5B534}"/>
      </w:docPartPr>
      <w:docPartBody>
        <w:p w:rsidR="008B1F30" w:rsidRDefault="002113C8">
          <w:pPr>
            <w:pStyle w:val="AAB3651A068E4DF6BA31964579E9C4C9"/>
          </w:pPr>
          <w:r w:rsidRPr="00963CEC">
            <w:rPr>
              <w:rStyle w:val="PlaceholderText"/>
            </w:rPr>
            <w:t>Click or tap here to enter text.</w:t>
          </w:r>
        </w:p>
      </w:docPartBody>
    </w:docPart>
    <w:docPart>
      <w:docPartPr>
        <w:name w:val="F3C5580E8F0F490EB58D0ED83DCF89A7"/>
        <w:category>
          <w:name w:val="General"/>
          <w:gallery w:val="placeholder"/>
        </w:category>
        <w:types>
          <w:type w:val="bbPlcHdr"/>
        </w:types>
        <w:behaviors>
          <w:behavior w:val="content"/>
        </w:behaviors>
        <w:guid w:val="{A71EE6F9-C9B2-447E-8452-6D596CA77844}"/>
      </w:docPartPr>
      <w:docPartBody>
        <w:p w:rsidR="008B1F30" w:rsidRDefault="002113C8">
          <w:pPr>
            <w:pStyle w:val="F3C5580E8F0F490EB58D0ED83DCF89A7"/>
          </w:pPr>
          <w:r w:rsidRPr="00963CEC">
            <w:rPr>
              <w:rStyle w:val="PlaceholderText"/>
            </w:rPr>
            <w:t>Click or tap here to enter text.</w:t>
          </w:r>
        </w:p>
      </w:docPartBody>
    </w:docPart>
    <w:docPart>
      <w:docPartPr>
        <w:name w:val="A07312D13BEC4319A3E590AEEFF01FE3"/>
        <w:category>
          <w:name w:val="General"/>
          <w:gallery w:val="placeholder"/>
        </w:category>
        <w:types>
          <w:type w:val="bbPlcHdr"/>
        </w:types>
        <w:behaviors>
          <w:behavior w:val="content"/>
        </w:behaviors>
        <w:guid w:val="{1DCDBB75-8784-486E-BA97-FF3270AF45B1}"/>
      </w:docPartPr>
      <w:docPartBody>
        <w:p w:rsidR="008B1F30" w:rsidRDefault="002113C8">
          <w:pPr>
            <w:pStyle w:val="A07312D13BEC4319A3E590AEEFF01FE3"/>
          </w:pPr>
          <w:r w:rsidRPr="00963CEC">
            <w:rPr>
              <w:rStyle w:val="PlaceholderText"/>
            </w:rPr>
            <w:t>Click or tap here to enter text.</w:t>
          </w:r>
        </w:p>
      </w:docPartBody>
    </w:docPart>
    <w:docPart>
      <w:docPartPr>
        <w:name w:val="73F8090B27694C43A2297F40FD0800DC"/>
        <w:category>
          <w:name w:val="General"/>
          <w:gallery w:val="placeholder"/>
        </w:category>
        <w:types>
          <w:type w:val="bbPlcHdr"/>
        </w:types>
        <w:behaviors>
          <w:behavior w:val="content"/>
        </w:behaviors>
        <w:guid w:val="{AA09BD6B-1847-4B43-A354-CAE00D3F4996}"/>
      </w:docPartPr>
      <w:docPartBody>
        <w:p w:rsidR="002113C8" w:rsidRDefault="002113C8" w:rsidP="002113C8">
          <w:pPr>
            <w:pStyle w:val="73F8090B27694C43A2297F40FD0800DC"/>
          </w:pPr>
          <w:r w:rsidRPr="00963CEC">
            <w:rPr>
              <w:rStyle w:val="PlaceholderText"/>
            </w:rPr>
            <w:t>Click or tap here to enter text.</w:t>
          </w:r>
        </w:p>
      </w:docPartBody>
    </w:docPart>
    <w:docPart>
      <w:docPartPr>
        <w:name w:val="3ADCCE699A6345CFBE168339670AB1EF"/>
        <w:category>
          <w:name w:val="General"/>
          <w:gallery w:val="placeholder"/>
        </w:category>
        <w:types>
          <w:type w:val="bbPlcHdr"/>
        </w:types>
        <w:behaviors>
          <w:behavior w:val="content"/>
        </w:behaviors>
        <w:guid w:val="{BBC44401-F86D-4649-8DA5-20F413B8895C}"/>
      </w:docPartPr>
      <w:docPartBody>
        <w:p w:rsidR="002113C8" w:rsidRDefault="002113C8" w:rsidP="002113C8">
          <w:pPr>
            <w:pStyle w:val="3ADCCE699A6345CFBE168339670AB1EF"/>
          </w:pPr>
          <w:r w:rsidRPr="00963CEC">
            <w:rPr>
              <w:rStyle w:val="PlaceholderText"/>
            </w:rPr>
            <w:t>Click or tap here to enter text.</w:t>
          </w:r>
        </w:p>
      </w:docPartBody>
    </w:docPart>
    <w:docPart>
      <w:docPartPr>
        <w:name w:val="DF2BC16BD5C648B2BE84FF939F8C72BF"/>
        <w:category>
          <w:name w:val="General"/>
          <w:gallery w:val="placeholder"/>
        </w:category>
        <w:types>
          <w:type w:val="bbPlcHdr"/>
        </w:types>
        <w:behaviors>
          <w:behavior w:val="content"/>
        </w:behaviors>
        <w:guid w:val="{4886E740-0D2A-48C4-AE4F-01B0D989B197}"/>
      </w:docPartPr>
      <w:docPartBody>
        <w:p w:rsidR="002113C8" w:rsidRDefault="002113C8" w:rsidP="002113C8">
          <w:pPr>
            <w:pStyle w:val="DF2BC16BD5C648B2BE84FF939F8C72BF"/>
          </w:pPr>
          <w:r w:rsidRPr="00963CEC">
            <w:rPr>
              <w:rStyle w:val="PlaceholderText"/>
            </w:rPr>
            <w:t>Click or tap here to enter text.</w:t>
          </w:r>
        </w:p>
      </w:docPartBody>
    </w:docPart>
    <w:docPart>
      <w:docPartPr>
        <w:name w:val="C6CE2BD1968E41358022B3AC07569DEE"/>
        <w:category>
          <w:name w:val="General"/>
          <w:gallery w:val="placeholder"/>
        </w:category>
        <w:types>
          <w:type w:val="bbPlcHdr"/>
        </w:types>
        <w:behaviors>
          <w:behavior w:val="content"/>
        </w:behaviors>
        <w:guid w:val="{AEB39B69-B1FA-4419-8116-9BFFDDA4D3FB}"/>
      </w:docPartPr>
      <w:docPartBody>
        <w:p w:rsidR="002113C8" w:rsidRDefault="002113C8" w:rsidP="002113C8">
          <w:pPr>
            <w:pStyle w:val="C6CE2BD1968E41358022B3AC07569DEE"/>
          </w:pPr>
          <w:r w:rsidRPr="00963CEC">
            <w:rPr>
              <w:rStyle w:val="PlaceholderText"/>
            </w:rPr>
            <w:t>Click or tap here to enter text.</w:t>
          </w:r>
        </w:p>
      </w:docPartBody>
    </w:docPart>
    <w:docPart>
      <w:docPartPr>
        <w:name w:val="D112549632D046D8AFD29B39FD89017F"/>
        <w:category>
          <w:name w:val="General"/>
          <w:gallery w:val="placeholder"/>
        </w:category>
        <w:types>
          <w:type w:val="bbPlcHdr"/>
        </w:types>
        <w:behaviors>
          <w:behavior w:val="content"/>
        </w:behaviors>
        <w:guid w:val="{C327586F-55E5-49BE-A877-B7D14C0B8329}"/>
      </w:docPartPr>
      <w:docPartBody>
        <w:p w:rsidR="001464CB" w:rsidRDefault="001464CB" w:rsidP="001464CB">
          <w:pPr>
            <w:pStyle w:val="D112549632D046D8AFD29B39FD89017F"/>
          </w:pPr>
          <w:r w:rsidRPr="00963CEC">
            <w:rPr>
              <w:rStyle w:val="PlaceholderText"/>
            </w:rPr>
            <w:t>Click or tap here to enter text.</w:t>
          </w:r>
        </w:p>
      </w:docPartBody>
    </w:docPart>
    <w:docPart>
      <w:docPartPr>
        <w:name w:val="7D85FD4130154B6E937968A5D6B2E748"/>
        <w:category>
          <w:name w:val="General"/>
          <w:gallery w:val="placeholder"/>
        </w:category>
        <w:types>
          <w:type w:val="bbPlcHdr"/>
        </w:types>
        <w:behaviors>
          <w:behavior w:val="content"/>
        </w:behaviors>
        <w:guid w:val="{669234C9-E190-4993-ACF8-45922B97536E}"/>
      </w:docPartPr>
      <w:docPartBody>
        <w:p w:rsidR="001464CB" w:rsidRDefault="001464CB" w:rsidP="001464CB">
          <w:pPr>
            <w:pStyle w:val="7D85FD4130154B6E937968A5D6B2E748"/>
          </w:pPr>
          <w:r w:rsidRPr="00963CEC">
            <w:rPr>
              <w:rStyle w:val="PlaceholderText"/>
            </w:rPr>
            <w:t>Click or tap here to enter text.</w:t>
          </w:r>
        </w:p>
      </w:docPartBody>
    </w:docPart>
    <w:docPart>
      <w:docPartPr>
        <w:name w:val="63B46287C694514B908567AB13EB340A"/>
        <w:category>
          <w:name w:val="General"/>
          <w:gallery w:val="placeholder"/>
        </w:category>
        <w:types>
          <w:type w:val="bbPlcHdr"/>
        </w:types>
        <w:behaviors>
          <w:behavior w:val="content"/>
        </w:behaviors>
        <w:guid w:val="{1E659CA7-0E6F-024C-9075-D387F0347C00}"/>
      </w:docPartPr>
      <w:docPartBody>
        <w:p w:rsidR="0055554D" w:rsidRDefault="00416A29" w:rsidP="00416A29">
          <w:pPr>
            <w:pStyle w:val="63B46287C694514B908567AB13EB340A"/>
          </w:pPr>
          <w:r w:rsidRPr="00963CEC">
            <w:rPr>
              <w:rStyle w:val="PlaceholderText"/>
            </w:rPr>
            <w:t>Click or tap here to enter text.</w:t>
          </w:r>
        </w:p>
      </w:docPartBody>
    </w:docPart>
    <w:docPart>
      <w:docPartPr>
        <w:name w:val="DC9AB0340458604D9E9CDFB5DF33AD6A"/>
        <w:category>
          <w:name w:val="General"/>
          <w:gallery w:val="placeholder"/>
        </w:category>
        <w:types>
          <w:type w:val="bbPlcHdr"/>
        </w:types>
        <w:behaviors>
          <w:behavior w:val="content"/>
        </w:behaviors>
        <w:guid w:val="{B7FE9373-3CEE-1D46-9CF5-2D510BBC0FA8}"/>
      </w:docPartPr>
      <w:docPartBody>
        <w:p w:rsidR="0055554D" w:rsidRDefault="00416A29" w:rsidP="00416A29">
          <w:pPr>
            <w:pStyle w:val="DC9AB0340458604D9E9CDFB5DF33AD6A"/>
          </w:pPr>
          <w:r w:rsidRPr="00963CEC">
            <w:rPr>
              <w:rStyle w:val="PlaceholderText"/>
            </w:rPr>
            <w:t>Click or tap here to enter text.</w:t>
          </w:r>
        </w:p>
      </w:docPartBody>
    </w:docPart>
    <w:docPart>
      <w:docPartPr>
        <w:name w:val="C1170826C18648EAA71E238C39188ABE"/>
        <w:category>
          <w:name w:val="General"/>
          <w:gallery w:val="placeholder"/>
        </w:category>
        <w:types>
          <w:type w:val="bbPlcHdr"/>
        </w:types>
        <w:behaviors>
          <w:behavior w:val="content"/>
        </w:behaviors>
        <w:guid w:val="{68979944-221C-4213-A62E-A9EA907486F2}"/>
      </w:docPartPr>
      <w:docPartBody>
        <w:p w:rsidR="0064176B" w:rsidRDefault="0055554D" w:rsidP="0055554D">
          <w:pPr>
            <w:pStyle w:val="C1170826C18648EAA71E238C39188ABE"/>
          </w:pPr>
          <w:r w:rsidRPr="00963CEC">
            <w:rPr>
              <w:rStyle w:val="PlaceholderText"/>
            </w:rPr>
            <w:t>Click or tap here to enter text.</w:t>
          </w:r>
        </w:p>
      </w:docPartBody>
    </w:docPart>
    <w:docPart>
      <w:docPartPr>
        <w:name w:val="A6F5C6ADB06B4D078E62C8C1481B2BFA"/>
        <w:category>
          <w:name w:val="General"/>
          <w:gallery w:val="placeholder"/>
        </w:category>
        <w:types>
          <w:type w:val="bbPlcHdr"/>
        </w:types>
        <w:behaviors>
          <w:behavior w:val="content"/>
        </w:behaviors>
        <w:guid w:val="{FFC4F041-231F-48BD-A295-2EE8C471FE5C}"/>
      </w:docPartPr>
      <w:docPartBody>
        <w:p w:rsidR="0064176B" w:rsidRDefault="0055554D" w:rsidP="0055554D">
          <w:pPr>
            <w:pStyle w:val="A6F5C6ADB06B4D078E62C8C1481B2BFA"/>
          </w:pPr>
          <w:r w:rsidRPr="00963CEC">
            <w:rPr>
              <w:rStyle w:val="PlaceholderText"/>
            </w:rPr>
            <w:t>Click or tap here to enter text.</w:t>
          </w:r>
        </w:p>
      </w:docPartBody>
    </w:docPart>
    <w:docPart>
      <w:docPartPr>
        <w:name w:val="3FD0419D100D467D8E9F14D19F467CF5"/>
        <w:category>
          <w:name w:val="General"/>
          <w:gallery w:val="placeholder"/>
        </w:category>
        <w:types>
          <w:type w:val="bbPlcHdr"/>
        </w:types>
        <w:behaviors>
          <w:behavior w:val="content"/>
        </w:behaviors>
        <w:guid w:val="{B2E20106-0BA7-473D-92F8-8F0EE103FB8D}"/>
      </w:docPartPr>
      <w:docPartBody>
        <w:p w:rsidR="0064176B" w:rsidRDefault="0055554D" w:rsidP="0055554D">
          <w:pPr>
            <w:pStyle w:val="3FD0419D100D467D8E9F14D19F467CF5"/>
          </w:pPr>
          <w:r w:rsidRPr="00963CEC">
            <w:rPr>
              <w:rStyle w:val="PlaceholderText"/>
            </w:rPr>
            <w:t>Click or tap here to enter text.</w:t>
          </w:r>
        </w:p>
      </w:docPartBody>
    </w:docPart>
    <w:docPart>
      <w:docPartPr>
        <w:name w:val="C8D8EFFCDDF4426091CEDE581C2CF20F"/>
        <w:category>
          <w:name w:val="General"/>
          <w:gallery w:val="placeholder"/>
        </w:category>
        <w:types>
          <w:type w:val="bbPlcHdr"/>
        </w:types>
        <w:behaviors>
          <w:behavior w:val="content"/>
        </w:behaviors>
        <w:guid w:val="{180DACFA-C0BE-4A3B-B03F-47F38A9900FE}"/>
      </w:docPartPr>
      <w:docPartBody>
        <w:p w:rsidR="0064176B" w:rsidRDefault="0055554D" w:rsidP="0055554D">
          <w:pPr>
            <w:pStyle w:val="C8D8EFFCDDF4426091CEDE581C2CF20F"/>
          </w:pPr>
          <w:r w:rsidRPr="00963CE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mbria"/>
    <w:panose1 w:val="02000503000000020004"/>
    <w:charset w:val="00"/>
    <w:family w:val="auto"/>
    <w:pitch w:val="variable"/>
    <w:sig w:usb0="E0000AFF" w:usb1="5200A1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Inter SemiBold">
    <w:altName w:val="Cambria"/>
    <w:panose1 w:val="02000703000000020004"/>
    <w:charset w:val="00"/>
    <w:family w:val="auto"/>
    <w:pitch w:val="variable"/>
    <w:sig w:usb0="E0000AFF" w:usb1="5200A1FF" w:usb2="00000021" w:usb3="00000000" w:csb0="0000019F" w:csb1="00000000"/>
  </w:font>
  <w:font w:name="Inter Light">
    <w:altName w:val="Calibri"/>
    <w:panose1 w:val="02000403000000020004"/>
    <w:charset w:val="00"/>
    <w:family w:val="auto"/>
    <w:pitch w:val="variable"/>
    <w:sig w:usb0="E0000AFF" w:usb1="5200A1FF" w:usb2="00000021" w:usb3="00000000" w:csb0="0000019F" w:csb1="00000000"/>
  </w:font>
  <w:font w:name="Inter Medium">
    <w:altName w:val="Calibri"/>
    <w:panose1 w:val="02000603000000020004"/>
    <w:charset w:val="00"/>
    <w:family w:val="auto"/>
    <w:pitch w:val="variable"/>
    <w:sig w:usb0="E0000AFF" w:usb1="5200A1F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4D"/>
    <w:rsid w:val="00067074"/>
    <w:rsid w:val="00096E3A"/>
    <w:rsid w:val="001464CB"/>
    <w:rsid w:val="00161D99"/>
    <w:rsid w:val="00167DDB"/>
    <w:rsid w:val="002113C8"/>
    <w:rsid w:val="00416A29"/>
    <w:rsid w:val="004D734C"/>
    <w:rsid w:val="004F7820"/>
    <w:rsid w:val="00511D8A"/>
    <w:rsid w:val="00552B48"/>
    <w:rsid w:val="0055554D"/>
    <w:rsid w:val="00610E7A"/>
    <w:rsid w:val="00633A0D"/>
    <w:rsid w:val="0064176B"/>
    <w:rsid w:val="00661B72"/>
    <w:rsid w:val="00773073"/>
    <w:rsid w:val="007F1D50"/>
    <w:rsid w:val="0084573B"/>
    <w:rsid w:val="00891FF7"/>
    <w:rsid w:val="00896F0A"/>
    <w:rsid w:val="008B1F30"/>
    <w:rsid w:val="0095137D"/>
    <w:rsid w:val="00A63F53"/>
    <w:rsid w:val="00A7039E"/>
    <w:rsid w:val="00AE4D23"/>
    <w:rsid w:val="00B20E03"/>
    <w:rsid w:val="00BC55AB"/>
    <w:rsid w:val="00C8375B"/>
    <w:rsid w:val="00D05C9F"/>
    <w:rsid w:val="00D1133E"/>
    <w:rsid w:val="00D9644D"/>
    <w:rsid w:val="00DF184D"/>
    <w:rsid w:val="00DF456F"/>
    <w:rsid w:val="00E513DF"/>
    <w:rsid w:val="00EE0CD7"/>
    <w:rsid w:val="00FD0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F4BADA6DE84B6EB152177B7F34D720">
    <w:name w:val="8EF4BADA6DE84B6EB152177B7F34D720"/>
  </w:style>
  <w:style w:type="character" w:styleId="PlaceholderText">
    <w:name w:val="Placeholder Text"/>
    <w:basedOn w:val="DefaultParagraphFont"/>
    <w:uiPriority w:val="99"/>
    <w:semiHidden/>
    <w:rsid w:val="0055554D"/>
    <w:rPr>
      <w:color w:val="808080"/>
    </w:rPr>
  </w:style>
  <w:style w:type="paragraph" w:customStyle="1" w:styleId="30732834684F4603B674A14717467B34">
    <w:name w:val="30732834684F4603B674A14717467B34"/>
  </w:style>
  <w:style w:type="paragraph" w:customStyle="1" w:styleId="139F6ED4011B4AD7BF7F6C8E256B2C1C">
    <w:name w:val="139F6ED4011B4AD7BF7F6C8E256B2C1C"/>
  </w:style>
  <w:style w:type="paragraph" w:customStyle="1" w:styleId="14A74684607E4FF494794229DEDA9AA7">
    <w:name w:val="14A74684607E4FF494794229DEDA9AA7"/>
  </w:style>
  <w:style w:type="paragraph" w:customStyle="1" w:styleId="8168388D961A497ABAB535D43C295680">
    <w:name w:val="8168388D961A497ABAB535D43C295680"/>
  </w:style>
  <w:style w:type="paragraph" w:customStyle="1" w:styleId="3AFB9E831E6A4DDD839135D9A603AC74">
    <w:name w:val="3AFB9E831E6A4DDD839135D9A603AC74"/>
  </w:style>
  <w:style w:type="paragraph" w:customStyle="1" w:styleId="74EB9A66AB064A428BDECF5BA8411E7F">
    <w:name w:val="74EB9A66AB064A428BDECF5BA8411E7F"/>
  </w:style>
  <w:style w:type="paragraph" w:customStyle="1" w:styleId="203BFE70D2B645ADB723E4AF2C0139DD">
    <w:name w:val="203BFE70D2B645ADB723E4AF2C0139DD"/>
  </w:style>
  <w:style w:type="paragraph" w:customStyle="1" w:styleId="F34B48F9F8DC450A83698C48B927AD24">
    <w:name w:val="F34B48F9F8DC450A83698C48B927AD24"/>
  </w:style>
  <w:style w:type="paragraph" w:customStyle="1" w:styleId="09C7CD5383A846B7AB772008F78E17F2">
    <w:name w:val="09C7CD5383A846B7AB772008F78E17F2"/>
  </w:style>
  <w:style w:type="paragraph" w:customStyle="1" w:styleId="AAB3651A068E4DF6BA31964579E9C4C9">
    <w:name w:val="AAB3651A068E4DF6BA31964579E9C4C9"/>
  </w:style>
  <w:style w:type="paragraph" w:customStyle="1" w:styleId="F3C5580E8F0F490EB58D0ED83DCF89A7">
    <w:name w:val="F3C5580E8F0F490EB58D0ED83DCF89A7"/>
  </w:style>
  <w:style w:type="paragraph" w:customStyle="1" w:styleId="A07312D13BEC4319A3E590AEEFF01FE3">
    <w:name w:val="A07312D13BEC4319A3E590AEEFF01FE3"/>
  </w:style>
  <w:style w:type="paragraph" w:customStyle="1" w:styleId="73F8090B27694C43A2297F40FD0800DC">
    <w:name w:val="73F8090B27694C43A2297F40FD0800DC"/>
    <w:rsid w:val="002113C8"/>
  </w:style>
  <w:style w:type="paragraph" w:customStyle="1" w:styleId="3ADCCE699A6345CFBE168339670AB1EF">
    <w:name w:val="3ADCCE699A6345CFBE168339670AB1EF"/>
    <w:rsid w:val="002113C8"/>
  </w:style>
  <w:style w:type="paragraph" w:customStyle="1" w:styleId="DF2BC16BD5C648B2BE84FF939F8C72BF">
    <w:name w:val="DF2BC16BD5C648B2BE84FF939F8C72BF"/>
    <w:rsid w:val="002113C8"/>
  </w:style>
  <w:style w:type="paragraph" w:customStyle="1" w:styleId="C6CE2BD1968E41358022B3AC07569DEE">
    <w:name w:val="C6CE2BD1968E41358022B3AC07569DEE"/>
    <w:rsid w:val="002113C8"/>
  </w:style>
  <w:style w:type="paragraph" w:customStyle="1" w:styleId="D112549632D046D8AFD29B39FD89017F">
    <w:name w:val="D112549632D046D8AFD29B39FD89017F"/>
    <w:rsid w:val="001464CB"/>
  </w:style>
  <w:style w:type="paragraph" w:customStyle="1" w:styleId="7D85FD4130154B6E937968A5D6B2E748">
    <w:name w:val="7D85FD4130154B6E937968A5D6B2E748"/>
    <w:rsid w:val="001464CB"/>
  </w:style>
  <w:style w:type="paragraph" w:customStyle="1" w:styleId="63B46287C694514B908567AB13EB340A">
    <w:name w:val="63B46287C694514B908567AB13EB340A"/>
    <w:rsid w:val="00416A29"/>
    <w:rPr>
      <w:lang w:val="en-GB" w:eastAsia="en-GB"/>
    </w:rPr>
  </w:style>
  <w:style w:type="paragraph" w:customStyle="1" w:styleId="DC9AB0340458604D9E9CDFB5DF33AD6A">
    <w:name w:val="DC9AB0340458604D9E9CDFB5DF33AD6A"/>
    <w:rsid w:val="00416A29"/>
    <w:rPr>
      <w:lang w:val="en-GB" w:eastAsia="en-GB"/>
    </w:rPr>
  </w:style>
  <w:style w:type="paragraph" w:customStyle="1" w:styleId="C1170826C18648EAA71E238C39188ABE">
    <w:name w:val="C1170826C18648EAA71E238C39188ABE"/>
    <w:rsid w:val="0055554D"/>
  </w:style>
  <w:style w:type="paragraph" w:customStyle="1" w:styleId="A6F5C6ADB06B4D078E62C8C1481B2BFA">
    <w:name w:val="A6F5C6ADB06B4D078E62C8C1481B2BFA"/>
    <w:rsid w:val="0055554D"/>
  </w:style>
  <w:style w:type="paragraph" w:customStyle="1" w:styleId="3FD0419D100D467D8E9F14D19F467CF5">
    <w:name w:val="3FD0419D100D467D8E9F14D19F467CF5"/>
    <w:rsid w:val="0055554D"/>
  </w:style>
  <w:style w:type="paragraph" w:customStyle="1" w:styleId="C8D8EFFCDDF4426091CEDE581C2CF20F">
    <w:name w:val="C8D8EFFCDDF4426091CEDE581C2CF20F"/>
    <w:rsid w:val="005555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ORESTREAM">
  <a:themeElements>
    <a:clrScheme name="Corestream">
      <a:dk1>
        <a:srgbClr val="000000"/>
      </a:dk1>
      <a:lt1>
        <a:srgbClr val="FFFFFF"/>
      </a:lt1>
      <a:dk2>
        <a:srgbClr val="0F1F1E"/>
      </a:dk2>
      <a:lt2>
        <a:srgbClr val="E8E8E8"/>
      </a:lt2>
      <a:accent1>
        <a:srgbClr val="22CC86"/>
      </a:accent1>
      <a:accent2>
        <a:srgbClr val="307D6C"/>
      </a:accent2>
      <a:accent3>
        <a:srgbClr val="3E205E"/>
      </a:accent3>
      <a:accent4>
        <a:srgbClr val="285878"/>
      </a:accent4>
      <a:accent5>
        <a:srgbClr val="307D6C"/>
      </a:accent5>
      <a:accent6>
        <a:srgbClr val="0F1F1E"/>
      </a:accent6>
      <a:hlink>
        <a:srgbClr val="000000"/>
      </a:hlink>
      <a:folHlink>
        <a:srgbClr val="000000"/>
      </a:folHlink>
    </a:clrScheme>
    <a:fontScheme name="Arial">
      <a:majorFont>
        <a:latin typeface="Inter SemiBold"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Inter"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orestream GRC Deck 1" id="{3FE3F6CF-5C19-FD45-8FA8-74D5959673A5}" vid="{77C8469F-0301-0F47-A64D-4E8273AC4771}"/>
    </a:ext>
  </a:extLst>
</a:theme>
</file>

<file path=docProps/app.xml><?xml version="1.0" encoding="utf-8"?>
<Properties xmlns="http://schemas.openxmlformats.org/officeDocument/2006/extended-properties" xmlns:vt="http://schemas.openxmlformats.org/officeDocument/2006/docPropsVTypes">
  <Template>ReleaseNotesTemplateNew</Template>
  <TotalTime>0</TotalTime>
  <Pages>15</Pages>
  <Words>2511</Words>
  <Characters>14313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16791</CharactersWithSpaces>
  <SharedDoc>false</SharedDoc>
  <HLinks>
    <vt:vector size="72" baseType="variant">
      <vt:variant>
        <vt:i4>3407914</vt:i4>
      </vt:variant>
      <vt:variant>
        <vt:i4>63</vt:i4>
      </vt:variant>
      <vt:variant>
        <vt:i4>0</vt:i4>
      </vt:variant>
      <vt:variant>
        <vt:i4>5</vt:i4>
      </vt:variant>
      <vt:variant>
        <vt:lpwstr>https://www.linkedin.com/in/cam-mcnair/</vt:lpwstr>
      </vt:variant>
      <vt:variant>
        <vt:lpwstr/>
      </vt:variant>
      <vt:variant>
        <vt:i4>6291539</vt:i4>
      </vt:variant>
      <vt:variant>
        <vt:i4>60</vt:i4>
      </vt:variant>
      <vt:variant>
        <vt:i4>0</vt:i4>
      </vt:variant>
      <vt:variant>
        <vt:i4>5</vt:i4>
      </vt:variant>
      <vt:variant>
        <vt:lpwstr>mailto:paul.cadwallder@corestream.co.uk</vt:lpwstr>
      </vt:variant>
      <vt:variant>
        <vt:lpwstr/>
      </vt:variant>
      <vt:variant>
        <vt:i4>6619197</vt:i4>
      </vt:variant>
      <vt:variant>
        <vt:i4>57</vt:i4>
      </vt:variant>
      <vt:variant>
        <vt:i4>0</vt:i4>
      </vt:variant>
      <vt:variant>
        <vt:i4>5</vt:i4>
      </vt:variant>
      <vt:variant>
        <vt:lpwstr>https://www.linkedin.com/in/richardeddolls/</vt:lpwstr>
      </vt:variant>
      <vt:variant>
        <vt:lpwstr/>
      </vt:variant>
      <vt:variant>
        <vt:i4>1507378</vt:i4>
      </vt:variant>
      <vt:variant>
        <vt:i4>50</vt:i4>
      </vt:variant>
      <vt:variant>
        <vt:i4>0</vt:i4>
      </vt:variant>
      <vt:variant>
        <vt:i4>5</vt:i4>
      </vt:variant>
      <vt:variant>
        <vt:lpwstr/>
      </vt:variant>
      <vt:variant>
        <vt:lpwstr>_Toc207704733</vt:lpwstr>
      </vt:variant>
      <vt:variant>
        <vt:i4>1507378</vt:i4>
      </vt:variant>
      <vt:variant>
        <vt:i4>44</vt:i4>
      </vt:variant>
      <vt:variant>
        <vt:i4>0</vt:i4>
      </vt:variant>
      <vt:variant>
        <vt:i4>5</vt:i4>
      </vt:variant>
      <vt:variant>
        <vt:lpwstr/>
      </vt:variant>
      <vt:variant>
        <vt:lpwstr>_Toc207704732</vt:lpwstr>
      </vt:variant>
      <vt:variant>
        <vt:i4>1507378</vt:i4>
      </vt:variant>
      <vt:variant>
        <vt:i4>38</vt:i4>
      </vt:variant>
      <vt:variant>
        <vt:i4>0</vt:i4>
      </vt:variant>
      <vt:variant>
        <vt:i4>5</vt:i4>
      </vt:variant>
      <vt:variant>
        <vt:lpwstr/>
      </vt:variant>
      <vt:variant>
        <vt:lpwstr>_Toc207704731</vt:lpwstr>
      </vt:variant>
      <vt:variant>
        <vt:i4>1507378</vt:i4>
      </vt:variant>
      <vt:variant>
        <vt:i4>32</vt:i4>
      </vt:variant>
      <vt:variant>
        <vt:i4>0</vt:i4>
      </vt:variant>
      <vt:variant>
        <vt:i4>5</vt:i4>
      </vt:variant>
      <vt:variant>
        <vt:lpwstr/>
      </vt:variant>
      <vt:variant>
        <vt:lpwstr>_Toc207704730</vt:lpwstr>
      </vt:variant>
      <vt:variant>
        <vt:i4>1441842</vt:i4>
      </vt:variant>
      <vt:variant>
        <vt:i4>26</vt:i4>
      </vt:variant>
      <vt:variant>
        <vt:i4>0</vt:i4>
      </vt:variant>
      <vt:variant>
        <vt:i4>5</vt:i4>
      </vt:variant>
      <vt:variant>
        <vt:lpwstr/>
      </vt:variant>
      <vt:variant>
        <vt:lpwstr>_Toc207704729</vt:lpwstr>
      </vt:variant>
      <vt:variant>
        <vt:i4>1441842</vt:i4>
      </vt:variant>
      <vt:variant>
        <vt:i4>20</vt:i4>
      </vt:variant>
      <vt:variant>
        <vt:i4>0</vt:i4>
      </vt:variant>
      <vt:variant>
        <vt:i4>5</vt:i4>
      </vt:variant>
      <vt:variant>
        <vt:lpwstr/>
      </vt:variant>
      <vt:variant>
        <vt:lpwstr>_Toc207704728</vt:lpwstr>
      </vt:variant>
      <vt:variant>
        <vt:i4>1441842</vt:i4>
      </vt:variant>
      <vt:variant>
        <vt:i4>14</vt:i4>
      </vt:variant>
      <vt:variant>
        <vt:i4>0</vt:i4>
      </vt:variant>
      <vt:variant>
        <vt:i4>5</vt:i4>
      </vt:variant>
      <vt:variant>
        <vt:lpwstr/>
      </vt:variant>
      <vt:variant>
        <vt:lpwstr>_Toc207704727</vt:lpwstr>
      </vt:variant>
      <vt:variant>
        <vt:i4>1441842</vt:i4>
      </vt:variant>
      <vt:variant>
        <vt:i4>8</vt:i4>
      </vt:variant>
      <vt:variant>
        <vt:i4>0</vt:i4>
      </vt:variant>
      <vt:variant>
        <vt:i4>5</vt:i4>
      </vt:variant>
      <vt:variant>
        <vt:lpwstr/>
      </vt:variant>
      <vt:variant>
        <vt:lpwstr>_Toc207704726</vt:lpwstr>
      </vt:variant>
      <vt:variant>
        <vt:i4>1441842</vt:i4>
      </vt:variant>
      <vt:variant>
        <vt:i4>2</vt:i4>
      </vt:variant>
      <vt:variant>
        <vt:i4>0</vt:i4>
      </vt:variant>
      <vt:variant>
        <vt:i4>5</vt:i4>
      </vt:variant>
      <vt:variant>
        <vt:lpwstr/>
      </vt:variant>
      <vt:variant>
        <vt:lpwstr>_Toc207704725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 McNair</dc:creator>
  <cp:keywords/>
  <cp:lastModifiedBy>Richard Eddolls</cp:lastModifiedBy>
  <cp:revision>2</cp:revision>
  <cp:lastPrinted>2025-09-02T18:25:00Z</cp:lastPrinted>
  <dcterms:created xsi:type="dcterms:W3CDTF">2025-09-03T10:50:00Z</dcterms:created>
  <dcterms:modified xsi:type="dcterms:W3CDTF">2025-09-03T10:50:00Z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2025-04-01T00:00:00Z</vt:filetime>
  </property>
  <property fmtid="{D5CDD505-2E9C-101B-9397-08002B2CF9AE}" pid="3" name="Creator">
    <vt:lpwstr>Adobe InDesign 20.2 (Windows)</vt:lpwstr>
  </property>
  <property fmtid="{D5CDD505-2E9C-101B-9397-08002B2CF9AE}" pid="4" name="LastSaved">
    <vt:filetime>2025-04-08T00:00:00Z</vt:filetime>
  </property>
  <property fmtid="{D5CDD505-2E9C-101B-9397-08002B2CF9AE}" pid="5" name="Producer">
    <vt:lpwstr>Adobe PDF Library 17.0</vt:lpwstr>
  </property>
</Properties>
</file>