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8A567" w14:textId="77777777" w:rsidR="00D0345C" w:rsidRDefault="002F592A">
      <w:pPr>
        <w:pStyle w:val="BodyText"/>
        <w:spacing w:before="252"/>
        <w:rPr>
          <w:rFonts w:ascii="Times New Roman"/>
          <w:sz w:val="100"/>
        </w:rPr>
      </w:pPr>
      <w:r>
        <w:rPr>
          <w:noProof/>
        </w:rPr>
        <w:drawing>
          <wp:anchor distT="0" distB="0" distL="114300" distR="114300" simplePos="0" relativeHeight="251658243" behindDoc="1" locked="0" layoutInCell="1" allowOverlap="1" wp14:anchorId="458D4C97" wp14:editId="58C00F6D">
            <wp:simplePos x="0" y="0"/>
            <wp:positionH relativeFrom="column">
              <wp:posOffset>-138596</wp:posOffset>
            </wp:positionH>
            <wp:positionV relativeFrom="paragraph">
              <wp:posOffset>-932815</wp:posOffset>
            </wp:positionV>
            <wp:extent cx="3001010" cy="741680"/>
            <wp:effectExtent l="0" t="0" r="0" b="0"/>
            <wp:wrapTight wrapText="bothSides">
              <wp:wrapPolygon edited="0">
                <wp:start x="4251" y="3329"/>
                <wp:lineTo x="823" y="11651"/>
                <wp:lineTo x="1097" y="14979"/>
                <wp:lineTo x="17139" y="17753"/>
                <wp:lineTo x="18099" y="17753"/>
                <wp:lineTo x="20841" y="14425"/>
                <wp:lineTo x="20978" y="9986"/>
                <wp:lineTo x="19882" y="8877"/>
                <wp:lineTo x="6993" y="3329"/>
                <wp:lineTo x="4251" y="3329"/>
              </wp:wrapPolygon>
            </wp:wrapTight>
            <wp:docPr id="1313019241" name="Picture 15"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9241" name="Picture 15" descr="A white text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10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58240" behindDoc="1" locked="0" layoutInCell="1" allowOverlap="1" wp14:anchorId="5B1CA8E1" wp14:editId="7587A93C">
                <wp:simplePos x="0" y="0"/>
                <wp:positionH relativeFrom="page">
                  <wp:posOffset>0</wp:posOffset>
                </wp:positionH>
                <wp:positionV relativeFrom="page">
                  <wp:posOffset>0</wp:posOffset>
                </wp:positionV>
                <wp:extent cx="7559675" cy="1069149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005" cy="10692003"/>
                        </a:xfrm>
                      </wpg:grpSpPr>
                      <pic:pic xmlns:pic="http://schemas.openxmlformats.org/drawingml/2006/picture">
                        <pic:nvPicPr>
                          <pic:cNvPr id="2" name="Image 2"/>
                          <pic:cNvPicPr/>
                        </pic:nvPicPr>
                        <pic:blipFill>
                          <a:blip r:embed="rId8" cstate="print"/>
                          <a:stretch>
                            <a:fillRect/>
                          </a:stretch>
                        </pic:blipFill>
                        <pic:spPr>
                          <a:xfrm>
                            <a:off x="0" y="0"/>
                            <a:ext cx="7560005" cy="10692003"/>
                          </a:xfrm>
                          <a:prstGeom prst="rect">
                            <a:avLst/>
                          </a:prstGeom>
                        </pic:spPr>
                      </pic:pic>
                      <wps:wsp>
                        <wps:cNvPr id="3" name="Graphic 3"/>
                        <wps:cNvSpPr/>
                        <wps:spPr>
                          <a:xfrm>
                            <a:off x="457200" y="4080352"/>
                            <a:ext cx="243204" cy="1270"/>
                          </a:xfrm>
                          <a:custGeom>
                            <a:avLst/>
                            <a:gdLst/>
                            <a:ahLst/>
                            <a:cxnLst/>
                            <a:rect l="l" t="t" r="r" b="b"/>
                            <a:pathLst>
                              <a:path w="243204">
                                <a:moveTo>
                                  <a:pt x="0" y="0"/>
                                </a:moveTo>
                                <a:lnTo>
                                  <a:pt x="243001"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0747B94" id="Group 1" o:spid="_x0000_s1026" style="position:absolute;margin-left:0;margin-top:0;width:595.25pt;height:841.85pt;z-index:-251658240;mso-wrap-distance-left:0;mso-wrap-distance-right: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">
                  <v:imagedata r:id="rId9" o:title=""/>
                </v:shape>
                <v:shape id="Graphic 3" o:spid="_x0000_s1028" style="position:absolute;left:4572;top:40803;width:2432;height:13;visibility:visible;mso-wrap-style:square;v-text-anchor:top" coordsize="243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" path="m,l243001,e" filled="f" strokecolor="white" strokeweight="1pt">
                  <v:path arrowok="t"/>
                </v:shape>
                <w10:wrap anchorx="page" anchory="page"/>
              </v:group>
            </w:pict>
          </mc:Fallback>
        </mc:AlternateContent>
      </w:r>
    </w:p>
    <w:p w14:paraId="56CE2979" w14:textId="77777777" w:rsidR="00D0345C" w:rsidRPr="00A72FEA" w:rsidRDefault="00315EB8" w:rsidP="00A72FEA">
      <w:pPr>
        <w:pStyle w:val="Title"/>
        <w:spacing w:line="237" w:lineRule="auto"/>
        <w:rPr>
          <w:color w:val="FFFFFF"/>
          <w:spacing w:val="-14"/>
          <w:sz w:val="90"/>
          <w:szCs w:val="90"/>
        </w:rPr>
      </w:pPr>
      <w:sdt>
        <w:sdtPr>
          <w:rPr>
            <w:color w:val="FFFFFF"/>
            <w:spacing w:val="-14"/>
            <w:sz w:val="90"/>
            <w:szCs w:val="90"/>
          </w:rPr>
          <w:alias w:val="ReleaseNumber"/>
          <w:tag w:val="ReleaseNumber"/>
          <w:id w:val="2016574636"/>
          <w:placeholder>
            <w:docPart w:val="8EF4BADA6DE84B6EB152177B7F34D720"/>
          </w:placeholder>
        </w:sdtPr>
        <w:sdtEndPr/>
        <w:sdtContent>
          <w:r w:rsidR="00A72FEA">
            <w:rPr>
              <w:color w:val="FFFFFF"/>
              <w:spacing w:val="-14"/>
              <w:sz w:val="90"/>
              <w:szCs w:val="90"/>
            </w:rPr>
            <w:t>3.2</w:t>
          </w:r>
        </w:sdtContent>
      </w:sdt>
      <w:r w:rsidR="00583886">
        <w:rPr>
          <w:color w:val="FFFFFF"/>
          <w:spacing w:val="-14"/>
          <w:sz w:val="90"/>
          <w:szCs w:val="90"/>
        </w:rPr>
        <w:t xml:space="preserve"> </w:t>
      </w:r>
      <w:r w:rsidR="00A72FEA" w:rsidRPr="00A72FEA">
        <w:rPr>
          <w:color w:val="FFFFFF"/>
          <w:spacing w:val="-14"/>
          <w:sz w:val="90"/>
          <w:szCs w:val="90"/>
        </w:rPr>
        <w:t>Release Notes</w:t>
      </w:r>
    </w:p>
    <w:p w14:paraId="3E19E49E" w14:textId="77777777" w:rsidR="00D0345C" w:rsidRDefault="00D0345C">
      <w:pPr>
        <w:pStyle w:val="BodyText"/>
        <w:spacing w:before="208"/>
        <w:rPr>
          <w:rFonts w:ascii="Inter Light"/>
          <w:sz w:val="100"/>
        </w:rPr>
      </w:pPr>
    </w:p>
    <w:p w14:paraId="02645D31" w14:textId="77777777" w:rsidR="00D0345C" w:rsidRDefault="00A72FEA">
      <w:pPr>
        <w:ind w:left="120"/>
        <w:rPr>
          <w:b/>
          <w:sz w:val="24"/>
        </w:rPr>
      </w:pPr>
      <w:r>
        <w:rPr>
          <w:b/>
          <w:color w:val="FFFFFF"/>
          <w:sz w:val="24"/>
        </w:rPr>
        <w:t>Release available from:</w:t>
      </w:r>
    </w:p>
    <w:p w14:paraId="5F57C178" w14:textId="77777777" w:rsidR="00D0345C" w:rsidRDefault="00315EB8">
      <w:pPr>
        <w:spacing w:before="29"/>
        <w:ind w:left="120"/>
        <w:rPr>
          <w:rFonts w:ascii="Inter Medium"/>
          <w:sz w:val="24"/>
        </w:rPr>
      </w:pPr>
      <w:sdt>
        <w:sdtPr>
          <w:rPr>
            <w:rFonts w:ascii="Inter Medium"/>
            <w:color w:val="FFFFFF" w:themeColor="background1"/>
            <w:spacing w:val="-4"/>
            <w:sz w:val="24"/>
          </w:rPr>
          <w:alias w:val="ReleaseFinishedDate"/>
          <w:tag w:val="ReleaseFinishedDate"/>
          <w:id w:val="-1348243647"/>
          <w:placeholder>
            <w:docPart w:val="30732834684F4603B674A14717467B34"/>
          </w:placeholder>
          <w:showingPlcHdr/>
        </w:sdtPr>
        <w:sdtEndPr/>
        <w:sdtContent>
          <w:r w:rsidR="00A72FEA" w:rsidRPr="00497EBC">
            <w:rPr>
              <w:rStyle w:val="PlaceholderText"/>
              <w:color w:val="FFFFFF" w:themeColor="background1"/>
            </w:rPr>
            <w:t>30 Sep, 2025</w:t>
          </w:r>
        </w:sdtContent>
      </w:sdt>
    </w:p>
    <w:p w14:paraId="44A5F9EE" w14:textId="77777777" w:rsidR="00D0345C" w:rsidRDefault="00D0345C">
      <w:pPr>
        <w:pStyle w:val="BodyText"/>
        <w:rPr>
          <w:rFonts w:ascii="Inter Medium"/>
          <w:sz w:val="24"/>
        </w:rPr>
      </w:pPr>
    </w:p>
    <w:p w14:paraId="2E71E811" w14:textId="77777777" w:rsidR="00D0345C" w:rsidRDefault="00D0345C">
      <w:pPr>
        <w:pStyle w:val="BodyText"/>
        <w:rPr>
          <w:rFonts w:ascii="Inter Medium"/>
          <w:sz w:val="24"/>
        </w:rPr>
      </w:pPr>
    </w:p>
    <w:p w14:paraId="62E0AE63" w14:textId="77777777" w:rsidR="00D0345C" w:rsidRDefault="00D0345C">
      <w:pPr>
        <w:pStyle w:val="BodyText"/>
        <w:rPr>
          <w:rFonts w:ascii="Inter Medium"/>
          <w:sz w:val="24"/>
        </w:rPr>
      </w:pPr>
    </w:p>
    <w:p w14:paraId="608F007A" w14:textId="77777777" w:rsidR="00D0345C" w:rsidRDefault="00D0345C">
      <w:pPr>
        <w:pStyle w:val="BodyText"/>
        <w:rPr>
          <w:rFonts w:ascii="Inter Medium"/>
          <w:sz w:val="24"/>
        </w:rPr>
      </w:pPr>
    </w:p>
    <w:p w14:paraId="69123377" w14:textId="77777777" w:rsidR="00D0345C" w:rsidRDefault="00D0345C">
      <w:pPr>
        <w:pStyle w:val="BodyText"/>
        <w:rPr>
          <w:rFonts w:ascii="Inter Medium"/>
          <w:sz w:val="24"/>
        </w:rPr>
      </w:pPr>
    </w:p>
    <w:p w14:paraId="7A4D52B0" w14:textId="77777777" w:rsidR="00D0345C" w:rsidRDefault="00D0345C">
      <w:pPr>
        <w:pStyle w:val="BodyText"/>
        <w:rPr>
          <w:rFonts w:ascii="Inter Medium"/>
          <w:sz w:val="24"/>
        </w:rPr>
      </w:pPr>
    </w:p>
    <w:p w14:paraId="036A30D0" w14:textId="77777777" w:rsidR="00D0345C" w:rsidRDefault="00D0345C">
      <w:pPr>
        <w:pStyle w:val="BodyText"/>
        <w:rPr>
          <w:rFonts w:ascii="Inter Medium"/>
          <w:sz w:val="24"/>
        </w:rPr>
      </w:pPr>
    </w:p>
    <w:p w14:paraId="1BDF4D3E" w14:textId="77777777" w:rsidR="00D0345C" w:rsidRDefault="00D0345C">
      <w:pPr>
        <w:pStyle w:val="BodyText"/>
        <w:rPr>
          <w:rFonts w:ascii="Inter Medium"/>
          <w:sz w:val="24"/>
        </w:rPr>
      </w:pPr>
    </w:p>
    <w:p w14:paraId="60A30768" w14:textId="77777777" w:rsidR="00D0345C" w:rsidRDefault="00D0345C">
      <w:pPr>
        <w:pStyle w:val="BodyText"/>
        <w:rPr>
          <w:rFonts w:ascii="Inter Medium"/>
          <w:sz w:val="24"/>
        </w:rPr>
      </w:pPr>
    </w:p>
    <w:p w14:paraId="69601059" w14:textId="77777777" w:rsidR="00D0345C" w:rsidRDefault="00D0345C">
      <w:pPr>
        <w:pStyle w:val="BodyText"/>
        <w:rPr>
          <w:rFonts w:ascii="Inter Medium"/>
          <w:sz w:val="24"/>
        </w:rPr>
      </w:pPr>
    </w:p>
    <w:p w14:paraId="256011EE" w14:textId="77777777" w:rsidR="00D0345C" w:rsidRDefault="00D0345C">
      <w:pPr>
        <w:pStyle w:val="BodyText"/>
        <w:rPr>
          <w:rFonts w:ascii="Inter Medium"/>
          <w:sz w:val="24"/>
        </w:rPr>
      </w:pPr>
    </w:p>
    <w:p w14:paraId="719CAB01" w14:textId="77777777" w:rsidR="00D0345C" w:rsidRDefault="00D0345C">
      <w:pPr>
        <w:pStyle w:val="BodyText"/>
        <w:rPr>
          <w:rFonts w:ascii="Inter Medium"/>
          <w:sz w:val="24"/>
        </w:rPr>
      </w:pPr>
    </w:p>
    <w:p w14:paraId="22593383" w14:textId="77777777" w:rsidR="00D0345C" w:rsidRDefault="00D0345C">
      <w:pPr>
        <w:pStyle w:val="BodyText"/>
        <w:rPr>
          <w:rFonts w:ascii="Inter Medium"/>
          <w:sz w:val="24"/>
        </w:rPr>
      </w:pPr>
    </w:p>
    <w:p w14:paraId="5319DCAA" w14:textId="77777777" w:rsidR="00D0345C" w:rsidRDefault="00D0345C">
      <w:pPr>
        <w:pStyle w:val="BodyText"/>
        <w:rPr>
          <w:rFonts w:ascii="Inter Medium"/>
          <w:sz w:val="24"/>
        </w:rPr>
      </w:pPr>
    </w:p>
    <w:p w14:paraId="223348D1" w14:textId="77777777" w:rsidR="00D0345C" w:rsidRDefault="00D0345C">
      <w:pPr>
        <w:pStyle w:val="BodyText"/>
        <w:rPr>
          <w:rFonts w:ascii="Inter Medium"/>
          <w:sz w:val="24"/>
        </w:rPr>
      </w:pPr>
    </w:p>
    <w:p w14:paraId="247D3259" w14:textId="77777777" w:rsidR="00D0345C" w:rsidRDefault="00D0345C">
      <w:pPr>
        <w:pStyle w:val="BodyText"/>
        <w:rPr>
          <w:rFonts w:ascii="Inter Medium"/>
          <w:sz w:val="24"/>
        </w:rPr>
      </w:pPr>
    </w:p>
    <w:p w14:paraId="7201518D" w14:textId="77777777" w:rsidR="00D0345C" w:rsidRDefault="00D0345C">
      <w:pPr>
        <w:pStyle w:val="BodyText"/>
        <w:rPr>
          <w:rFonts w:ascii="Inter Medium"/>
          <w:sz w:val="24"/>
        </w:rPr>
      </w:pPr>
    </w:p>
    <w:p w14:paraId="37A28A88" w14:textId="77777777" w:rsidR="00D0345C" w:rsidRDefault="00D0345C">
      <w:pPr>
        <w:pStyle w:val="BodyText"/>
        <w:rPr>
          <w:rFonts w:ascii="Inter Medium"/>
          <w:sz w:val="24"/>
        </w:rPr>
      </w:pPr>
    </w:p>
    <w:p w14:paraId="71A94411" w14:textId="77777777" w:rsidR="00D0345C" w:rsidRDefault="00D0345C">
      <w:pPr>
        <w:pStyle w:val="BodyText"/>
        <w:rPr>
          <w:rFonts w:ascii="Inter Medium"/>
          <w:sz w:val="24"/>
        </w:rPr>
      </w:pPr>
    </w:p>
    <w:p w14:paraId="05A53704" w14:textId="77777777" w:rsidR="00D0345C" w:rsidRDefault="00D0345C">
      <w:pPr>
        <w:pStyle w:val="BodyText"/>
        <w:rPr>
          <w:rFonts w:ascii="Inter Medium"/>
          <w:sz w:val="24"/>
        </w:rPr>
      </w:pPr>
    </w:p>
    <w:p w14:paraId="2E3C4B3A" w14:textId="77777777" w:rsidR="00D0345C" w:rsidRDefault="00D0345C">
      <w:pPr>
        <w:pStyle w:val="BodyText"/>
        <w:rPr>
          <w:rFonts w:ascii="Inter Medium"/>
          <w:sz w:val="24"/>
        </w:rPr>
      </w:pPr>
    </w:p>
    <w:p w14:paraId="5A1EC171" w14:textId="77777777" w:rsidR="00D0345C" w:rsidRDefault="00D0345C">
      <w:pPr>
        <w:pStyle w:val="BodyText"/>
        <w:rPr>
          <w:rFonts w:ascii="Inter Medium"/>
          <w:sz w:val="24"/>
        </w:rPr>
      </w:pPr>
    </w:p>
    <w:p w14:paraId="68EFEFEE" w14:textId="77777777" w:rsidR="00D0345C" w:rsidRDefault="00D0345C">
      <w:pPr>
        <w:pStyle w:val="BodyText"/>
        <w:rPr>
          <w:rFonts w:ascii="Inter Medium"/>
          <w:sz w:val="24"/>
        </w:rPr>
      </w:pPr>
    </w:p>
    <w:p w14:paraId="57D45C2B" w14:textId="77777777" w:rsidR="00D0345C" w:rsidRDefault="00D0345C">
      <w:pPr>
        <w:pStyle w:val="BodyText"/>
        <w:rPr>
          <w:rFonts w:ascii="Inter Medium"/>
          <w:sz w:val="24"/>
        </w:rPr>
      </w:pPr>
    </w:p>
    <w:p w14:paraId="08E0CE3E" w14:textId="77777777" w:rsidR="00D0345C" w:rsidRDefault="00D0345C">
      <w:pPr>
        <w:pStyle w:val="BodyText"/>
        <w:rPr>
          <w:rFonts w:ascii="Inter Medium"/>
          <w:sz w:val="24"/>
        </w:rPr>
      </w:pPr>
    </w:p>
    <w:p w14:paraId="3354D43A" w14:textId="77777777" w:rsidR="00D0345C" w:rsidRDefault="00D0345C">
      <w:pPr>
        <w:pStyle w:val="BodyText"/>
        <w:rPr>
          <w:rFonts w:ascii="Inter Medium"/>
          <w:sz w:val="24"/>
        </w:rPr>
      </w:pPr>
    </w:p>
    <w:p w14:paraId="585E7548" w14:textId="77777777" w:rsidR="00D0345C" w:rsidRDefault="00D0345C">
      <w:pPr>
        <w:pStyle w:val="BodyText"/>
        <w:spacing w:before="278"/>
        <w:rPr>
          <w:rFonts w:ascii="Inter Medium"/>
          <w:sz w:val="24"/>
        </w:rPr>
      </w:pPr>
    </w:p>
    <w:p w14:paraId="3AC63E8C" w14:textId="77777777" w:rsidR="00583886" w:rsidRDefault="00583886">
      <w:pPr>
        <w:pStyle w:val="BodyText"/>
        <w:spacing w:before="278"/>
        <w:rPr>
          <w:rFonts w:ascii="Inter Medium"/>
          <w:sz w:val="24"/>
        </w:rPr>
      </w:pPr>
    </w:p>
    <w:p w14:paraId="625A5035" w14:textId="77777777" w:rsidR="00583886" w:rsidRDefault="00583886">
      <w:pPr>
        <w:pStyle w:val="BodyText"/>
        <w:spacing w:before="278"/>
        <w:rPr>
          <w:rFonts w:ascii="Inter Medium"/>
          <w:sz w:val="24"/>
        </w:rPr>
      </w:pPr>
    </w:p>
    <w:p w14:paraId="3DC3E8CE" w14:textId="77777777" w:rsidR="00D0345C" w:rsidRDefault="00B24889">
      <w:pPr>
        <w:spacing w:before="1"/>
        <w:ind w:left="120"/>
        <w:rPr>
          <w:rFonts w:ascii="Inter Light"/>
          <w:color w:val="FFFFFF"/>
          <w:spacing w:val="-2"/>
          <w:sz w:val="18"/>
        </w:rPr>
      </w:pPr>
      <w:r>
        <w:rPr>
          <w:rFonts w:ascii="Inter Light"/>
          <w:color w:val="FFFFFF"/>
          <w:sz w:val="18"/>
        </w:rPr>
        <w:t>Copyright</w:t>
      </w:r>
      <w:r>
        <w:rPr>
          <w:rFonts w:ascii="Inter Light"/>
          <w:color w:val="FFFFFF"/>
          <w:spacing w:val="2"/>
          <w:sz w:val="18"/>
        </w:rPr>
        <w:t xml:space="preserve"> </w:t>
      </w:r>
      <w:r>
        <w:rPr>
          <w:rFonts w:ascii="Inter Light"/>
          <w:color w:val="FFFFFF"/>
          <w:sz w:val="18"/>
        </w:rPr>
        <w:t>@CoreStream</w:t>
      </w:r>
      <w:r>
        <w:rPr>
          <w:rFonts w:ascii="Inter Light"/>
          <w:color w:val="FFFFFF"/>
          <w:spacing w:val="5"/>
          <w:sz w:val="18"/>
        </w:rPr>
        <w:t xml:space="preserve"> </w:t>
      </w:r>
      <w:r>
        <w:rPr>
          <w:rFonts w:ascii="Inter Light"/>
          <w:color w:val="FFFFFF"/>
          <w:sz w:val="18"/>
        </w:rPr>
        <w:t>GRC.</w:t>
      </w:r>
      <w:r>
        <w:rPr>
          <w:rFonts w:ascii="Inter Light"/>
          <w:color w:val="FFFFFF"/>
          <w:spacing w:val="5"/>
          <w:sz w:val="18"/>
        </w:rPr>
        <w:t xml:space="preserve"> </w:t>
      </w:r>
      <w:r>
        <w:rPr>
          <w:rFonts w:ascii="Inter Light"/>
          <w:color w:val="FFFFFF"/>
          <w:sz w:val="18"/>
        </w:rPr>
        <w:t>All</w:t>
      </w:r>
      <w:r>
        <w:rPr>
          <w:rFonts w:ascii="Inter Light"/>
          <w:color w:val="FFFFFF"/>
          <w:spacing w:val="5"/>
          <w:sz w:val="18"/>
        </w:rPr>
        <w:t xml:space="preserve"> </w:t>
      </w:r>
      <w:r>
        <w:rPr>
          <w:rFonts w:ascii="Inter Light"/>
          <w:color w:val="FFFFFF"/>
          <w:sz w:val="18"/>
        </w:rPr>
        <w:t>rights</w:t>
      </w:r>
      <w:r>
        <w:rPr>
          <w:rFonts w:ascii="Inter Light"/>
          <w:color w:val="FFFFFF"/>
          <w:spacing w:val="6"/>
          <w:sz w:val="18"/>
        </w:rPr>
        <w:t xml:space="preserve"> </w:t>
      </w:r>
      <w:r>
        <w:rPr>
          <w:rFonts w:ascii="Inter Light"/>
          <w:color w:val="FFFFFF"/>
          <w:spacing w:val="-2"/>
          <w:sz w:val="18"/>
        </w:rPr>
        <w:t>reserved.</w:t>
      </w:r>
    </w:p>
    <w:p w14:paraId="1FC701BA" w14:textId="77777777" w:rsidR="00D0345C" w:rsidRDefault="00D0345C">
      <w:pPr>
        <w:rPr>
          <w:rFonts w:ascii="Inter Light"/>
          <w:sz w:val="18"/>
        </w:rPr>
        <w:sectPr w:rsidR="00D0345C">
          <w:type w:val="continuous"/>
          <w:pgSz w:w="11910" w:h="16840"/>
          <w:pgMar w:top="1920" w:right="620" w:bottom="280" w:left="600" w:header="720" w:footer="720" w:gutter="0"/>
          <w:cols w:space="720"/>
        </w:sectPr>
      </w:pPr>
    </w:p>
    <w:p w14:paraId="3099FCB6" w14:textId="77777777" w:rsidR="00D0345C" w:rsidRDefault="00D0345C">
      <w:pPr>
        <w:rPr>
          <w:sz w:val="24"/>
        </w:rPr>
        <w:sectPr w:rsidR="00D0345C">
          <w:headerReference w:type="default" r:id="rId10"/>
          <w:footerReference w:type="default" r:id="rId11"/>
          <w:type w:val="continuous"/>
          <w:pgSz w:w="11910" w:h="16840"/>
          <w:pgMar w:top="1920" w:right="620" w:bottom="280" w:left="600" w:header="720" w:footer="1378" w:gutter="0"/>
          <w:cols w:num="2" w:space="720" w:equalWidth="0">
            <w:col w:w="627" w:space="722"/>
            <w:col w:w="9341"/>
          </w:cols>
        </w:sectPr>
      </w:pPr>
    </w:p>
    <w:bookmarkStart w:id="0" w:name="_Toc195797170" w:displacedByCustomXml="next"/>
    <w:sdt>
      <w:sdtPr>
        <w:rPr>
          <w:rFonts w:ascii="Inter" w:eastAsia="Inter" w:hAnsi="Inter" w:cs="Inter"/>
          <w:b/>
          <w:bCs/>
          <w:color w:val="auto"/>
          <w:sz w:val="22"/>
          <w:szCs w:val="22"/>
        </w:rPr>
        <w:id w:val="-1012072635"/>
        <w:docPartObj>
          <w:docPartGallery w:val="Table of Contents"/>
          <w:docPartUnique/>
        </w:docPartObj>
      </w:sdtPr>
      <w:sdtEndPr>
        <w:rPr>
          <w:noProof/>
        </w:rPr>
      </w:sdtEndPr>
      <w:sdtContent>
        <w:p w14:paraId="1E80982D" w14:textId="77777777" w:rsidR="00AD3031" w:rsidRPr="00FA28B7" w:rsidRDefault="00AD3031">
          <w:pPr>
            <w:pStyle w:val="TOCHeading"/>
            <w:rPr>
              <w:rStyle w:val="Heading2Char"/>
              <w:b/>
              <w:bCs/>
              <w:color w:val="auto"/>
            </w:rPr>
          </w:pPr>
          <w:r w:rsidRPr="00FA28B7">
            <w:rPr>
              <w:rStyle w:val="Heading2Char"/>
              <w:b/>
              <w:bCs/>
              <w:color w:val="auto"/>
            </w:rPr>
            <w:t>Contents</w:t>
          </w:r>
        </w:p>
        <w:p w14:paraId="1F679BF3" w14:textId="047CBF32" w:rsidR="00B24889" w:rsidRDefault="00AD3031">
          <w:pPr>
            <w:pStyle w:val="TOC1"/>
            <w:tabs>
              <w:tab w:val="left" w:pos="720"/>
              <w:tab w:val="right" w:leader="dot" w:pos="1068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9368631" w:history="1">
            <w:r w:rsidR="00B24889" w:rsidRPr="004634DB">
              <w:rPr>
                <w:rStyle w:val="Hyperlink"/>
                <w:b/>
                <w:noProof/>
                <w:spacing w:val="-4"/>
              </w:rPr>
              <w:t>1.0</w:t>
            </w:r>
            <w:r w:rsidR="00B24889">
              <w:rPr>
                <w:rFonts w:asciiTheme="minorHAnsi" w:eastAsiaTheme="minorEastAsia" w:hAnsiTheme="minorHAnsi" w:cstheme="minorBidi"/>
                <w:noProof/>
                <w:kern w:val="2"/>
                <w:sz w:val="24"/>
                <w:szCs w:val="24"/>
                <w14:ligatures w14:val="standardContextual"/>
              </w:rPr>
              <w:tab/>
            </w:r>
            <w:r w:rsidR="00B24889" w:rsidRPr="004634DB">
              <w:rPr>
                <w:rStyle w:val="Hyperlink"/>
                <w:b/>
                <w:noProof/>
                <w:spacing w:val="-2"/>
              </w:rPr>
              <w:t>Document Purpose</w:t>
            </w:r>
            <w:r w:rsidR="00B24889">
              <w:rPr>
                <w:noProof/>
                <w:webHidden/>
              </w:rPr>
              <w:tab/>
            </w:r>
            <w:r w:rsidR="00B24889">
              <w:rPr>
                <w:noProof/>
                <w:webHidden/>
              </w:rPr>
              <w:fldChar w:fldCharType="begin"/>
            </w:r>
            <w:r w:rsidR="00B24889">
              <w:rPr>
                <w:noProof/>
                <w:webHidden/>
              </w:rPr>
              <w:instrText xml:space="preserve"> PAGEREF _Toc209368631 \h </w:instrText>
            </w:r>
            <w:r w:rsidR="00B24889">
              <w:rPr>
                <w:noProof/>
                <w:webHidden/>
              </w:rPr>
            </w:r>
            <w:r w:rsidR="00B24889">
              <w:rPr>
                <w:noProof/>
                <w:webHidden/>
              </w:rPr>
              <w:fldChar w:fldCharType="separate"/>
            </w:r>
            <w:r w:rsidR="00B24889">
              <w:rPr>
                <w:noProof/>
                <w:webHidden/>
              </w:rPr>
              <w:t>3</w:t>
            </w:r>
            <w:r w:rsidR="00B24889">
              <w:rPr>
                <w:noProof/>
                <w:webHidden/>
              </w:rPr>
              <w:fldChar w:fldCharType="end"/>
            </w:r>
          </w:hyperlink>
        </w:p>
        <w:p w14:paraId="64D66FF9" w14:textId="1173E0B8" w:rsidR="00B24889" w:rsidRDefault="00B24889">
          <w:pPr>
            <w:pStyle w:val="TOC1"/>
            <w:tabs>
              <w:tab w:val="left" w:pos="720"/>
              <w:tab w:val="right" w:leader="dot" w:pos="10680"/>
            </w:tabs>
            <w:rPr>
              <w:rFonts w:asciiTheme="minorHAnsi" w:eastAsiaTheme="minorEastAsia" w:hAnsiTheme="minorHAnsi" w:cstheme="minorBidi"/>
              <w:noProof/>
              <w:kern w:val="2"/>
              <w:sz w:val="24"/>
              <w:szCs w:val="24"/>
              <w14:ligatures w14:val="standardContextual"/>
            </w:rPr>
          </w:pPr>
          <w:hyperlink w:anchor="_Toc209368632" w:history="1">
            <w:r w:rsidRPr="004634DB">
              <w:rPr>
                <w:rStyle w:val="Hyperlink"/>
                <w:b/>
                <w:noProof/>
                <w:spacing w:val="-5"/>
              </w:rPr>
              <w:t>2.0</w:t>
            </w:r>
            <w:r>
              <w:rPr>
                <w:rFonts w:asciiTheme="minorHAnsi" w:eastAsiaTheme="minorEastAsia" w:hAnsiTheme="minorHAnsi" w:cstheme="minorBidi"/>
                <w:noProof/>
                <w:kern w:val="2"/>
                <w:sz w:val="24"/>
                <w:szCs w:val="24"/>
                <w14:ligatures w14:val="standardContextual"/>
              </w:rPr>
              <w:tab/>
            </w:r>
            <w:r w:rsidRPr="004634DB">
              <w:rPr>
                <w:rStyle w:val="Hyperlink"/>
                <w:b/>
                <w:noProof/>
              </w:rPr>
              <w:t>Platform Team Overview</w:t>
            </w:r>
            <w:r>
              <w:rPr>
                <w:noProof/>
                <w:webHidden/>
              </w:rPr>
              <w:tab/>
            </w:r>
            <w:r>
              <w:rPr>
                <w:noProof/>
                <w:webHidden/>
              </w:rPr>
              <w:fldChar w:fldCharType="begin"/>
            </w:r>
            <w:r>
              <w:rPr>
                <w:noProof/>
                <w:webHidden/>
              </w:rPr>
              <w:instrText xml:space="preserve"> PAGEREF _Toc209368632 \h </w:instrText>
            </w:r>
            <w:r>
              <w:rPr>
                <w:noProof/>
                <w:webHidden/>
              </w:rPr>
            </w:r>
            <w:r>
              <w:rPr>
                <w:noProof/>
                <w:webHidden/>
              </w:rPr>
              <w:fldChar w:fldCharType="separate"/>
            </w:r>
            <w:r>
              <w:rPr>
                <w:noProof/>
                <w:webHidden/>
              </w:rPr>
              <w:t>4</w:t>
            </w:r>
            <w:r>
              <w:rPr>
                <w:noProof/>
                <w:webHidden/>
              </w:rPr>
              <w:fldChar w:fldCharType="end"/>
            </w:r>
          </w:hyperlink>
        </w:p>
        <w:p w14:paraId="1192943A" w14:textId="52E3F02F" w:rsidR="00B24889" w:rsidRDefault="00B24889">
          <w:pPr>
            <w:pStyle w:val="TOC1"/>
            <w:tabs>
              <w:tab w:val="left" w:pos="720"/>
              <w:tab w:val="right" w:leader="dot" w:pos="10680"/>
            </w:tabs>
            <w:rPr>
              <w:rFonts w:asciiTheme="minorHAnsi" w:eastAsiaTheme="minorEastAsia" w:hAnsiTheme="minorHAnsi" w:cstheme="minorBidi"/>
              <w:noProof/>
              <w:kern w:val="2"/>
              <w:sz w:val="24"/>
              <w:szCs w:val="24"/>
              <w14:ligatures w14:val="standardContextual"/>
            </w:rPr>
          </w:pPr>
          <w:hyperlink w:anchor="_Toc209368633" w:history="1">
            <w:r w:rsidRPr="004634DB">
              <w:rPr>
                <w:rStyle w:val="Hyperlink"/>
                <w:b/>
                <w:noProof/>
                <w:spacing w:val="-5"/>
              </w:rPr>
              <w:t>3.0</w:t>
            </w:r>
            <w:r>
              <w:rPr>
                <w:rFonts w:asciiTheme="minorHAnsi" w:eastAsiaTheme="minorEastAsia" w:hAnsiTheme="minorHAnsi" w:cstheme="minorBidi"/>
                <w:noProof/>
                <w:kern w:val="2"/>
                <w:sz w:val="24"/>
                <w:szCs w:val="24"/>
                <w14:ligatures w14:val="standardContextual"/>
              </w:rPr>
              <w:tab/>
            </w:r>
            <w:r w:rsidRPr="004634DB">
              <w:rPr>
                <w:rStyle w:val="Hyperlink"/>
                <w:b/>
                <w:noProof/>
              </w:rPr>
              <w:t>Release Notes</w:t>
            </w:r>
            <w:r>
              <w:rPr>
                <w:noProof/>
                <w:webHidden/>
              </w:rPr>
              <w:tab/>
            </w:r>
            <w:r>
              <w:rPr>
                <w:noProof/>
                <w:webHidden/>
              </w:rPr>
              <w:fldChar w:fldCharType="begin"/>
            </w:r>
            <w:r>
              <w:rPr>
                <w:noProof/>
                <w:webHidden/>
              </w:rPr>
              <w:instrText xml:space="preserve"> PAGEREF _Toc209368633 \h </w:instrText>
            </w:r>
            <w:r>
              <w:rPr>
                <w:noProof/>
                <w:webHidden/>
              </w:rPr>
            </w:r>
            <w:r>
              <w:rPr>
                <w:noProof/>
                <w:webHidden/>
              </w:rPr>
              <w:fldChar w:fldCharType="separate"/>
            </w:r>
            <w:r>
              <w:rPr>
                <w:noProof/>
                <w:webHidden/>
              </w:rPr>
              <w:t>5</w:t>
            </w:r>
            <w:r>
              <w:rPr>
                <w:noProof/>
                <w:webHidden/>
              </w:rPr>
              <w:fldChar w:fldCharType="end"/>
            </w:r>
          </w:hyperlink>
        </w:p>
        <w:p w14:paraId="3F4D36B5" w14:textId="55B640A8"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4" w:history="1">
            <w:r w:rsidRPr="004634DB">
              <w:rPr>
                <w:rStyle w:val="Hyperlink"/>
                <w:noProof/>
              </w:rPr>
              <w:t>3.1</w:t>
            </w:r>
            <w:r>
              <w:rPr>
                <w:rFonts w:asciiTheme="minorHAnsi" w:eastAsiaTheme="minorEastAsia" w:hAnsiTheme="minorHAnsi" w:cstheme="minorBidi"/>
                <w:noProof/>
                <w:kern w:val="2"/>
                <w:sz w:val="24"/>
                <w:szCs w:val="24"/>
                <w14:ligatures w14:val="standardContextual"/>
              </w:rPr>
              <w:tab/>
            </w:r>
            <w:r w:rsidRPr="004634DB">
              <w:rPr>
                <w:rStyle w:val="Hyperlink"/>
                <w:noProof/>
              </w:rPr>
              <w:t>Strategic Features</w:t>
            </w:r>
            <w:r>
              <w:rPr>
                <w:noProof/>
                <w:webHidden/>
              </w:rPr>
              <w:tab/>
            </w:r>
            <w:r>
              <w:rPr>
                <w:noProof/>
                <w:webHidden/>
              </w:rPr>
              <w:fldChar w:fldCharType="begin"/>
            </w:r>
            <w:r>
              <w:rPr>
                <w:noProof/>
                <w:webHidden/>
              </w:rPr>
              <w:instrText xml:space="preserve"> PAGEREF _Toc209368634 \h </w:instrText>
            </w:r>
            <w:r>
              <w:rPr>
                <w:noProof/>
                <w:webHidden/>
              </w:rPr>
            </w:r>
            <w:r>
              <w:rPr>
                <w:noProof/>
                <w:webHidden/>
              </w:rPr>
              <w:fldChar w:fldCharType="separate"/>
            </w:r>
            <w:r>
              <w:rPr>
                <w:noProof/>
                <w:webHidden/>
              </w:rPr>
              <w:t>5</w:t>
            </w:r>
            <w:r>
              <w:rPr>
                <w:noProof/>
                <w:webHidden/>
              </w:rPr>
              <w:fldChar w:fldCharType="end"/>
            </w:r>
          </w:hyperlink>
        </w:p>
        <w:p w14:paraId="10389C18" w14:textId="38908FC9"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5" w:history="1">
            <w:r w:rsidRPr="004634DB">
              <w:rPr>
                <w:rStyle w:val="Hyperlink"/>
                <w:noProof/>
              </w:rPr>
              <w:t>3.2</w:t>
            </w:r>
            <w:r>
              <w:rPr>
                <w:rFonts w:asciiTheme="minorHAnsi" w:eastAsiaTheme="minorEastAsia" w:hAnsiTheme="minorHAnsi" w:cstheme="minorBidi"/>
                <w:noProof/>
                <w:kern w:val="2"/>
                <w:sz w:val="24"/>
                <w:szCs w:val="24"/>
                <w14:ligatures w14:val="standardContextual"/>
              </w:rPr>
              <w:tab/>
            </w:r>
            <w:r w:rsidRPr="004634DB">
              <w:rPr>
                <w:rStyle w:val="Hyperlink"/>
                <w:noProof/>
              </w:rPr>
              <w:t>Core Features</w:t>
            </w:r>
            <w:r>
              <w:rPr>
                <w:noProof/>
                <w:webHidden/>
              </w:rPr>
              <w:tab/>
            </w:r>
            <w:r>
              <w:rPr>
                <w:noProof/>
                <w:webHidden/>
              </w:rPr>
              <w:fldChar w:fldCharType="begin"/>
            </w:r>
            <w:r>
              <w:rPr>
                <w:noProof/>
                <w:webHidden/>
              </w:rPr>
              <w:instrText xml:space="preserve"> PAGEREF _Toc209368635 \h </w:instrText>
            </w:r>
            <w:r>
              <w:rPr>
                <w:noProof/>
                <w:webHidden/>
              </w:rPr>
            </w:r>
            <w:r>
              <w:rPr>
                <w:noProof/>
                <w:webHidden/>
              </w:rPr>
              <w:fldChar w:fldCharType="separate"/>
            </w:r>
            <w:r>
              <w:rPr>
                <w:noProof/>
                <w:webHidden/>
              </w:rPr>
              <w:t>6</w:t>
            </w:r>
            <w:r>
              <w:rPr>
                <w:noProof/>
                <w:webHidden/>
              </w:rPr>
              <w:fldChar w:fldCharType="end"/>
            </w:r>
          </w:hyperlink>
        </w:p>
        <w:p w14:paraId="66C8EC21" w14:textId="2CA20022"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6" w:history="1">
            <w:r w:rsidRPr="004634DB">
              <w:rPr>
                <w:rStyle w:val="Hyperlink"/>
                <w:noProof/>
              </w:rPr>
              <w:t>3.3</w:t>
            </w:r>
            <w:r>
              <w:rPr>
                <w:rFonts w:asciiTheme="minorHAnsi" w:eastAsiaTheme="minorEastAsia" w:hAnsiTheme="minorHAnsi" w:cstheme="minorBidi"/>
                <w:noProof/>
                <w:kern w:val="2"/>
                <w:sz w:val="24"/>
                <w:szCs w:val="24"/>
                <w14:ligatures w14:val="standardContextual"/>
              </w:rPr>
              <w:tab/>
            </w:r>
            <w:r w:rsidRPr="004634DB">
              <w:rPr>
                <w:rStyle w:val="Hyperlink"/>
                <w:noProof/>
              </w:rPr>
              <w:t>Configuration Improvements</w:t>
            </w:r>
            <w:r>
              <w:rPr>
                <w:noProof/>
                <w:webHidden/>
              </w:rPr>
              <w:tab/>
            </w:r>
            <w:r>
              <w:rPr>
                <w:noProof/>
                <w:webHidden/>
              </w:rPr>
              <w:fldChar w:fldCharType="begin"/>
            </w:r>
            <w:r>
              <w:rPr>
                <w:noProof/>
                <w:webHidden/>
              </w:rPr>
              <w:instrText xml:space="preserve"> PAGEREF _Toc209368636 \h </w:instrText>
            </w:r>
            <w:r>
              <w:rPr>
                <w:noProof/>
                <w:webHidden/>
              </w:rPr>
            </w:r>
            <w:r>
              <w:rPr>
                <w:noProof/>
                <w:webHidden/>
              </w:rPr>
              <w:fldChar w:fldCharType="separate"/>
            </w:r>
            <w:r>
              <w:rPr>
                <w:noProof/>
                <w:webHidden/>
              </w:rPr>
              <w:t>8</w:t>
            </w:r>
            <w:r>
              <w:rPr>
                <w:noProof/>
                <w:webHidden/>
              </w:rPr>
              <w:fldChar w:fldCharType="end"/>
            </w:r>
          </w:hyperlink>
        </w:p>
        <w:p w14:paraId="45179CA8" w14:textId="3D10B1FE"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7" w:history="1">
            <w:r w:rsidRPr="004634DB">
              <w:rPr>
                <w:rStyle w:val="Hyperlink"/>
                <w:noProof/>
              </w:rPr>
              <w:t>3.4</w:t>
            </w:r>
            <w:r>
              <w:rPr>
                <w:rFonts w:asciiTheme="minorHAnsi" w:eastAsiaTheme="minorEastAsia" w:hAnsiTheme="minorHAnsi" w:cstheme="minorBidi"/>
                <w:noProof/>
                <w:kern w:val="2"/>
                <w:sz w:val="24"/>
                <w:szCs w:val="24"/>
                <w14:ligatures w14:val="standardContextual"/>
              </w:rPr>
              <w:tab/>
            </w:r>
            <w:r w:rsidRPr="004634DB">
              <w:rPr>
                <w:rStyle w:val="Hyperlink"/>
                <w:noProof/>
              </w:rPr>
              <w:t>Issue Fixing</w:t>
            </w:r>
            <w:r>
              <w:rPr>
                <w:noProof/>
                <w:webHidden/>
              </w:rPr>
              <w:tab/>
            </w:r>
            <w:r>
              <w:rPr>
                <w:noProof/>
                <w:webHidden/>
              </w:rPr>
              <w:fldChar w:fldCharType="begin"/>
            </w:r>
            <w:r>
              <w:rPr>
                <w:noProof/>
                <w:webHidden/>
              </w:rPr>
              <w:instrText xml:space="preserve"> PAGEREF _Toc209368637 \h </w:instrText>
            </w:r>
            <w:r>
              <w:rPr>
                <w:noProof/>
                <w:webHidden/>
              </w:rPr>
            </w:r>
            <w:r>
              <w:rPr>
                <w:noProof/>
                <w:webHidden/>
              </w:rPr>
              <w:fldChar w:fldCharType="separate"/>
            </w:r>
            <w:r>
              <w:rPr>
                <w:noProof/>
                <w:webHidden/>
              </w:rPr>
              <w:t>9</w:t>
            </w:r>
            <w:r>
              <w:rPr>
                <w:noProof/>
                <w:webHidden/>
              </w:rPr>
              <w:fldChar w:fldCharType="end"/>
            </w:r>
          </w:hyperlink>
        </w:p>
        <w:p w14:paraId="35E1BDBC" w14:textId="61084EB4"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8" w:history="1">
            <w:r w:rsidRPr="004634DB">
              <w:rPr>
                <w:rStyle w:val="Hyperlink"/>
                <w:noProof/>
              </w:rPr>
              <w:t>3.5</w:t>
            </w:r>
            <w:r>
              <w:rPr>
                <w:rFonts w:asciiTheme="minorHAnsi" w:eastAsiaTheme="minorEastAsia" w:hAnsiTheme="minorHAnsi" w:cstheme="minorBidi"/>
                <w:noProof/>
                <w:kern w:val="2"/>
                <w:sz w:val="24"/>
                <w:szCs w:val="24"/>
                <w14:ligatures w14:val="standardContextual"/>
              </w:rPr>
              <w:tab/>
            </w:r>
            <w:r w:rsidRPr="004634DB">
              <w:rPr>
                <w:rStyle w:val="Hyperlink"/>
                <w:noProof/>
              </w:rPr>
              <w:t>Integrations</w:t>
            </w:r>
            <w:r>
              <w:rPr>
                <w:noProof/>
                <w:webHidden/>
              </w:rPr>
              <w:tab/>
            </w:r>
            <w:r>
              <w:rPr>
                <w:noProof/>
                <w:webHidden/>
              </w:rPr>
              <w:fldChar w:fldCharType="begin"/>
            </w:r>
            <w:r>
              <w:rPr>
                <w:noProof/>
                <w:webHidden/>
              </w:rPr>
              <w:instrText xml:space="preserve"> PAGEREF _Toc209368638 \h </w:instrText>
            </w:r>
            <w:r>
              <w:rPr>
                <w:noProof/>
                <w:webHidden/>
              </w:rPr>
            </w:r>
            <w:r>
              <w:rPr>
                <w:noProof/>
                <w:webHidden/>
              </w:rPr>
              <w:fldChar w:fldCharType="separate"/>
            </w:r>
            <w:r>
              <w:rPr>
                <w:noProof/>
                <w:webHidden/>
              </w:rPr>
              <w:t>12</w:t>
            </w:r>
            <w:r>
              <w:rPr>
                <w:noProof/>
                <w:webHidden/>
              </w:rPr>
              <w:fldChar w:fldCharType="end"/>
            </w:r>
          </w:hyperlink>
        </w:p>
        <w:p w14:paraId="3038B3EF" w14:textId="66AF7A72" w:rsidR="00B24889" w:rsidRDefault="00B24889">
          <w:pPr>
            <w:pStyle w:val="TOC2"/>
            <w:tabs>
              <w:tab w:val="left" w:pos="960"/>
              <w:tab w:val="right" w:leader="dot" w:pos="10680"/>
            </w:tabs>
            <w:rPr>
              <w:rFonts w:asciiTheme="minorHAnsi" w:eastAsiaTheme="minorEastAsia" w:hAnsiTheme="minorHAnsi" w:cstheme="minorBidi"/>
              <w:noProof/>
              <w:kern w:val="2"/>
              <w:sz w:val="24"/>
              <w:szCs w:val="24"/>
              <w14:ligatures w14:val="standardContextual"/>
            </w:rPr>
          </w:pPr>
          <w:hyperlink w:anchor="_Toc209368639" w:history="1">
            <w:r w:rsidRPr="004634DB">
              <w:rPr>
                <w:rStyle w:val="Hyperlink"/>
                <w:noProof/>
              </w:rPr>
              <w:t>3.6</w:t>
            </w:r>
            <w:r>
              <w:rPr>
                <w:rFonts w:asciiTheme="minorHAnsi" w:eastAsiaTheme="minorEastAsia" w:hAnsiTheme="minorHAnsi" w:cstheme="minorBidi"/>
                <w:noProof/>
                <w:kern w:val="2"/>
                <w:sz w:val="24"/>
                <w:szCs w:val="24"/>
                <w14:ligatures w14:val="standardContextual"/>
              </w:rPr>
              <w:tab/>
            </w:r>
            <w:r w:rsidRPr="004634DB">
              <w:rPr>
                <w:rStyle w:val="Hyperlink"/>
                <w:noProof/>
              </w:rPr>
              <w:t>Technical</w:t>
            </w:r>
            <w:r>
              <w:rPr>
                <w:noProof/>
                <w:webHidden/>
              </w:rPr>
              <w:tab/>
            </w:r>
            <w:r>
              <w:rPr>
                <w:noProof/>
                <w:webHidden/>
              </w:rPr>
              <w:fldChar w:fldCharType="begin"/>
            </w:r>
            <w:r>
              <w:rPr>
                <w:noProof/>
                <w:webHidden/>
              </w:rPr>
              <w:instrText xml:space="preserve"> PAGEREF _Toc209368639 \h </w:instrText>
            </w:r>
            <w:r>
              <w:rPr>
                <w:noProof/>
                <w:webHidden/>
              </w:rPr>
            </w:r>
            <w:r>
              <w:rPr>
                <w:noProof/>
                <w:webHidden/>
              </w:rPr>
              <w:fldChar w:fldCharType="separate"/>
            </w:r>
            <w:r>
              <w:rPr>
                <w:noProof/>
                <w:webHidden/>
              </w:rPr>
              <w:t>13</w:t>
            </w:r>
            <w:r>
              <w:rPr>
                <w:noProof/>
                <w:webHidden/>
              </w:rPr>
              <w:fldChar w:fldCharType="end"/>
            </w:r>
          </w:hyperlink>
        </w:p>
        <w:p w14:paraId="522797B4" w14:textId="0A5B9B1D" w:rsidR="00AD3031" w:rsidRDefault="00AD3031">
          <w:r>
            <w:rPr>
              <w:b/>
              <w:bCs/>
              <w:noProof/>
            </w:rPr>
            <w:fldChar w:fldCharType="end"/>
          </w:r>
        </w:p>
      </w:sdtContent>
    </w:sdt>
    <w:p w14:paraId="53F3BC77" w14:textId="77777777" w:rsidR="00AD3031" w:rsidRDefault="00AD3031" w:rsidP="00AD3031">
      <w:pPr>
        <w:pStyle w:val="Heading1"/>
        <w:tabs>
          <w:tab w:val="left" w:pos="1470"/>
        </w:tabs>
        <w:spacing w:before="759" w:line="237" w:lineRule="auto"/>
        <w:ind w:right="5467" w:hanging="119"/>
        <w:rPr>
          <w:b/>
          <w:color w:val="317D6C"/>
          <w:spacing w:val="-4"/>
        </w:rPr>
      </w:pPr>
    </w:p>
    <w:p w14:paraId="48920689" w14:textId="77777777" w:rsidR="00AD3031" w:rsidRDefault="00AD3031">
      <w:pPr>
        <w:rPr>
          <w:rFonts w:ascii="Inter SemiBold" w:eastAsia="Inter SemiBold" w:hAnsi="Inter SemiBold" w:cs="Inter SemiBold"/>
          <w:b/>
          <w:color w:val="317D6C"/>
          <w:spacing w:val="-4"/>
          <w:sz w:val="48"/>
          <w:szCs w:val="48"/>
        </w:rPr>
      </w:pPr>
      <w:r>
        <w:rPr>
          <w:b/>
          <w:color w:val="317D6C"/>
          <w:spacing w:val="-4"/>
        </w:rPr>
        <w:br w:type="page"/>
      </w:r>
    </w:p>
    <w:p w14:paraId="25117F6D" w14:textId="77777777" w:rsidR="00D0345C" w:rsidRDefault="00B24889" w:rsidP="00FE6819">
      <w:pPr>
        <w:pStyle w:val="Heading1"/>
        <w:tabs>
          <w:tab w:val="left" w:pos="1470"/>
        </w:tabs>
        <w:spacing w:before="759" w:line="237" w:lineRule="auto"/>
        <w:ind w:left="1470" w:right="200"/>
        <w:rPr>
          <w:b/>
        </w:rPr>
      </w:pPr>
      <w:bookmarkStart w:id="1" w:name="_Toc209368631"/>
      <w:r>
        <w:rPr>
          <w:b/>
          <w:color w:val="317D6C"/>
          <w:spacing w:val="-4"/>
        </w:rPr>
        <w:lastRenderedPageBreak/>
        <w:t>1.0</w:t>
      </w:r>
      <w:r>
        <w:rPr>
          <w:b/>
          <w:color w:val="317D6C"/>
        </w:rPr>
        <w:tab/>
      </w:r>
      <w:r w:rsidR="008631B9">
        <w:rPr>
          <w:b/>
          <w:color w:val="317D6C"/>
          <w:spacing w:val="-2"/>
        </w:rPr>
        <w:t>Document</w:t>
      </w:r>
      <w:r w:rsidR="00FE6819">
        <w:rPr>
          <w:b/>
          <w:color w:val="317D6C"/>
          <w:spacing w:val="-2"/>
        </w:rPr>
        <w:t xml:space="preserve"> </w:t>
      </w:r>
      <w:r w:rsidR="008631B9">
        <w:rPr>
          <w:b/>
          <w:color w:val="317D6C"/>
          <w:spacing w:val="-2"/>
        </w:rPr>
        <w:t>Purpose</w:t>
      </w:r>
      <w:bookmarkEnd w:id="1"/>
      <w:bookmarkEnd w:id="0"/>
    </w:p>
    <w:p w14:paraId="2B524148" w14:textId="77777777" w:rsidR="00D0345C" w:rsidRDefault="00D0345C" w:rsidP="003F662B">
      <w:pPr>
        <w:pStyle w:val="BodyText"/>
        <w:rPr>
          <w:rFonts w:ascii="Inter SemiBold"/>
          <w:b/>
          <w:sz w:val="28"/>
        </w:rPr>
      </w:pPr>
    </w:p>
    <w:p w14:paraId="0D9F21FA" w14:textId="77777777" w:rsidR="003F662B" w:rsidRDefault="003F662B" w:rsidP="003F662B">
      <w:pPr>
        <w:pStyle w:val="BodyText"/>
      </w:pPr>
    </w:p>
    <w:p w14:paraId="2CE73DDA" w14:textId="09D2B09E" w:rsidR="003F662B" w:rsidRDefault="003F662B" w:rsidP="004C6FF4">
      <w:pPr>
        <w:pStyle w:val="BodyText"/>
        <w:ind w:left="119"/>
      </w:pPr>
      <w:r>
        <w:t xml:space="preserve">This document provides a summary of the highlights of the CoreStream </w:t>
      </w:r>
      <w:r w:rsidR="00416126">
        <w:t xml:space="preserve">GRC </w:t>
      </w:r>
      <w:r>
        <w:t xml:space="preserve">Release </w:t>
      </w:r>
      <w:sdt>
        <w:sdtPr>
          <w:alias w:val="ReleaseNumber"/>
          <w:tag w:val="ReleaseNumber"/>
          <w:id w:val="1896088336"/>
          <w:placeholder>
            <w:docPart w:val="139F6ED4011B4AD7BF7F6C8E256B2C1C"/>
          </w:placeholder>
        </w:sdtPr>
        <w:sdtEndPr/>
        <w:sdtContent>
          <w:r w:rsidR="00CC7670">
            <w:t>3.2</w:t>
          </w:r>
        </w:sdtContent>
      </w:sdt>
      <w:r>
        <w:t xml:space="preserve"> release. Major Platform releases are </w:t>
      </w:r>
      <w:r w:rsidR="00FA28B7">
        <w:t>finalized</w:t>
      </w:r>
      <w:r>
        <w:t xml:space="preserve"> every 2-3 months depending on client and strategic priorities. These release notes are part of CoreStream</w:t>
      </w:r>
      <w:r w:rsidR="00416126">
        <w:t xml:space="preserve"> GRC</w:t>
      </w:r>
      <w:r>
        <w:t>’s approach to keeping clients and partners informed of the improvements we are delivering.</w:t>
      </w:r>
    </w:p>
    <w:p w14:paraId="3E3C995B" w14:textId="77777777" w:rsidR="003F662B" w:rsidRDefault="003F662B" w:rsidP="003F662B">
      <w:pPr>
        <w:pStyle w:val="BodyText"/>
      </w:pPr>
    </w:p>
    <w:p w14:paraId="35D404A3" w14:textId="77777777" w:rsidR="003F662B" w:rsidRDefault="003F662B" w:rsidP="004C6FF4">
      <w:pPr>
        <w:pStyle w:val="BodyText"/>
        <w:ind w:left="119"/>
      </w:pPr>
      <w:r>
        <w:t xml:space="preserve">This document </w:t>
      </w:r>
      <w:r w:rsidR="00FA28B7">
        <w:t>summarizes</w:t>
      </w:r>
      <w:r>
        <w:t xml:space="preserve"> the key user stories and issue fixes, </w:t>
      </w:r>
      <w:r w:rsidR="00FA28B7">
        <w:t>categorized</w:t>
      </w:r>
      <w:r>
        <w:t xml:space="preserve"> in the following ways, and specifies whether the change is available automatically as part of the upgrade, or requires a configuration change.</w:t>
      </w:r>
    </w:p>
    <w:p w14:paraId="21C2AD1F" w14:textId="77777777" w:rsidR="005D07D7" w:rsidRDefault="005D07D7" w:rsidP="005D07D7">
      <w:pPr>
        <w:tabs>
          <w:tab w:val="left" w:pos="480"/>
        </w:tabs>
        <w:spacing w:before="332" w:line="278" w:lineRule="auto"/>
        <w:ind w:right="2889"/>
        <w:rPr>
          <w:sz w:val="20"/>
        </w:rPr>
      </w:pPr>
    </w:p>
    <w:tbl>
      <w:tblPr>
        <w:tblW w:w="1035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1"/>
        <w:gridCol w:w="8004"/>
      </w:tblGrid>
      <w:tr w:rsidR="003F662B" w14:paraId="10358D2A" w14:textId="77777777" w:rsidTr="003F662B">
        <w:trPr>
          <w:trHeight w:val="651"/>
        </w:trPr>
        <w:tc>
          <w:tcPr>
            <w:tcW w:w="2351" w:type="dxa"/>
          </w:tcPr>
          <w:p w14:paraId="447831D0" w14:textId="77777777" w:rsidR="003F662B" w:rsidRPr="003F662B" w:rsidRDefault="003F662B" w:rsidP="003F662B">
            <w:pPr>
              <w:pStyle w:val="TableParagraph"/>
              <w:spacing w:before="165"/>
              <w:ind w:left="169" w:right="174"/>
              <w:rPr>
                <w:b/>
                <w:bCs/>
                <w:sz w:val="18"/>
              </w:rPr>
            </w:pPr>
            <w:r w:rsidRPr="003F662B">
              <w:rPr>
                <w:b/>
                <w:bCs/>
                <w:sz w:val="18"/>
              </w:rPr>
              <w:t>Strategic Features</w:t>
            </w:r>
          </w:p>
        </w:tc>
        <w:tc>
          <w:tcPr>
            <w:tcW w:w="8004" w:type="dxa"/>
          </w:tcPr>
          <w:p w14:paraId="521BD134" w14:textId="77777777" w:rsidR="003F662B" w:rsidRDefault="003F662B" w:rsidP="003F662B">
            <w:pPr>
              <w:pStyle w:val="TableParagraph"/>
              <w:spacing w:before="165"/>
              <w:ind w:left="169" w:right="174"/>
              <w:rPr>
                <w:sz w:val="18"/>
              </w:rPr>
            </w:pPr>
            <w:r w:rsidRPr="003F662B">
              <w:rPr>
                <w:sz w:val="18"/>
              </w:rPr>
              <w:t>The introduction of new Platform features considered to be of strategic importance.</w:t>
            </w:r>
          </w:p>
        </w:tc>
      </w:tr>
      <w:tr w:rsidR="003F662B" w14:paraId="19050FE3" w14:textId="77777777" w:rsidTr="003F662B">
        <w:trPr>
          <w:trHeight w:val="845"/>
        </w:trPr>
        <w:tc>
          <w:tcPr>
            <w:tcW w:w="2351" w:type="dxa"/>
          </w:tcPr>
          <w:p w14:paraId="71752C7E" w14:textId="77777777" w:rsidR="003F662B" w:rsidRPr="003F662B" w:rsidRDefault="003F662B" w:rsidP="003F662B">
            <w:pPr>
              <w:pStyle w:val="TableParagraph"/>
              <w:spacing w:before="165"/>
              <w:ind w:left="169" w:right="174"/>
              <w:rPr>
                <w:b/>
                <w:bCs/>
                <w:sz w:val="18"/>
              </w:rPr>
            </w:pPr>
            <w:r w:rsidRPr="003F662B">
              <w:rPr>
                <w:b/>
                <w:bCs/>
                <w:sz w:val="18"/>
              </w:rPr>
              <w:t>Core Features</w:t>
            </w:r>
          </w:p>
        </w:tc>
        <w:tc>
          <w:tcPr>
            <w:tcW w:w="8004" w:type="dxa"/>
          </w:tcPr>
          <w:p w14:paraId="3738CC5E" w14:textId="77777777" w:rsidR="003F662B" w:rsidRDefault="003F662B" w:rsidP="003F662B">
            <w:pPr>
              <w:pStyle w:val="TableParagraph"/>
              <w:spacing w:before="165"/>
              <w:ind w:left="169" w:right="174"/>
              <w:rPr>
                <w:sz w:val="18"/>
              </w:rPr>
            </w:pPr>
            <w:r w:rsidRPr="003F662B">
              <w:rPr>
                <w:sz w:val="18"/>
              </w:rPr>
              <w:t>Improvements to existing features or new functionality that is more limited in scope than the strategic features.</w:t>
            </w:r>
          </w:p>
        </w:tc>
      </w:tr>
      <w:tr w:rsidR="003F662B" w14:paraId="2DAB6A29" w14:textId="77777777" w:rsidTr="00497EBC">
        <w:trPr>
          <w:trHeight w:val="873"/>
        </w:trPr>
        <w:tc>
          <w:tcPr>
            <w:tcW w:w="2351" w:type="dxa"/>
          </w:tcPr>
          <w:p w14:paraId="723F33DB" w14:textId="77777777" w:rsidR="003F662B" w:rsidRPr="003F662B" w:rsidRDefault="003F662B" w:rsidP="003F662B">
            <w:pPr>
              <w:pStyle w:val="TableParagraph"/>
              <w:spacing w:before="165"/>
              <w:ind w:left="169" w:right="174"/>
              <w:rPr>
                <w:b/>
                <w:bCs/>
                <w:sz w:val="18"/>
              </w:rPr>
            </w:pPr>
            <w:r w:rsidRPr="003F662B">
              <w:rPr>
                <w:b/>
                <w:bCs/>
                <w:sz w:val="18"/>
              </w:rPr>
              <w:t>Configuration Improvements</w:t>
            </w:r>
          </w:p>
        </w:tc>
        <w:tc>
          <w:tcPr>
            <w:tcW w:w="8004" w:type="dxa"/>
          </w:tcPr>
          <w:p w14:paraId="7DB541D4" w14:textId="77777777" w:rsidR="003F662B" w:rsidRDefault="003F662B" w:rsidP="003F662B">
            <w:pPr>
              <w:pStyle w:val="TableParagraph"/>
              <w:spacing w:before="165"/>
              <w:ind w:left="169" w:right="174"/>
              <w:rPr>
                <w:sz w:val="18"/>
              </w:rPr>
            </w:pPr>
            <w:r w:rsidRPr="003F662B">
              <w:rPr>
                <w:sz w:val="18"/>
              </w:rPr>
              <w:t>Changes relating to improvements to our approach to configuration, focused on improving the efficiency, accuracy and consistency of Platform configuration.</w:t>
            </w:r>
          </w:p>
        </w:tc>
      </w:tr>
      <w:tr w:rsidR="003F662B" w14:paraId="7F498613" w14:textId="77777777" w:rsidTr="003F662B">
        <w:trPr>
          <w:trHeight w:val="699"/>
        </w:trPr>
        <w:tc>
          <w:tcPr>
            <w:tcW w:w="2351" w:type="dxa"/>
          </w:tcPr>
          <w:p w14:paraId="24148262" w14:textId="77777777" w:rsidR="003F662B" w:rsidRPr="003F662B" w:rsidRDefault="003F662B" w:rsidP="003F662B">
            <w:pPr>
              <w:pStyle w:val="TableParagraph"/>
              <w:spacing w:before="165"/>
              <w:ind w:left="169" w:right="174"/>
              <w:rPr>
                <w:b/>
                <w:bCs/>
                <w:sz w:val="18"/>
              </w:rPr>
            </w:pPr>
            <w:r w:rsidRPr="003F662B">
              <w:rPr>
                <w:b/>
                <w:bCs/>
                <w:sz w:val="18"/>
              </w:rPr>
              <w:t>Issue Fixing</w:t>
            </w:r>
          </w:p>
        </w:tc>
        <w:tc>
          <w:tcPr>
            <w:tcW w:w="8004" w:type="dxa"/>
          </w:tcPr>
          <w:p w14:paraId="41DABB20" w14:textId="77777777" w:rsidR="003F662B" w:rsidRDefault="003F662B" w:rsidP="003F662B">
            <w:pPr>
              <w:pStyle w:val="TableParagraph"/>
              <w:spacing w:before="165"/>
              <w:ind w:left="169" w:right="174"/>
              <w:rPr>
                <w:sz w:val="18"/>
              </w:rPr>
            </w:pPr>
            <w:r w:rsidRPr="003F662B">
              <w:rPr>
                <w:sz w:val="18"/>
              </w:rPr>
              <w:t>The resolution of Platform issues.</w:t>
            </w:r>
          </w:p>
        </w:tc>
      </w:tr>
      <w:tr w:rsidR="003F662B" w14:paraId="4778B2BC" w14:textId="77777777" w:rsidTr="00497EBC">
        <w:trPr>
          <w:trHeight w:val="725"/>
        </w:trPr>
        <w:tc>
          <w:tcPr>
            <w:tcW w:w="2351" w:type="dxa"/>
          </w:tcPr>
          <w:p w14:paraId="42A983BC" w14:textId="77777777" w:rsidR="003F662B" w:rsidRPr="003F662B" w:rsidRDefault="003F662B" w:rsidP="003F662B">
            <w:pPr>
              <w:pStyle w:val="TableParagraph"/>
              <w:spacing w:before="165"/>
              <w:ind w:left="169" w:right="174"/>
              <w:rPr>
                <w:b/>
                <w:bCs/>
                <w:sz w:val="18"/>
              </w:rPr>
            </w:pPr>
            <w:r w:rsidRPr="003F662B">
              <w:rPr>
                <w:b/>
                <w:bCs/>
                <w:sz w:val="18"/>
              </w:rPr>
              <w:t>Integrations</w:t>
            </w:r>
          </w:p>
        </w:tc>
        <w:tc>
          <w:tcPr>
            <w:tcW w:w="8004" w:type="dxa"/>
          </w:tcPr>
          <w:p w14:paraId="7C2F8E72" w14:textId="77777777" w:rsidR="003F662B" w:rsidRDefault="003F662B" w:rsidP="003F662B">
            <w:pPr>
              <w:pStyle w:val="TableParagraph"/>
              <w:spacing w:before="165"/>
              <w:ind w:left="169" w:right="174"/>
              <w:rPr>
                <w:sz w:val="18"/>
              </w:rPr>
            </w:pPr>
            <w:r w:rsidRPr="003F662B">
              <w:rPr>
                <w:sz w:val="18"/>
              </w:rPr>
              <w:t>External applications or systems that CoreStream has integrated with.</w:t>
            </w:r>
          </w:p>
        </w:tc>
      </w:tr>
      <w:tr w:rsidR="003F662B" w14:paraId="72B49CE1" w14:textId="77777777" w:rsidTr="00497EBC">
        <w:trPr>
          <w:trHeight w:val="835"/>
        </w:trPr>
        <w:tc>
          <w:tcPr>
            <w:tcW w:w="2351" w:type="dxa"/>
          </w:tcPr>
          <w:p w14:paraId="7C6DB1EE" w14:textId="77777777" w:rsidR="003F662B" w:rsidRPr="003F662B" w:rsidRDefault="003F662B" w:rsidP="003F662B">
            <w:pPr>
              <w:pStyle w:val="TableParagraph"/>
              <w:spacing w:before="165"/>
              <w:ind w:left="169" w:right="174"/>
              <w:rPr>
                <w:b/>
                <w:bCs/>
                <w:sz w:val="18"/>
              </w:rPr>
            </w:pPr>
            <w:r w:rsidRPr="003F662B">
              <w:rPr>
                <w:b/>
                <w:bCs/>
                <w:sz w:val="18"/>
              </w:rPr>
              <w:t>Technical</w:t>
            </w:r>
          </w:p>
        </w:tc>
        <w:tc>
          <w:tcPr>
            <w:tcW w:w="8004" w:type="dxa"/>
          </w:tcPr>
          <w:p w14:paraId="174FFD49" w14:textId="77777777" w:rsidR="003F662B" w:rsidRDefault="003F662B" w:rsidP="003F662B">
            <w:pPr>
              <w:pStyle w:val="TableParagraph"/>
              <w:spacing w:before="165"/>
              <w:ind w:left="169" w:right="174"/>
              <w:rPr>
                <w:sz w:val="18"/>
              </w:rPr>
            </w:pPr>
            <w:r w:rsidRPr="003F662B">
              <w:rPr>
                <w:sz w:val="18"/>
              </w:rPr>
              <w:t>Improvements to the technical Platform elements. These improvements are typically non-functional.</w:t>
            </w:r>
          </w:p>
        </w:tc>
      </w:tr>
    </w:tbl>
    <w:p w14:paraId="15F348E5" w14:textId="77777777" w:rsidR="00CC7670" w:rsidRDefault="00CC7670" w:rsidP="00CC7670">
      <w:pPr>
        <w:rPr>
          <w:sz w:val="20"/>
        </w:rPr>
      </w:pPr>
    </w:p>
    <w:p w14:paraId="3140350F" w14:textId="77777777" w:rsidR="00CC7670" w:rsidRDefault="00CC7670" w:rsidP="00CC7670">
      <w:pPr>
        <w:rPr>
          <w:sz w:val="20"/>
        </w:rPr>
      </w:pPr>
    </w:p>
    <w:p w14:paraId="07405F50" w14:textId="77777777" w:rsidR="00CC7670" w:rsidRPr="00CC7670" w:rsidRDefault="00CC7670" w:rsidP="004C6FF4">
      <w:pPr>
        <w:ind w:left="119"/>
        <w:rPr>
          <w:sz w:val="20"/>
        </w:rPr>
        <w:sectPr w:rsidR="00CC7670" w:rsidRPr="00CC7670">
          <w:pgSz w:w="11910" w:h="16840"/>
          <w:pgMar w:top="1920" w:right="620" w:bottom="1560" w:left="600" w:header="720" w:footer="1378" w:gutter="0"/>
          <w:cols w:space="720"/>
        </w:sectPr>
      </w:pPr>
      <w:r w:rsidRPr="00CC7670">
        <w:rPr>
          <w:sz w:val="20"/>
        </w:rPr>
        <w:t>Please note that each category will not feature in every release update and some may be more heavily weighted towards certain categories. As always, the plan is to focus on those items that add the most value to our clients.</w:t>
      </w:r>
    </w:p>
    <w:p w14:paraId="4B9531E4" w14:textId="77777777" w:rsidR="00D0345C" w:rsidRDefault="00B24889">
      <w:pPr>
        <w:pStyle w:val="Heading1"/>
        <w:tabs>
          <w:tab w:val="left" w:pos="1470"/>
        </w:tabs>
        <w:ind w:firstLine="0"/>
        <w:rPr>
          <w:b/>
        </w:rPr>
      </w:pPr>
      <w:bookmarkStart w:id="2" w:name="_Toc195797171"/>
      <w:bookmarkStart w:id="3" w:name="_Toc209368632"/>
      <w:r>
        <w:rPr>
          <w:b/>
          <w:color w:val="317D6C"/>
          <w:spacing w:val="-5"/>
        </w:rPr>
        <w:lastRenderedPageBreak/>
        <w:t>2.0</w:t>
      </w:r>
      <w:r>
        <w:rPr>
          <w:b/>
          <w:color w:val="317D6C"/>
        </w:rPr>
        <w:tab/>
      </w:r>
      <w:r w:rsidR="008631B9">
        <w:rPr>
          <w:b/>
          <w:color w:val="317D6C"/>
        </w:rPr>
        <w:t xml:space="preserve">Platform </w:t>
      </w:r>
      <w:r w:rsidR="0026226C">
        <w:rPr>
          <w:b/>
          <w:color w:val="317D6C"/>
        </w:rPr>
        <w:t>Team</w:t>
      </w:r>
      <w:r w:rsidR="008631B9">
        <w:rPr>
          <w:b/>
          <w:color w:val="317D6C"/>
        </w:rPr>
        <w:t xml:space="preserve"> Overview</w:t>
      </w:r>
      <w:bookmarkEnd w:id="2"/>
      <w:bookmarkEnd w:id="3"/>
      <w:r>
        <w:rPr>
          <w:b/>
          <w:color w:val="317D6C"/>
          <w:spacing w:val="-26"/>
        </w:rPr>
        <w:t xml:space="preserve"> </w:t>
      </w:r>
    </w:p>
    <w:p w14:paraId="35A7C9A7" w14:textId="77777777" w:rsidR="00D0345C" w:rsidRDefault="00D0345C">
      <w:pPr>
        <w:pStyle w:val="BodyText"/>
        <w:spacing w:before="84"/>
        <w:rPr>
          <w:rFonts w:ascii="Inter SemiBold"/>
          <w:b/>
        </w:rPr>
      </w:pPr>
    </w:p>
    <w:p w14:paraId="1ACBEC69" w14:textId="311E0B84" w:rsidR="008201AF" w:rsidRDefault="00B24889">
      <w:pPr>
        <w:pStyle w:val="NormalWeb"/>
        <w:divId w:val="794105524"/>
        <w:rPr>
          <w:rFonts w:ascii="Inter" w:hAnsi="Inter"/>
          <w:sz w:val="20"/>
          <w:szCs w:val="20"/>
        </w:rPr>
      </w:pPr>
      <w:r>
        <w:rPr>
          <w:rFonts w:ascii="Inter" w:hAnsi="Inter"/>
          <w:sz w:val="20"/>
          <w:szCs w:val="20"/>
        </w:rPr>
        <w:t xml:space="preserve">CoreStream </w:t>
      </w:r>
      <w:r w:rsidR="00416126">
        <w:rPr>
          <w:rFonts w:ascii="Inter" w:hAnsi="Inter"/>
          <w:sz w:val="20"/>
          <w:szCs w:val="20"/>
        </w:rPr>
        <w:t xml:space="preserve">GRC </w:t>
      </w:r>
      <w:r>
        <w:rPr>
          <w:rFonts w:ascii="Inter" w:hAnsi="Inter"/>
          <w:sz w:val="20"/>
          <w:szCs w:val="20"/>
        </w:rPr>
        <w:t xml:space="preserve">3.2 is now live, delivering a suite of improvements focused on flexibility, usability, and efficiency. </w:t>
      </w:r>
    </w:p>
    <w:p w14:paraId="40FF674E" w14:textId="0F5F4744" w:rsidR="00F061A4" w:rsidRDefault="00F061A4">
      <w:pPr>
        <w:pStyle w:val="NormalWeb"/>
        <w:divId w:val="794105524"/>
        <w:rPr>
          <w:rFonts w:ascii="Inter" w:hAnsi="Inter"/>
          <w:sz w:val="20"/>
          <w:szCs w:val="20"/>
        </w:rPr>
      </w:pPr>
      <w:r>
        <w:rPr>
          <w:rFonts w:ascii="Inter" w:hAnsi="Inter"/>
          <w:sz w:val="20"/>
          <w:szCs w:val="20"/>
        </w:rPr>
        <w:t xml:space="preserve">The main focus of the release was our single object hierarchy. This initiative allows hierarchies to be managed more flexibly </w:t>
      </w:r>
      <w:r w:rsidR="00F00103">
        <w:rPr>
          <w:rFonts w:ascii="Inter" w:hAnsi="Inter"/>
          <w:sz w:val="20"/>
          <w:szCs w:val="20"/>
        </w:rPr>
        <w:t>with dynamic limits and delivers performance and functional improvements such as the ability to perform reorgs and retain a full version history of such changes.  This has been a huge undertaking and cred</w:t>
      </w:r>
      <w:r w:rsidR="00E80B23">
        <w:rPr>
          <w:rFonts w:ascii="Inter" w:hAnsi="Inter"/>
          <w:sz w:val="20"/>
          <w:szCs w:val="20"/>
        </w:rPr>
        <w:t>it as always to the Development team here at CoreStream GRC.</w:t>
      </w:r>
    </w:p>
    <w:p w14:paraId="00EFCCA3" w14:textId="1106C4E9" w:rsidR="00B24889" w:rsidRDefault="00E80B23">
      <w:pPr>
        <w:pStyle w:val="NormalWeb"/>
        <w:divId w:val="794105524"/>
        <w:rPr>
          <w:rFonts w:ascii="Inter" w:hAnsi="Inter"/>
          <w:sz w:val="20"/>
          <w:szCs w:val="20"/>
        </w:rPr>
      </w:pPr>
      <w:r>
        <w:rPr>
          <w:rFonts w:ascii="Inter" w:hAnsi="Inter"/>
          <w:sz w:val="20"/>
          <w:szCs w:val="20"/>
        </w:rPr>
        <w:t>Another</w:t>
      </w:r>
      <w:r w:rsidR="00B24889">
        <w:rPr>
          <w:rFonts w:ascii="Inter" w:hAnsi="Inter"/>
          <w:sz w:val="20"/>
          <w:szCs w:val="20"/>
        </w:rPr>
        <w:t xml:space="preserve"> standout enhancement is the additional navigation grouping, which helps users manage larger, more complex site structures while keeping navigation clear and intuitive. </w:t>
      </w:r>
    </w:p>
    <w:p w14:paraId="0A8A28D7" w14:textId="77777777" w:rsidR="00B24889" w:rsidRDefault="00B24889">
      <w:pPr>
        <w:pStyle w:val="NormalWeb"/>
        <w:divId w:val="794105524"/>
        <w:rPr>
          <w:rFonts w:ascii="Inter" w:hAnsi="Inter"/>
          <w:sz w:val="20"/>
          <w:szCs w:val="20"/>
        </w:rPr>
      </w:pPr>
      <w:r>
        <w:rPr>
          <w:rFonts w:ascii="Inter" w:hAnsi="Inter"/>
          <w:sz w:val="20"/>
          <w:szCs w:val="20"/>
        </w:rPr>
        <w:t>We’ve also invested in speed and efficiency, with faster configuration updates on larger sites and enhanced tools for testing and validating configurations, including expanded capabilities in the Site Health Checker. Other highlights include improvements to SharePoint attachments, spell checking in rich text fields, character count validation, enhanced keyboard accessibility, and smarter handling of API exports and deletions. Collectively, these enhancements streamline daily workflows, reduce manual effort, and support our configuration teams in delivering more efficiently for clients.</w:t>
      </w:r>
    </w:p>
    <w:p w14:paraId="47D36C7F" w14:textId="776A1E3C" w:rsidR="00C6146E" w:rsidRDefault="00C6146E">
      <w:pPr>
        <w:pStyle w:val="NormalWeb"/>
        <w:divId w:val="794105524"/>
        <w:rPr>
          <w:rFonts w:ascii="Inter" w:hAnsi="Inter"/>
          <w:sz w:val="20"/>
          <w:szCs w:val="20"/>
        </w:rPr>
      </w:pPr>
      <w:r>
        <w:rPr>
          <w:rFonts w:ascii="Inter" w:hAnsi="Inter"/>
          <w:sz w:val="20"/>
          <w:szCs w:val="20"/>
        </w:rPr>
        <w:t>The next release (3.3) will run to the end of the year and so increase our typical delivery from 2 months to 3. Expect great things!</w:t>
      </w:r>
    </w:p>
    <w:p w14:paraId="714D663E" w14:textId="77777777" w:rsidR="00B24889" w:rsidRDefault="00B24889">
      <w:pPr>
        <w:pStyle w:val="NormalWeb"/>
        <w:divId w:val="794105524"/>
        <w:rPr>
          <w:rFonts w:ascii="Inter" w:hAnsi="Inter"/>
          <w:sz w:val="20"/>
          <w:szCs w:val="20"/>
        </w:rPr>
      </w:pPr>
      <w:r>
        <w:rPr>
          <w:rFonts w:ascii="Inter" w:hAnsi="Inter"/>
          <w:sz w:val="20"/>
          <w:szCs w:val="20"/>
        </w:rPr>
        <w:t>Rich &amp; Cam</w:t>
      </w:r>
    </w:p>
    <w:p w14:paraId="41584F53" w14:textId="77777777" w:rsidR="00D0345C" w:rsidRDefault="00D0345C">
      <w:pPr>
        <w:pStyle w:val="BodyText"/>
      </w:pPr>
    </w:p>
    <w:p w14:paraId="73E7E982" w14:textId="77777777" w:rsidR="00D0345C" w:rsidRDefault="00D0345C">
      <w:pPr>
        <w:pStyle w:val="BodyText"/>
        <w:rPr>
          <w:rFonts w:ascii="Inter SemiBold"/>
          <w:b/>
          <w:sz w:val="28"/>
        </w:rPr>
      </w:pPr>
    </w:p>
    <w:p w14:paraId="22F60F92" w14:textId="77777777" w:rsidR="00FE6819" w:rsidRDefault="00FE6819">
      <w:pPr>
        <w:rPr>
          <w:rFonts w:ascii="Inter SemiBold" w:eastAsia="Inter SemiBold" w:hAnsi="Inter SemiBold" w:cs="Inter SemiBold"/>
          <w:b/>
          <w:color w:val="317D6C"/>
          <w:spacing w:val="-5"/>
          <w:sz w:val="48"/>
          <w:szCs w:val="48"/>
        </w:rPr>
      </w:pPr>
      <w:bookmarkStart w:id="4" w:name="_Toc195797172"/>
      <w:r>
        <w:rPr>
          <w:b/>
          <w:color w:val="317D6C"/>
          <w:spacing w:val="-5"/>
        </w:rPr>
        <w:br w:type="page"/>
      </w:r>
    </w:p>
    <w:p w14:paraId="54C02AE1" w14:textId="77777777" w:rsidR="00CC7670" w:rsidRDefault="00CC7670" w:rsidP="00CC7670">
      <w:pPr>
        <w:pStyle w:val="Heading1"/>
        <w:tabs>
          <w:tab w:val="left" w:pos="1470"/>
        </w:tabs>
        <w:ind w:firstLine="0"/>
        <w:rPr>
          <w:b/>
        </w:rPr>
      </w:pPr>
      <w:bookmarkStart w:id="5" w:name="_Toc209368633"/>
      <w:r>
        <w:rPr>
          <w:b/>
          <w:color w:val="317D6C"/>
          <w:spacing w:val="-5"/>
        </w:rPr>
        <w:lastRenderedPageBreak/>
        <w:t>3.0</w:t>
      </w:r>
      <w:r>
        <w:rPr>
          <w:b/>
          <w:color w:val="317D6C"/>
        </w:rPr>
        <w:tab/>
        <w:t>Release Notes</w:t>
      </w:r>
      <w:bookmarkEnd w:id="4"/>
      <w:bookmarkEnd w:id="5"/>
      <w:r>
        <w:rPr>
          <w:b/>
          <w:color w:val="317D6C"/>
          <w:spacing w:val="-26"/>
        </w:rPr>
        <w:t xml:space="preserve"> </w:t>
      </w:r>
    </w:p>
    <w:p w14:paraId="6B39E795" w14:textId="77777777" w:rsidR="00D0345C" w:rsidRDefault="00D0345C">
      <w:pPr>
        <w:pStyle w:val="BodyText"/>
        <w:rPr>
          <w:rFonts w:ascii="Inter SemiBold"/>
          <w:b/>
          <w:sz w:val="28"/>
        </w:rPr>
      </w:pPr>
    </w:p>
    <w:p w14:paraId="277623E9" w14:textId="77777777" w:rsidR="00D0345C" w:rsidRDefault="004C6FF4" w:rsidP="004C6FF4">
      <w:pPr>
        <w:pStyle w:val="Heading2"/>
      </w:pPr>
      <w:bookmarkStart w:id="6" w:name="_Toc195797173"/>
      <w:bookmarkStart w:id="7" w:name="_Toc209368634"/>
      <w:r>
        <w:t>3.1</w:t>
      </w:r>
      <w:r>
        <w:tab/>
        <w:t>Strategic Features</w:t>
      </w:r>
      <w:bookmarkEnd w:id="6"/>
      <w:bookmarkEnd w:id="7"/>
    </w:p>
    <w:p w14:paraId="7A4C60F5" w14:textId="77777777" w:rsidR="00DD13A0" w:rsidRDefault="00DD13A0" w:rsidP="00916F31">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14:paraId="63319FF0" w14:textId="77777777" w:rsidTr="00EC45D0">
        <w:tc>
          <w:tcPr>
            <w:tcW w:w="10560" w:type="dxa"/>
          </w:tcPr>
          <w:p w14:paraId="5F308380" w14:textId="77777777" w:rsidR="00916F31" w:rsidRPr="00916F31" w:rsidRDefault="00315EB8" w:rsidP="00916F31">
            <w:sdt>
              <w:sdtPr>
                <w:rPr>
                  <w:rFonts w:eastAsiaTheme="minorEastAsia"/>
                </w:rPr>
                <w:alias w:val="Title3"/>
                <w:tag w:val="Title3"/>
                <w:id w:val="-1286890379"/>
                <w:placeholder>
                  <w:docPart w:val="14A74684607E4FF494794229DEDA9AA7"/>
                </w:placeholder>
              </w:sdtPr>
              <w:sdtEndPr/>
              <w:sdtContent>
                <w:r w:rsidR="00916F31" w:rsidRPr="00AC5F5C">
                  <w:rPr>
                    <w:b/>
                    <w:bCs/>
                  </w:rPr>
                  <w:t>Additional Navigation Grouping</w:t>
                </w:r>
              </w:sdtContent>
            </w:sdt>
          </w:p>
        </w:tc>
      </w:tr>
      <w:tr w:rsidR="00916F31" w14:paraId="618A324E" w14:textId="77777777" w:rsidTr="00EC45D0">
        <w:tc>
          <w:tcPr>
            <w:tcW w:w="10560" w:type="dxa"/>
          </w:tcPr>
          <w:sdt>
            <w:sdtPr>
              <w:rPr>
                <w:rFonts w:eastAsiaTheme="minorEastAsia"/>
                <w:i/>
                <w:iCs/>
              </w:rPr>
              <w:alias w:val="AutomaticallyAddOrConfigNeeded3"/>
              <w:tag w:val="AutomaticallyAddOrConfigNeeded3"/>
              <w:id w:val="-1778327673"/>
              <w:placeholder>
                <w:docPart w:val="8168388D961A497ABAB535D43C295680"/>
              </w:placeholder>
            </w:sdtPr>
            <w:sdtEndPr/>
            <w:sdtContent>
              <w:p w14:paraId="01D19D3F" w14:textId="77777777" w:rsidR="00916F31" w:rsidRPr="00290CF7" w:rsidRDefault="00916F31" w:rsidP="00497EBC">
                <w:pPr>
                  <w:pStyle w:val="BodyText"/>
                  <w:spacing w:after="240" w:line="278" w:lineRule="auto"/>
                  <w:ind w:right="2836"/>
                  <w:rPr>
                    <w:i/>
                    <w:iCs/>
                  </w:rPr>
                </w:pPr>
                <w:r w:rsidRPr="00290CF7">
                  <w:rPr>
                    <w:i/>
                    <w:iCs/>
                  </w:rPr>
                  <w:t>Configuration Required</w:t>
                </w:r>
              </w:p>
            </w:sdtContent>
          </w:sdt>
        </w:tc>
      </w:tr>
      <w:tr w:rsidR="00916F31" w14:paraId="49BBC9DB" w14:textId="77777777" w:rsidTr="00EC45D0">
        <w:tc>
          <w:tcPr>
            <w:tcW w:w="10560" w:type="dxa"/>
          </w:tcPr>
          <w:p w14:paraId="0DB8D1ED" w14:textId="77777777" w:rsidR="00B24889" w:rsidRDefault="00B24889">
            <w:pPr>
              <w:pStyle w:val="NormalWeb"/>
              <w:divId w:val="268439047"/>
              <w:rPr>
                <w:rFonts w:ascii="Inter" w:hAnsi="Inter"/>
                <w:sz w:val="20"/>
                <w:szCs w:val="20"/>
              </w:rPr>
            </w:pPr>
            <w:r>
              <w:rPr>
                <w:rFonts w:ascii="Inter" w:hAnsi="Inter"/>
                <w:sz w:val="20"/>
                <w:szCs w:val="20"/>
              </w:rPr>
              <w:t>As more clients bring larger and more complex systems into CoreStream, we’ve introduced a new level of navigation to keep things simple and intuitive. Previously, navigation was structured by Entity, Navigation, and Sub-Navigation. With 3.2, we’ve added Entity Groupings, allowing you to sub-divide Entities into distinct groups that present as their own “site” when navigated to. This is a purely visual enhancement - data and screens can still be shared flexibly across groups - but it adds another level of customization for clients who want clearer structure and easier navigation in large implementations. To make things even more flexible, you can now brand these groupings with your own images or logos, rather than being limited to icons, giving each grouping a clear visual identity.</w:t>
            </w:r>
          </w:p>
          <w:p w14:paraId="065A37AF" w14:textId="77777777" w:rsidR="00B24889" w:rsidRDefault="00B24889">
            <w:pPr>
              <w:pStyle w:val="NormalWeb"/>
              <w:divId w:val="268439047"/>
              <w:rPr>
                <w:rFonts w:ascii="Inter" w:hAnsi="Inter"/>
                <w:sz w:val="20"/>
                <w:szCs w:val="20"/>
              </w:rPr>
            </w:pPr>
          </w:p>
          <w:p w14:paraId="4E16EC18" w14:textId="77777777" w:rsidR="00BF3AE0" w:rsidRDefault="00B24889">
            <w:r>
              <w:rPr>
                <w:noProof/>
              </w:rPr>
              <w:drawing>
                <wp:inline distT="0" distB="0" distL="0" distR="0" wp14:anchorId="70745968" wp14:editId="2205E22E">
                  <wp:extent cx="6263999" cy="1600726"/>
                  <wp:effectExtent l="0" t="0" r="0" b="0"/>
                  <wp:docPr id="20" name="21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_asd"/>
                          <pic:cNvPicPr/>
                        </pic:nvPicPr>
                        <pic:blipFill>
                          <a:blip r:embed="rId12" cstate="print"/>
                          <a:stretch>
                            <a:fillRect/>
                          </a:stretch>
                        </pic:blipFill>
                        <pic:spPr>
                          <a:xfrm>
                            <a:off x="0" y="0"/>
                            <a:ext cx="6263999" cy="1600726"/>
                          </a:xfrm>
                          <a:prstGeom prst="rect">
                            <a:avLst/>
                          </a:prstGeom>
                        </pic:spPr>
                      </pic:pic>
                    </a:graphicData>
                  </a:graphic>
                </wp:inline>
              </w:drawing>
            </w:r>
          </w:p>
          <w:p w14:paraId="606C4569" w14:textId="77777777" w:rsidR="00BF3AE0" w:rsidRDefault="00BF3AE0"/>
          <w:p w14:paraId="34AFAE2D" w14:textId="77777777" w:rsidR="00BF3AE0" w:rsidRDefault="00BF3AE0"/>
          <w:p w14:paraId="52B9D6CD" w14:textId="77777777" w:rsidR="00BF3AE0" w:rsidRDefault="00B24889">
            <w:r>
              <w:rPr>
                <w:noProof/>
              </w:rPr>
              <w:drawing>
                <wp:inline distT="0" distB="0" distL="0" distR="0" wp14:anchorId="481B35D0" wp14:editId="6E25994D">
                  <wp:extent cx="6263999" cy="2167542"/>
                  <wp:effectExtent l="0" t="0" r="0" b="3810"/>
                  <wp:docPr id="22" name="23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_asd"/>
                          <pic:cNvPicPr/>
                        </pic:nvPicPr>
                        <pic:blipFill>
                          <a:blip r:embed="rId13" cstate="print"/>
                          <a:stretch>
                            <a:fillRect/>
                          </a:stretch>
                        </pic:blipFill>
                        <pic:spPr>
                          <a:xfrm>
                            <a:off x="0" y="0"/>
                            <a:ext cx="6263999" cy="2167542"/>
                          </a:xfrm>
                          <a:prstGeom prst="rect">
                            <a:avLst/>
                          </a:prstGeom>
                        </pic:spPr>
                      </pic:pic>
                    </a:graphicData>
                  </a:graphic>
                </wp:inline>
              </w:drawing>
            </w:r>
          </w:p>
          <w:p w14:paraId="3E726A3D" w14:textId="77777777" w:rsidR="00BF3AE0" w:rsidRDefault="00BF3AE0"/>
          <w:p w14:paraId="466271FD" w14:textId="77777777" w:rsidR="00BF3AE0" w:rsidRDefault="00BF3AE0"/>
        </w:tc>
      </w:tr>
    </w:tbl>
    <w:p w14:paraId="22F2B793" w14:textId="77777777" w:rsidR="007E70EA" w:rsidRDefault="00B24889">
      <w:r>
        <w:br/>
      </w:r>
    </w:p>
    <w:p w14:paraId="7AC3BA72" w14:textId="77777777" w:rsidR="00EE7460" w:rsidRDefault="00EE7460"/>
    <w:p w14:paraId="16B643FF" w14:textId="77777777" w:rsidR="00EE7460" w:rsidRDefault="00EE7460"/>
    <w:p w14:paraId="6C84AB37" w14:textId="77777777" w:rsidR="00EE7460" w:rsidRDefault="00EE7460"/>
    <w:p w14:paraId="507D72E1" w14:textId="77777777" w:rsidR="00EE7460" w:rsidRDefault="00EE7460"/>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7E70EA" w14:paraId="052AD87B" w14:textId="77777777" w:rsidTr="00960712">
        <w:tc>
          <w:tcPr>
            <w:tcW w:w="10560" w:type="dxa"/>
          </w:tcPr>
          <w:p w14:paraId="0B98EF8E" w14:textId="1EB6E497" w:rsidR="007E70EA" w:rsidRPr="00916F31" w:rsidRDefault="00315EB8" w:rsidP="00960712">
            <w:sdt>
              <w:sdtPr>
                <w:rPr>
                  <w:rFonts w:eastAsiaTheme="minorEastAsia"/>
                </w:rPr>
                <w:alias w:val="Title3"/>
                <w:tag w:val="Title3"/>
                <w:id w:val="-1670170168"/>
                <w:placeholder>
                  <w:docPart w:val="36057762504B4715B9A43108059D3A7C"/>
                </w:placeholder>
              </w:sdtPr>
              <w:sdtEndPr/>
              <w:sdtContent>
                <w:r w:rsidR="00B0172C" w:rsidRPr="00B0172C">
                  <w:rPr>
                    <w:b/>
                    <w:bCs/>
                    <w:lang w:val="en-US"/>
                  </w:rPr>
                  <w:t>Sorting on Axis and Value of X/Y Charts</w:t>
                </w:r>
              </w:sdtContent>
            </w:sdt>
          </w:p>
        </w:tc>
      </w:tr>
      <w:tr w:rsidR="007E70EA" w14:paraId="6CBDA63C" w14:textId="77777777" w:rsidTr="00960712">
        <w:tc>
          <w:tcPr>
            <w:tcW w:w="10560" w:type="dxa"/>
          </w:tcPr>
          <w:sdt>
            <w:sdtPr>
              <w:rPr>
                <w:rFonts w:eastAsiaTheme="minorEastAsia"/>
                <w:i/>
                <w:iCs/>
              </w:rPr>
              <w:alias w:val="AutomaticallyAddOrConfigNeeded3"/>
              <w:tag w:val="AutomaticallyAddOrConfigNeeded3"/>
              <w:id w:val="-278882100"/>
              <w:placeholder>
                <w:docPart w:val="FA045E39D8614956B13E385E55DE56E9"/>
              </w:placeholder>
            </w:sdtPr>
            <w:sdtEndPr/>
            <w:sdtContent>
              <w:p w14:paraId="57BF9B82" w14:textId="1EAD9D8B" w:rsidR="007E70EA" w:rsidRPr="00290CF7" w:rsidRDefault="00485AD9" w:rsidP="00960712">
                <w:pPr>
                  <w:pStyle w:val="BodyText"/>
                  <w:spacing w:after="240" w:line="278" w:lineRule="auto"/>
                  <w:ind w:right="2836"/>
                  <w:rPr>
                    <w:i/>
                    <w:iCs/>
                  </w:rPr>
                </w:pPr>
                <w:r>
                  <w:rPr>
                    <w:rFonts w:eastAsiaTheme="minorEastAsia"/>
                    <w:i/>
                    <w:iCs/>
                  </w:rPr>
                  <w:t>Automatically Added</w:t>
                </w:r>
              </w:p>
            </w:sdtContent>
          </w:sdt>
        </w:tc>
      </w:tr>
      <w:tr w:rsidR="007E70EA" w14:paraId="2E5EE580" w14:textId="77777777" w:rsidTr="00960712">
        <w:tc>
          <w:tcPr>
            <w:tcW w:w="10560" w:type="dxa"/>
          </w:tcPr>
          <w:p w14:paraId="3782C225" w14:textId="422A0033" w:rsidR="007E70EA" w:rsidRPr="00485AD9" w:rsidRDefault="00B0172C" w:rsidP="00485AD9">
            <w:pPr>
              <w:pStyle w:val="NormalWeb"/>
              <w:rPr>
                <w:rFonts w:ascii="Inter" w:hAnsi="Inter"/>
                <w:sz w:val="20"/>
                <w:szCs w:val="20"/>
              </w:rPr>
            </w:pPr>
            <w:r w:rsidRPr="00B0172C">
              <w:rPr>
                <w:rFonts w:ascii="Inter" w:hAnsi="Inter"/>
                <w:sz w:val="20"/>
                <w:szCs w:val="20"/>
                <w:lang w:val="en-US"/>
              </w:rPr>
              <w:t>We’ve added new flexibility to X/Y charts by making sorting available both at the configuration level and within each user’s personalized view. Charts can now be sorted ascending or descending either by the axis value field (e.g., sorting Risk Registers alphabetically) or by the numerical values themselves (e.g., ordering Registers by the highest to lowest number of risks). This makes it easier to tailor charts for quick insights and clearer data storytelling.</w:t>
            </w:r>
            <w:r w:rsidR="007E70EA">
              <w:rPr>
                <w:rFonts w:ascii="Inter" w:hAnsi="Inter"/>
                <w:sz w:val="20"/>
                <w:szCs w:val="20"/>
              </w:rPr>
              <w:t xml:space="preserve"> </w:t>
            </w:r>
          </w:p>
        </w:tc>
      </w:tr>
    </w:tbl>
    <w:p w14:paraId="443BB352" w14:textId="461807DE" w:rsidR="00BF3AE0" w:rsidRDefault="00BF3AE0"/>
    <w:p w14:paraId="266DEEFB" w14:textId="77777777" w:rsidR="007E70EA" w:rsidRDefault="007E70EA"/>
    <w:p w14:paraId="5D3E9CF3" w14:textId="77777777" w:rsidR="007E70EA" w:rsidRDefault="007E70EA"/>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14:paraId="60C17CB2" w14:textId="77777777" w:rsidTr="7D7D1DB8">
        <w:tc>
          <w:tcPr>
            <w:tcW w:w="10560" w:type="dxa"/>
          </w:tcPr>
          <w:p w14:paraId="415B25AF" w14:textId="77777777" w:rsidR="00916F31" w:rsidRPr="00916F31" w:rsidRDefault="00315EB8" w:rsidP="00916F31">
            <w:sdt>
              <w:sdtPr>
                <w:rPr>
                  <w:rFonts w:eastAsiaTheme="minorEastAsia"/>
                </w:rPr>
                <w:alias w:val="Title3"/>
                <w:tag w:val="Title3"/>
                <w:id w:val="1869955113"/>
                <w:placeholder>
                  <w:docPart w:val="14A74684607E4FF494794229DEDA9AA7"/>
                </w:placeholder>
              </w:sdtPr>
              <w:sdtEndPr/>
              <w:sdtContent>
                <w:r w:rsidR="00916F31" w:rsidRPr="00AC5F5C">
                  <w:rPr>
                    <w:b/>
                    <w:bCs/>
                  </w:rPr>
                  <w:t>Single Object Organizational Hierarchy</w:t>
                </w:r>
              </w:sdtContent>
            </w:sdt>
          </w:p>
        </w:tc>
      </w:tr>
      <w:tr w:rsidR="00916F31" w14:paraId="2B492B5D" w14:textId="77777777" w:rsidTr="7D7D1DB8">
        <w:tc>
          <w:tcPr>
            <w:tcW w:w="10560" w:type="dxa"/>
          </w:tcPr>
          <w:sdt>
            <w:sdtPr>
              <w:rPr>
                <w:rFonts w:eastAsiaTheme="minorEastAsia"/>
                <w:i/>
                <w:iCs/>
              </w:rPr>
              <w:alias w:val="AutomaticallyAddOrConfigNeeded3"/>
              <w:tag w:val="AutomaticallyAddOrConfigNeeded3"/>
              <w:id w:val="-1469204354"/>
              <w:placeholder>
                <w:docPart w:val="8168388D961A497ABAB535D43C295680"/>
              </w:placeholder>
            </w:sdtPr>
            <w:sdtEndPr/>
            <w:sdtContent>
              <w:p w14:paraId="79D9957F" w14:textId="77777777" w:rsidR="00916F31" w:rsidRPr="00290CF7" w:rsidRDefault="00916F31" w:rsidP="00497EBC">
                <w:pPr>
                  <w:pStyle w:val="BodyText"/>
                  <w:spacing w:after="240" w:line="278" w:lineRule="auto"/>
                  <w:ind w:right="2836"/>
                  <w:rPr>
                    <w:i/>
                    <w:iCs/>
                  </w:rPr>
                </w:pPr>
                <w:r w:rsidRPr="00290CF7">
                  <w:rPr>
                    <w:i/>
                    <w:iCs/>
                  </w:rPr>
                  <w:t>Configuration Required</w:t>
                </w:r>
              </w:p>
            </w:sdtContent>
          </w:sdt>
        </w:tc>
      </w:tr>
      <w:tr w:rsidR="00916F31" w14:paraId="33354B8E" w14:textId="77777777" w:rsidTr="7D7D1DB8">
        <w:tc>
          <w:tcPr>
            <w:tcW w:w="10560" w:type="dxa"/>
          </w:tcPr>
          <w:p w14:paraId="31115CF0" w14:textId="698DA5AD" w:rsidR="00B24889" w:rsidRDefault="00B24889">
            <w:pPr>
              <w:pStyle w:val="NormalWeb"/>
              <w:divId w:val="1226185979"/>
              <w:rPr>
                <w:rFonts w:ascii="Inter" w:hAnsi="Inter"/>
                <w:sz w:val="20"/>
                <w:szCs w:val="20"/>
              </w:rPr>
            </w:pPr>
            <w:r w:rsidRPr="7D7D1DB8">
              <w:rPr>
                <w:rFonts w:ascii="Inter" w:hAnsi="Inter"/>
                <w:sz w:val="20"/>
                <w:szCs w:val="20"/>
              </w:rPr>
              <w:t xml:space="preserve">As organizational hierarchies grow larger and more complex, greater flexibility is essential. In 3.2, we’ve re-architected the </w:t>
            </w:r>
            <w:r w:rsidR="0D6A29D3" w:rsidRPr="7D7D1DB8">
              <w:rPr>
                <w:rFonts w:ascii="Inter" w:hAnsi="Inter"/>
                <w:sz w:val="20"/>
                <w:szCs w:val="20"/>
              </w:rPr>
              <w:t>tree view</w:t>
            </w:r>
            <w:r w:rsidRPr="7D7D1DB8">
              <w:rPr>
                <w:rFonts w:ascii="Inter" w:hAnsi="Inter"/>
                <w:sz w:val="20"/>
                <w:szCs w:val="20"/>
              </w:rPr>
              <w:t xml:space="preserve"> (and many related components) to support a single object hierarchy. Instead of requiring one distinct object for each level of the hierarchy (e.g., “Organization Level 1,” “Organization Level 2,” etc.), we can now use a single object that looks up to itself to determine the level and build the tree structure you’re familiar with.</w:t>
            </w:r>
          </w:p>
          <w:p w14:paraId="022727FA" w14:textId="375DB6B6" w:rsidR="00B24889" w:rsidRDefault="00B24889">
            <w:pPr>
              <w:pStyle w:val="NormalWeb"/>
              <w:divId w:val="1226185979"/>
              <w:rPr>
                <w:rFonts w:ascii="Inter" w:hAnsi="Inter"/>
                <w:sz w:val="20"/>
                <w:szCs w:val="20"/>
              </w:rPr>
            </w:pPr>
            <w:r w:rsidRPr="7D7D1DB8">
              <w:rPr>
                <w:rFonts w:ascii="Inter" w:hAnsi="Inter"/>
                <w:sz w:val="20"/>
                <w:szCs w:val="20"/>
              </w:rPr>
              <w:t xml:space="preserve">This change brings several important benefits. First, it removes the limit on distinct levels - if you add a record pointing to an existing level 5, it automatically becomes </w:t>
            </w:r>
            <w:r w:rsidR="75C8595D" w:rsidRPr="7D7D1DB8">
              <w:rPr>
                <w:rFonts w:ascii="Inter" w:hAnsi="Inter"/>
                <w:sz w:val="20"/>
                <w:szCs w:val="20"/>
              </w:rPr>
              <w:t>level</w:t>
            </w:r>
            <w:r w:rsidRPr="7D7D1DB8">
              <w:rPr>
                <w:rFonts w:ascii="Inter" w:hAnsi="Inter"/>
                <w:sz w:val="20"/>
                <w:szCs w:val="20"/>
              </w:rPr>
              <w:t xml:space="preserve"> 6, without needing a new object. Second, it makes reorganizations much easier: what was previously a level 3 can now be moved under another branch and become a level 5 simply by repointing it, with no need to copy data between objects. Crucially, this approach preserves full version history and removes the manual overhead of restructuring hierarchies. The result is a more scalable, more robust way to manage complex organizational structures in CoreStream.</w:t>
            </w:r>
          </w:p>
        </w:tc>
      </w:tr>
    </w:tbl>
    <w:p w14:paraId="1EA06719"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14:paraId="35310406" w14:textId="77777777" w:rsidTr="00EC45D0">
        <w:tc>
          <w:tcPr>
            <w:tcW w:w="10560" w:type="dxa"/>
          </w:tcPr>
          <w:p w14:paraId="0A9FF2C4" w14:textId="77777777" w:rsidR="00916F31" w:rsidRPr="00916F31" w:rsidRDefault="00315EB8" w:rsidP="00916F31">
            <w:sdt>
              <w:sdtPr>
                <w:rPr>
                  <w:rFonts w:eastAsiaTheme="minorEastAsia"/>
                </w:rPr>
                <w:alias w:val="Title3"/>
                <w:tag w:val="Title3"/>
                <w:id w:val="-670648531"/>
                <w:placeholder>
                  <w:docPart w:val="14A74684607E4FF494794229DEDA9AA7"/>
                </w:placeholder>
              </w:sdtPr>
              <w:sdtEndPr/>
              <w:sdtContent>
                <w:r w:rsidR="00916F31" w:rsidRPr="00AC5F5C">
                  <w:rPr>
                    <w:b/>
                    <w:bCs/>
                  </w:rPr>
                  <w:t>Consolidated Hierarchy</w:t>
                </w:r>
              </w:sdtContent>
            </w:sdt>
          </w:p>
        </w:tc>
      </w:tr>
      <w:tr w:rsidR="00916F31" w14:paraId="669DF0C6" w14:textId="77777777" w:rsidTr="00EC45D0">
        <w:tc>
          <w:tcPr>
            <w:tcW w:w="10560" w:type="dxa"/>
          </w:tcPr>
          <w:sdt>
            <w:sdtPr>
              <w:rPr>
                <w:rFonts w:eastAsiaTheme="minorEastAsia"/>
                <w:i/>
                <w:iCs/>
              </w:rPr>
              <w:alias w:val="AutomaticallyAddOrConfigNeeded3"/>
              <w:tag w:val="AutomaticallyAddOrConfigNeeded3"/>
              <w:id w:val="-1810622822"/>
              <w:placeholder>
                <w:docPart w:val="8168388D961A497ABAB535D43C295680"/>
              </w:placeholder>
            </w:sdtPr>
            <w:sdtEndPr/>
            <w:sdtContent>
              <w:p w14:paraId="34742436" w14:textId="77777777" w:rsidR="00916F31" w:rsidRPr="00290CF7" w:rsidRDefault="00916F31" w:rsidP="00497EBC">
                <w:pPr>
                  <w:pStyle w:val="BodyText"/>
                  <w:spacing w:after="240" w:line="278" w:lineRule="auto"/>
                  <w:ind w:right="2836"/>
                  <w:rPr>
                    <w:i/>
                    <w:iCs/>
                  </w:rPr>
                </w:pPr>
                <w:r w:rsidRPr="00290CF7">
                  <w:rPr>
                    <w:i/>
                    <w:iCs/>
                  </w:rPr>
                  <w:t>Configuration Required</w:t>
                </w:r>
              </w:p>
            </w:sdtContent>
          </w:sdt>
        </w:tc>
      </w:tr>
      <w:tr w:rsidR="00916F31" w14:paraId="094F0CEB" w14:textId="77777777" w:rsidTr="00EC45D0">
        <w:tc>
          <w:tcPr>
            <w:tcW w:w="10560" w:type="dxa"/>
          </w:tcPr>
          <w:p w14:paraId="542ACEDE" w14:textId="77777777" w:rsidR="00B24889" w:rsidRDefault="00B24889">
            <w:pPr>
              <w:pStyle w:val="NormalWeb"/>
              <w:divId w:val="1119837521"/>
              <w:rPr>
                <w:rFonts w:ascii="Inter" w:hAnsi="Inter"/>
                <w:sz w:val="20"/>
                <w:szCs w:val="20"/>
              </w:rPr>
            </w:pPr>
            <w:r>
              <w:rPr>
                <w:rFonts w:ascii="Inter" w:hAnsi="Inter"/>
                <w:sz w:val="20"/>
                <w:szCs w:val="20"/>
              </w:rPr>
              <w:t>Alongside the move to a single object hierarchy, we’ve reworked the consolidated hierarchy to match. Instead of combining multiple links to different organizational hierarchy objects, the new approach points to just one object while still displaying the familiar tree-like structure. This makes configuration simpler, reduces duplication, and ensures users can easily navigate and select the level they need without losing any of the hierarchy’s clarity or functionality.</w:t>
            </w:r>
          </w:p>
        </w:tc>
      </w:tr>
    </w:tbl>
    <w:p w14:paraId="38AF46EC"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3"/>
      </w:tblPr>
      <w:tblGrid>
        <w:gridCol w:w="10560"/>
      </w:tblGrid>
      <w:tr w:rsidR="00916F31" w14:paraId="45EECC25" w14:textId="77777777" w:rsidTr="00EC45D0">
        <w:tc>
          <w:tcPr>
            <w:tcW w:w="10560" w:type="dxa"/>
          </w:tcPr>
          <w:p w14:paraId="3740A460" w14:textId="77777777" w:rsidR="00916F31" w:rsidRPr="00916F31" w:rsidRDefault="00315EB8" w:rsidP="00916F31">
            <w:sdt>
              <w:sdtPr>
                <w:rPr>
                  <w:rFonts w:eastAsiaTheme="minorEastAsia"/>
                </w:rPr>
                <w:alias w:val="Title3"/>
                <w:tag w:val="Title3"/>
                <w:id w:val="1650706416"/>
                <w:placeholder>
                  <w:docPart w:val="14A74684607E4FF494794229DEDA9AA7"/>
                </w:placeholder>
              </w:sdtPr>
              <w:sdtEndPr/>
              <w:sdtContent>
                <w:r w:rsidR="00916F31" w:rsidRPr="00AC5F5C">
                  <w:rPr>
                    <w:b/>
                    <w:bCs/>
                  </w:rPr>
                  <w:t>New Synchronization Tool</w:t>
                </w:r>
              </w:sdtContent>
            </w:sdt>
          </w:p>
        </w:tc>
      </w:tr>
      <w:tr w:rsidR="00916F31" w14:paraId="132F4C3B" w14:textId="77777777" w:rsidTr="00EC45D0">
        <w:tc>
          <w:tcPr>
            <w:tcW w:w="10560" w:type="dxa"/>
          </w:tcPr>
          <w:sdt>
            <w:sdtPr>
              <w:rPr>
                <w:rFonts w:eastAsiaTheme="minorEastAsia"/>
                <w:i/>
                <w:iCs/>
              </w:rPr>
              <w:alias w:val="AutomaticallyAddOrConfigNeeded3"/>
              <w:tag w:val="AutomaticallyAddOrConfigNeeded3"/>
              <w:id w:val="-1254812753"/>
              <w:placeholder>
                <w:docPart w:val="8168388D961A497ABAB535D43C295680"/>
              </w:placeholder>
            </w:sdtPr>
            <w:sdtEndPr/>
            <w:sdtContent>
              <w:p w14:paraId="751A760A" w14:textId="77777777" w:rsidR="00916F31" w:rsidRPr="00290CF7" w:rsidRDefault="00916F31" w:rsidP="00497EBC">
                <w:pPr>
                  <w:pStyle w:val="BodyText"/>
                  <w:spacing w:after="240" w:line="278" w:lineRule="auto"/>
                  <w:ind w:right="2836"/>
                  <w:rPr>
                    <w:i/>
                    <w:iCs/>
                  </w:rPr>
                </w:pPr>
                <w:r w:rsidRPr="00290CF7">
                  <w:rPr>
                    <w:i/>
                    <w:iCs/>
                  </w:rPr>
                  <w:t>Configuration Required</w:t>
                </w:r>
              </w:p>
            </w:sdtContent>
          </w:sdt>
        </w:tc>
      </w:tr>
      <w:tr w:rsidR="00916F31" w14:paraId="54530397" w14:textId="77777777" w:rsidTr="00EC45D0">
        <w:tc>
          <w:tcPr>
            <w:tcW w:w="10560" w:type="dxa"/>
          </w:tcPr>
          <w:p w14:paraId="188C2ACF" w14:textId="77777777" w:rsidR="00B24889" w:rsidRDefault="00B24889">
            <w:pPr>
              <w:pStyle w:val="NormalWeb"/>
              <w:divId w:val="1782992084"/>
              <w:rPr>
                <w:rFonts w:ascii="Inter" w:hAnsi="Inter"/>
                <w:sz w:val="20"/>
                <w:szCs w:val="20"/>
              </w:rPr>
            </w:pPr>
            <w:r>
              <w:rPr>
                <w:rFonts w:ascii="Inter" w:hAnsi="Inter"/>
                <w:sz w:val="20"/>
                <w:szCs w:val="20"/>
              </w:rPr>
              <w:t>To support the single object hierarchy, where objects point only to their immediate parent, we’ve introduced a new synchronization tool to handle cases where user data still needs to be inherited from “grandparent” levels. Unlike our overnight background services, this tool can run instantly on an individual item, synchronizing its data immediately. This ensures inherited relationships remain accurate and up to date, while giving configurators a fast, on-demand way to keep everything aligned without waiting for scheduled jobs.</w:t>
            </w:r>
          </w:p>
        </w:tc>
      </w:tr>
    </w:tbl>
    <w:p w14:paraId="0FBDA122" w14:textId="77777777" w:rsidR="00BF3AE0" w:rsidRDefault="00B24889">
      <w:r>
        <w:br/>
      </w:r>
    </w:p>
    <w:p w14:paraId="78DB50B1" w14:textId="77777777" w:rsidR="00916F31" w:rsidRDefault="00916F31" w:rsidP="002F543A">
      <w:pPr>
        <w:pStyle w:val="BodyText"/>
        <w:spacing w:before="278" w:line="278" w:lineRule="auto"/>
        <w:ind w:right="2836"/>
      </w:pPr>
    </w:p>
    <w:p w14:paraId="10B3911D" w14:textId="77777777" w:rsidR="00916F31" w:rsidRDefault="00916F31" w:rsidP="00916F31">
      <w:pPr>
        <w:pStyle w:val="BodyText"/>
        <w:rPr>
          <w:rFonts w:ascii="Inter SemiBold"/>
          <w:b/>
          <w:sz w:val="28"/>
        </w:rPr>
      </w:pPr>
    </w:p>
    <w:p w14:paraId="64BD5172" w14:textId="77777777" w:rsidR="00EF6CD5" w:rsidRDefault="00EF6CD5" w:rsidP="00916F31">
      <w:pPr>
        <w:pStyle w:val="BodyText"/>
        <w:rPr>
          <w:rFonts w:ascii="Inter SemiBold"/>
          <w:b/>
          <w:sz w:val="28"/>
        </w:rPr>
      </w:pPr>
    </w:p>
    <w:p w14:paraId="333277AA" w14:textId="77777777" w:rsidR="00EF6CD5" w:rsidRDefault="00EF6CD5" w:rsidP="00916F31">
      <w:pPr>
        <w:pStyle w:val="BodyText"/>
        <w:rPr>
          <w:rFonts w:ascii="Inter SemiBold"/>
          <w:b/>
          <w:sz w:val="28"/>
        </w:rPr>
      </w:pPr>
    </w:p>
    <w:p w14:paraId="2B5A5229" w14:textId="77777777" w:rsidR="00EF6CD5" w:rsidRDefault="00EF6CD5" w:rsidP="00916F31">
      <w:pPr>
        <w:pStyle w:val="BodyText"/>
        <w:rPr>
          <w:rFonts w:ascii="Inter SemiBold"/>
          <w:b/>
          <w:sz w:val="28"/>
        </w:rPr>
      </w:pPr>
    </w:p>
    <w:p w14:paraId="7B132BE6" w14:textId="77777777" w:rsidR="00EF6CD5" w:rsidRDefault="00EF6CD5" w:rsidP="00916F31">
      <w:pPr>
        <w:pStyle w:val="Heading2"/>
      </w:pPr>
      <w:bookmarkStart w:id="8" w:name="_Toc195797174"/>
      <w:bookmarkStart w:id="9" w:name="_Toc209368635"/>
    </w:p>
    <w:p w14:paraId="53D2ADEC" w14:textId="596B0E5F" w:rsidR="00916F31" w:rsidRDefault="00916F31" w:rsidP="00916F31">
      <w:pPr>
        <w:pStyle w:val="Heading2"/>
      </w:pPr>
      <w:r>
        <w:t>3.2</w:t>
      </w:r>
      <w:r>
        <w:tab/>
        <w:t>Core Features</w:t>
      </w:r>
      <w:bookmarkEnd w:id="8"/>
      <w:bookmarkEnd w:id="9"/>
      <w:r>
        <w:t xml:space="preserve"> </w:t>
      </w:r>
    </w:p>
    <w:p w14:paraId="54670CE7" w14:textId="77777777" w:rsidR="00916F31" w:rsidRDefault="00916F31" w:rsidP="00916F31">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14:paraId="532FD2A6" w14:textId="77777777" w:rsidTr="7D7D1DB8">
        <w:tc>
          <w:tcPr>
            <w:tcW w:w="10560" w:type="dxa"/>
          </w:tcPr>
          <w:p w14:paraId="1066CF6A" w14:textId="77777777" w:rsidR="00916F31" w:rsidRPr="00916F31" w:rsidRDefault="00315EB8" w:rsidP="00233FED">
            <w:sdt>
              <w:sdtPr>
                <w:rPr>
                  <w:rFonts w:eastAsiaTheme="minorEastAsia"/>
                </w:rPr>
                <w:alias w:val="Title5"/>
                <w:tag w:val="Title5"/>
                <w:id w:val="1075404845"/>
                <w:placeholder>
                  <w:docPart w:val="3AFB9E831E6A4DDD839135D9A603AC74"/>
                </w:placeholder>
              </w:sdtPr>
              <w:sdtEndPr/>
              <w:sdtContent>
                <w:r w:rsidR="00916F31" w:rsidRPr="00AC5F5C">
                  <w:rPr>
                    <w:b/>
                    <w:bCs/>
                  </w:rPr>
                  <w:t>Data Deletion Jobs</w:t>
                </w:r>
              </w:sdtContent>
            </w:sdt>
          </w:p>
        </w:tc>
      </w:tr>
      <w:tr w:rsidR="00916F31" w14:paraId="5F3AC2A1" w14:textId="77777777" w:rsidTr="7D7D1DB8">
        <w:tc>
          <w:tcPr>
            <w:tcW w:w="10560" w:type="dxa"/>
          </w:tcPr>
          <w:sdt>
            <w:sdtPr>
              <w:rPr>
                <w:rFonts w:eastAsiaTheme="minorEastAsia"/>
                <w:i/>
                <w:iCs/>
              </w:rPr>
              <w:alias w:val="AutomaticallyAddOrConfigNeeded5"/>
              <w:tag w:val="AutomaticallyAddOrConfigNeeded5"/>
              <w:id w:val="-342636575"/>
              <w:placeholder>
                <w:docPart w:val="74EB9A66AB064A428BDECF5BA8411E7F"/>
              </w:placeholder>
            </w:sdtPr>
            <w:sdtEndPr/>
            <w:sdtContent>
              <w:p w14:paraId="6CB10C89" w14:textId="77777777" w:rsidR="00916F31" w:rsidRPr="00290CF7" w:rsidRDefault="00916F31" w:rsidP="00497EBC">
                <w:pPr>
                  <w:pStyle w:val="BodyText"/>
                  <w:spacing w:after="240" w:line="278" w:lineRule="auto"/>
                  <w:ind w:right="2836"/>
                  <w:rPr>
                    <w:i/>
                    <w:iCs/>
                  </w:rPr>
                </w:pPr>
                <w:r w:rsidRPr="00290CF7">
                  <w:rPr>
                    <w:i/>
                    <w:iCs/>
                  </w:rPr>
                  <w:t>Configuration Required</w:t>
                </w:r>
              </w:p>
            </w:sdtContent>
          </w:sdt>
        </w:tc>
      </w:tr>
      <w:tr w:rsidR="00916F31" w14:paraId="58C70EC6" w14:textId="77777777" w:rsidTr="7D7D1DB8">
        <w:tc>
          <w:tcPr>
            <w:tcW w:w="10560" w:type="dxa"/>
          </w:tcPr>
          <w:p w14:paraId="6C4972D4" w14:textId="4B29244B" w:rsidR="00B24889" w:rsidRDefault="00B24889">
            <w:pPr>
              <w:pStyle w:val="NormalWeb"/>
              <w:divId w:val="762411591"/>
              <w:rPr>
                <w:rFonts w:ascii="Inter" w:hAnsi="Inter"/>
                <w:sz w:val="20"/>
                <w:szCs w:val="20"/>
              </w:rPr>
            </w:pPr>
            <w:r w:rsidRPr="7D7D1DB8">
              <w:rPr>
                <w:rFonts w:ascii="Inter" w:hAnsi="Inter"/>
                <w:sz w:val="20"/>
                <w:szCs w:val="20"/>
              </w:rPr>
              <w:t xml:space="preserve">Permanent data deletion needs to be handled carefully and sparingly, especially since the alternative of "soft deleting" (hiding records via permissions) is often safer. However, data retention and protection regulations sometimes require complete removal. To support this, we’ve introduced configurable data deletion jobs that can periodically </w:t>
            </w:r>
            <w:r w:rsidR="5338E5BE" w:rsidRPr="7D7D1DB8">
              <w:rPr>
                <w:rFonts w:ascii="Inter" w:hAnsi="Inter"/>
                <w:sz w:val="20"/>
                <w:szCs w:val="20"/>
              </w:rPr>
              <w:t>‘</w:t>
            </w:r>
            <w:r w:rsidRPr="7D7D1DB8">
              <w:rPr>
                <w:rFonts w:ascii="Inter" w:hAnsi="Inter"/>
                <w:sz w:val="20"/>
                <w:szCs w:val="20"/>
              </w:rPr>
              <w:t>hard delete</w:t>
            </w:r>
            <w:r w:rsidR="441417F2" w:rsidRPr="7D7D1DB8">
              <w:rPr>
                <w:rFonts w:ascii="Inter" w:hAnsi="Inter"/>
                <w:sz w:val="20"/>
                <w:szCs w:val="20"/>
              </w:rPr>
              <w:t>’</w:t>
            </w:r>
            <w:r w:rsidRPr="7D7D1DB8">
              <w:rPr>
                <w:rFonts w:ascii="Inter" w:hAnsi="Inter"/>
                <w:sz w:val="20"/>
                <w:szCs w:val="20"/>
              </w:rPr>
              <w:t xml:space="preserve"> records based on defined criteria. For example, under GDPR rules, personal data may only be kept for as long as it is necessary for its original purpose. A deletion job could automatically remove records containing personal information after a set retention period, ensuring compliance without manual intervention.</w:t>
            </w:r>
          </w:p>
        </w:tc>
      </w:tr>
    </w:tbl>
    <w:p w14:paraId="678EA129"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14:paraId="029613AE" w14:textId="77777777" w:rsidTr="00EC45D0">
        <w:tc>
          <w:tcPr>
            <w:tcW w:w="10560" w:type="dxa"/>
          </w:tcPr>
          <w:p w14:paraId="65C99CED" w14:textId="77777777" w:rsidR="00916F31" w:rsidRPr="00916F31" w:rsidRDefault="00315EB8" w:rsidP="00233FED">
            <w:sdt>
              <w:sdtPr>
                <w:rPr>
                  <w:rFonts w:eastAsiaTheme="minorEastAsia"/>
                </w:rPr>
                <w:alias w:val="Title5"/>
                <w:tag w:val="Title5"/>
                <w:id w:val="-955794594"/>
                <w:placeholder>
                  <w:docPart w:val="3AFB9E831E6A4DDD839135D9A603AC74"/>
                </w:placeholder>
              </w:sdtPr>
              <w:sdtEndPr/>
              <w:sdtContent>
                <w:r w:rsidR="00916F31" w:rsidRPr="00AC5F5C">
                  <w:rPr>
                    <w:b/>
                    <w:bCs/>
                  </w:rPr>
                  <w:t>Spell Check in Rich Text Fields</w:t>
                </w:r>
              </w:sdtContent>
            </w:sdt>
          </w:p>
        </w:tc>
      </w:tr>
      <w:tr w:rsidR="00916F31" w14:paraId="3CCA501A" w14:textId="77777777" w:rsidTr="00EC45D0">
        <w:tc>
          <w:tcPr>
            <w:tcW w:w="10560" w:type="dxa"/>
          </w:tcPr>
          <w:sdt>
            <w:sdtPr>
              <w:rPr>
                <w:rFonts w:eastAsiaTheme="minorEastAsia"/>
                <w:i/>
                <w:iCs/>
              </w:rPr>
              <w:alias w:val="AutomaticallyAddOrConfigNeeded5"/>
              <w:tag w:val="AutomaticallyAddOrConfigNeeded5"/>
              <w:id w:val="2075772563"/>
              <w:placeholder>
                <w:docPart w:val="74EB9A66AB064A428BDECF5BA8411E7F"/>
              </w:placeholder>
            </w:sdtPr>
            <w:sdtEndPr/>
            <w:sdtContent>
              <w:p w14:paraId="527DBD0C" w14:textId="77777777" w:rsidR="00916F31" w:rsidRPr="00290CF7" w:rsidRDefault="00916F31" w:rsidP="00497EBC">
                <w:pPr>
                  <w:pStyle w:val="BodyText"/>
                  <w:spacing w:after="240" w:line="278" w:lineRule="auto"/>
                  <w:ind w:right="2836"/>
                  <w:rPr>
                    <w:i/>
                    <w:iCs/>
                  </w:rPr>
                </w:pPr>
                <w:r w:rsidRPr="00290CF7">
                  <w:rPr>
                    <w:i/>
                    <w:iCs/>
                  </w:rPr>
                  <w:t>Automatically Added</w:t>
                </w:r>
              </w:p>
            </w:sdtContent>
          </w:sdt>
        </w:tc>
      </w:tr>
      <w:tr w:rsidR="00916F31" w14:paraId="56282461" w14:textId="77777777" w:rsidTr="00EC45D0">
        <w:tc>
          <w:tcPr>
            <w:tcW w:w="10560" w:type="dxa"/>
          </w:tcPr>
          <w:p w14:paraId="386FBEA7" w14:textId="77777777" w:rsidR="00B24889" w:rsidRDefault="00B24889">
            <w:pPr>
              <w:pStyle w:val="NormalWeb"/>
              <w:divId w:val="227419302"/>
              <w:rPr>
                <w:rFonts w:ascii="Inter" w:hAnsi="Inter"/>
                <w:sz w:val="20"/>
                <w:szCs w:val="20"/>
              </w:rPr>
            </w:pPr>
            <w:r>
              <w:rPr>
                <w:rFonts w:ascii="Inter" w:hAnsi="Inter"/>
                <w:sz w:val="20"/>
                <w:szCs w:val="20"/>
              </w:rPr>
              <w:t>For a long time, spell checking wasn’t available in our Rich Text (WYSIWYG) fields. While our third-party editor supported it, the options typically relied on external services, which wasn’t a good fit for CoreStream. Recently, however, it has become possible to enable the in-built browser spell checker directly within these fields. This means Rich Text inputs now benefit from the same spell checking you already use in standard text fields, helping users quickly spot and correct typos without extra effort.</w:t>
            </w:r>
          </w:p>
          <w:p w14:paraId="334AC303" w14:textId="4B7C93DE" w:rsidR="00BF3AE0" w:rsidRDefault="00B24889">
            <w:r>
              <w:rPr>
                <w:noProof/>
              </w:rPr>
              <w:drawing>
                <wp:inline distT="0" distB="0" distL="0" distR="0" wp14:anchorId="44552C8F" wp14:editId="524F669A">
                  <wp:extent cx="6263999" cy="1597289"/>
                  <wp:effectExtent l="0" t="0" r="0" b="0"/>
                  <wp:docPr id="28" name="29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_asd"/>
                          <pic:cNvPicPr/>
                        </pic:nvPicPr>
                        <pic:blipFill>
                          <a:blip r:embed="rId14" cstate="print"/>
                          <a:stretch>
                            <a:fillRect/>
                          </a:stretch>
                        </pic:blipFill>
                        <pic:spPr>
                          <a:xfrm>
                            <a:off x="0" y="0"/>
                            <a:ext cx="6263999" cy="1597289"/>
                          </a:xfrm>
                          <a:prstGeom prst="rect">
                            <a:avLst/>
                          </a:prstGeom>
                        </pic:spPr>
                      </pic:pic>
                    </a:graphicData>
                  </a:graphic>
                </wp:inline>
              </w:drawing>
            </w:r>
          </w:p>
        </w:tc>
      </w:tr>
    </w:tbl>
    <w:p w14:paraId="5D08725B"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5"/>
      </w:tblPr>
      <w:tblGrid>
        <w:gridCol w:w="10560"/>
      </w:tblGrid>
      <w:tr w:rsidR="00916F31" w14:paraId="39FBC077" w14:textId="77777777" w:rsidTr="00EC45D0">
        <w:tc>
          <w:tcPr>
            <w:tcW w:w="10560" w:type="dxa"/>
          </w:tcPr>
          <w:p w14:paraId="2817F416" w14:textId="77777777" w:rsidR="00916F31" w:rsidRPr="00916F31" w:rsidRDefault="00315EB8" w:rsidP="00233FED">
            <w:sdt>
              <w:sdtPr>
                <w:rPr>
                  <w:rFonts w:eastAsiaTheme="minorEastAsia"/>
                </w:rPr>
                <w:alias w:val="Title5"/>
                <w:tag w:val="Title5"/>
                <w:id w:val="116340543"/>
                <w:placeholder>
                  <w:docPart w:val="3AFB9E831E6A4DDD839135D9A603AC74"/>
                </w:placeholder>
              </w:sdtPr>
              <w:sdtEndPr/>
              <w:sdtContent>
                <w:r w:rsidR="00916F31" w:rsidRPr="00AC5F5C">
                  <w:rPr>
                    <w:b/>
                    <w:bCs/>
                  </w:rPr>
                  <w:t>Editing Column Names in End User Export Wizard</w:t>
                </w:r>
              </w:sdtContent>
            </w:sdt>
          </w:p>
        </w:tc>
      </w:tr>
      <w:tr w:rsidR="00916F31" w14:paraId="271191C8" w14:textId="77777777" w:rsidTr="00EC45D0">
        <w:tc>
          <w:tcPr>
            <w:tcW w:w="10560" w:type="dxa"/>
          </w:tcPr>
          <w:sdt>
            <w:sdtPr>
              <w:rPr>
                <w:rFonts w:eastAsiaTheme="minorEastAsia"/>
                <w:i/>
                <w:iCs/>
              </w:rPr>
              <w:alias w:val="AutomaticallyAddOrConfigNeeded5"/>
              <w:tag w:val="AutomaticallyAddOrConfigNeeded5"/>
              <w:id w:val="-1028952695"/>
              <w:placeholder>
                <w:docPart w:val="74EB9A66AB064A428BDECF5BA8411E7F"/>
              </w:placeholder>
            </w:sdtPr>
            <w:sdtEndPr/>
            <w:sdtContent>
              <w:p w14:paraId="0A137238" w14:textId="77777777" w:rsidR="00916F31" w:rsidRPr="00290CF7" w:rsidRDefault="00916F31" w:rsidP="00497EBC">
                <w:pPr>
                  <w:pStyle w:val="BodyText"/>
                  <w:spacing w:after="240" w:line="278" w:lineRule="auto"/>
                  <w:ind w:right="2836"/>
                  <w:rPr>
                    <w:i/>
                    <w:iCs/>
                  </w:rPr>
                </w:pPr>
                <w:r w:rsidRPr="00290CF7">
                  <w:rPr>
                    <w:i/>
                    <w:iCs/>
                  </w:rPr>
                  <w:t>Automatically Added</w:t>
                </w:r>
              </w:p>
            </w:sdtContent>
          </w:sdt>
        </w:tc>
      </w:tr>
      <w:tr w:rsidR="00916F31" w14:paraId="2FB9077E" w14:textId="77777777" w:rsidTr="00EC45D0">
        <w:tc>
          <w:tcPr>
            <w:tcW w:w="10560" w:type="dxa"/>
          </w:tcPr>
          <w:p w14:paraId="68126B6A" w14:textId="77777777" w:rsidR="00B24889" w:rsidRDefault="00B24889">
            <w:pPr>
              <w:pStyle w:val="NormalWeb"/>
              <w:divId w:val="1432748639"/>
              <w:rPr>
                <w:rFonts w:ascii="Inter" w:hAnsi="Inter"/>
                <w:sz w:val="20"/>
                <w:szCs w:val="20"/>
              </w:rPr>
            </w:pPr>
            <w:r>
              <w:rPr>
                <w:rFonts w:ascii="Inter" w:hAnsi="Inter"/>
                <w:sz w:val="20"/>
                <w:szCs w:val="20"/>
              </w:rPr>
              <w:t>Based on user feedback, we've enhanced the End User Export Wizard to allow column display names to be edited directly. While default names are still provided automatically, users can now adjust them as needed - for example, when exporting linked content that includes multiple identically named fields like "ID" or "Title." This puts control in the hands of users, making exports clearer and reducing the need for manual intervention by Support or Project teams.</w:t>
            </w:r>
          </w:p>
          <w:p w14:paraId="25AF9F78" w14:textId="77777777" w:rsidR="00BF3AE0" w:rsidRDefault="00B24889">
            <w:r>
              <w:rPr>
                <w:noProof/>
              </w:rPr>
              <w:lastRenderedPageBreak/>
              <w:drawing>
                <wp:inline distT="0" distB="0" distL="0" distR="0" wp14:anchorId="6B47B9C0" wp14:editId="5D33559A">
                  <wp:extent cx="6263999" cy="3339946"/>
                  <wp:effectExtent l="0" t="0" r="6350" b="0"/>
                  <wp:docPr id="30" name="31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_asd"/>
                          <pic:cNvPicPr/>
                        </pic:nvPicPr>
                        <pic:blipFill>
                          <a:blip r:embed="rId15" cstate="print"/>
                          <a:stretch>
                            <a:fillRect/>
                          </a:stretch>
                        </pic:blipFill>
                        <pic:spPr>
                          <a:xfrm>
                            <a:off x="0" y="0"/>
                            <a:ext cx="6263999" cy="3339946"/>
                          </a:xfrm>
                          <a:prstGeom prst="rect">
                            <a:avLst/>
                          </a:prstGeom>
                        </pic:spPr>
                      </pic:pic>
                    </a:graphicData>
                  </a:graphic>
                </wp:inline>
              </w:drawing>
            </w:r>
          </w:p>
          <w:p w14:paraId="5D858FE4" w14:textId="77777777" w:rsidR="00BF3AE0" w:rsidRDefault="00BF3AE0"/>
          <w:p w14:paraId="67EDFABD" w14:textId="77777777" w:rsidR="00BF3AE0" w:rsidRDefault="00BF3AE0"/>
        </w:tc>
      </w:tr>
    </w:tbl>
    <w:p w14:paraId="747A8240" w14:textId="3BA2430F" w:rsidR="00916F31" w:rsidRDefault="00916F31" w:rsidP="00F230CE"/>
    <w:p w14:paraId="1AE3CC6F" w14:textId="77777777" w:rsidR="000263AA" w:rsidRDefault="000263AA" w:rsidP="000263AA">
      <w:pPr>
        <w:pStyle w:val="BodyText"/>
        <w:rPr>
          <w:rFonts w:ascii="Inter SemiBold"/>
          <w:b/>
          <w:sz w:val="28"/>
        </w:rPr>
      </w:pPr>
    </w:p>
    <w:p w14:paraId="3026897B" w14:textId="77777777" w:rsidR="000263AA" w:rsidRDefault="000263AA" w:rsidP="000263AA">
      <w:pPr>
        <w:pStyle w:val="Heading2"/>
      </w:pPr>
      <w:bookmarkStart w:id="10" w:name="_Toc195797175"/>
      <w:bookmarkStart w:id="11" w:name="_Toc209368636"/>
      <w:r>
        <w:t>3.3</w:t>
      </w:r>
      <w:r>
        <w:tab/>
        <w:t>Configuration Improvements</w:t>
      </w:r>
      <w:bookmarkEnd w:id="10"/>
      <w:bookmarkEnd w:id="11"/>
      <w:r>
        <w:t xml:space="preserve"> </w:t>
      </w:r>
    </w:p>
    <w:p w14:paraId="5174EE47" w14:textId="77777777" w:rsidR="000263AA" w:rsidRDefault="000263AA" w:rsidP="000263AA">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
      </w:tblPr>
      <w:tblGrid>
        <w:gridCol w:w="10560"/>
      </w:tblGrid>
      <w:tr w:rsidR="00093C5A" w14:paraId="49FF9CAE" w14:textId="77777777" w:rsidTr="00EC45D0">
        <w:tc>
          <w:tcPr>
            <w:tcW w:w="10560" w:type="dxa"/>
          </w:tcPr>
          <w:p w14:paraId="0DE5F549" w14:textId="77777777" w:rsidR="000263AA" w:rsidRPr="00916F31" w:rsidRDefault="00315EB8" w:rsidP="00233FED">
            <w:sdt>
              <w:sdtPr>
                <w:rPr>
                  <w:rFonts w:eastAsiaTheme="minorEastAsia"/>
                </w:rPr>
                <w:alias w:val="Title"/>
                <w:tag w:val="Title"/>
                <w:id w:val="-1215730702"/>
                <w:placeholder>
                  <w:docPart w:val="203BFE70D2B645ADB723E4AF2C0139DD"/>
                </w:placeholder>
              </w:sdtPr>
              <w:sdtEndPr/>
              <w:sdtContent>
                <w:r w:rsidR="000263AA" w:rsidRPr="00AC5F5C">
                  <w:rPr>
                    <w:b/>
                    <w:bCs/>
                  </w:rPr>
                  <w:t>Consolidated Approach to Repeater Headers</w:t>
                </w:r>
              </w:sdtContent>
            </w:sdt>
          </w:p>
        </w:tc>
      </w:tr>
      <w:tr w:rsidR="00093C5A" w14:paraId="71167239" w14:textId="77777777" w:rsidTr="00EC45D0">
        <w:tc>
          <w:tcPr>
            <w:tcW w:w="10560" w:type="dxa"/>
          </w:tcPr>
          <w:sdt>
            <w:sdtPr>
              <w:rPr>
                <w:rFonts w:eastAsiaTheme="minorEastAsia"/>
                <w:i/>
                <w:iCs/>
              </w:rPr>
              <w:alias w:val="AutomaticallyAddOrConfigNeeded"/>
              <w:tag w:val="AutomaticallyAddOrConfigNeeded"/>
              <w:id w:val="1874266952"/>
              <w:placeholder>
                <w:docPart w:val="F34B48F9F8DC450A83698C48B927AD24"/>
              </w:placeholder>
            </w:sdtPr>
            <w:sdtEndPr/>
            <w:sdtContent>
              <w:p w14:paraId="6E2A8AA9" w14:textId="77777777" w:rsidR="000263AA" w:rsidRPr="00290CF7" w:rsidRDefault="000263AA" w:rsidP="00497EBC">
                <w:pPr>
                  <w:pStyle w:val="BodyText"/>
                  <w:spacing w:after="240" w:line="278" w:lineRule="auto"/>
                  <w:ind w:right="2836"/>
                  <w:rPr>
                    <w:i/>
                    <w:iCs/>
                  </w:rPr>
                </w:pPr>
                <w:r w:rsidRPr="00290CF7">
                  <w:rPr>
                    <w:i/>
                    <w:iCs/>
                  </w:rPr>
                  <w:t>Configuration Required</w:t>
                </w:r>
              </w:p>
            </w:sdtContent>
          </w:sdt>
        </w:tc>
      </w:tr>
      <w:tr w:rsidR="00093C5A" w14:paraId="0D14F9BE" w14:textId="77777777" w:rsidTr="00EC45D0">
        <w:tc>
          <w:tcPr>
            <w:tcW w:w="10560" w:type="dxa"/>
          </w:tcPr>
          <w:p w14:paraId="0528E63A" w14:textId="77777777" w:rsidR="00B24889" w:rsidRDefault="00B24889">
            <w:pPr>
              <w:pStyle w:val="NormalWeb"/>
              <w:divId w:val="1305114308"/>
              <w:rPr>
                <w:rFonts w:ascii="Inter" w:hAnsi="Inter"/>
                <w:sz w:val="20"/>
                <w:szCs w:val="20"/>
              </w:rPr>
            </w:pPr>
            <w:r>
              <w:rPr>
                <w:rFonts w:ascii="Inter" w:hAnsi="Inter"/>
                <w:sz w:val="20"/>
                <w:szCs w:val="20"/>
              </w:rPr>
              <w:t>As CoreStream evolves, we occasionally find more effective ways to deliver the same functionality. One example is how fields are displayed on the header row of repeaters. Previously, you could only select a single field (e.g., just the Title). We’ve now consolidated and upgraded this approach to allow combinations of fields - for instance, Title + ID or ID: Title (Status). This provides greater flexibility and clarity while ensuring consistency across the platform.</w:t>
            </w:r>
          </w:p>
        </w:tc>
      </w:tr>
    </w:tbl>
    <w:p w14:paraId="78BDAA1D"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
      </w:tblPr>
      <w:tblGrid>
        <w:gridCol w:w="10560"/>
      </w:tblGrid>
      <w:tr w:rsidR="00093C5A" w14:paraId="2B156BE0" w14:textId="77777777" w:rsidTr="00EC45D0">
        <w:tc>
          <w:tcPr>
            <w:tcW w:w="10560" w:type="dxa"/>
          </w:tcPr>
          <w:p w14:paraId="1F340E4D" w14:textId="77777777" w:rsidR="000263AA" w:rsidRPr="00916F31" w:rsidRDefault="00315EB8" w:rsidP="00233FED">
            <w:sdt>
              <w:sdtPr>
                <w:rPr>
                  <w:rFonts w:eastAsiaTheme="minorEastAsia"/>
                </w:rPr>
                <w:alias w:val="Title"/>
                <w:tag w:val="Title"/>
                <w:id w:val="1012347821"/>
                <w:placeholder>
                  <w:docPart w:val="203BFE70D2B645ADB723E4AF2C0139DD"/>
                </w:placeholder>
              </w:sdtPr>
              <w:sdtEndPr/>
              <w:sdtContent>
                <w:r w:rsidR="000263AA" w:rsidRPr="00AC5F5C">
                  <w:rPr>
                    <w:b/>
                    <w:bCs/>
                  </w:rPr>
                  <w:t>Config Upload Speed Improvement</w:t>
                </w:r>
              </w:sdtContent>
            </w:sdt>
          </w:p>
        </w:tc>
      </w:tr>
      <w:tr w:rsidR="00093C5A" w14:paraId="57A6D186" w14:textId="77777777" w:rsidTr="00EC45D0">
        <w:tc>
          <w:tcPr>
            <w:tcW w:w="10560" w:type="dxa"/>
          </w:tcPr>
          <w:sdt>
            <w:sdtPr>
              <w:rPr>
                <w:rFonts w:eastAsiaTheme="minorEastAsia"/>
                <w:i/>
                <w:iCs/>
              </w:rPr>
              <w:alias w:val="AutomaticallyAddOrConfigNeeded"/>
              <w:tag w:val="AutomaticallyAddOrConfigNeeded"/>
              <w:id w:val="-1102263085"/>
              <w:placeholder>
                <w:docPart w:val="F34B48F9F8DC450A83698C48B927AD24"/>
              </w:placeholder>
            </w:sdtPr>
            <w:sdtEndPr/>
            <w:sdtContent>
              <w:p w14:paraId="6FD84A49" w14:textId="77777777" w:rsidR="000263AA" w:rsidRPr="00290CF7" w:rsidRDefault="000263AA" w:rsidP="00497EBC">
                <w:pPr>
                  <w:pStyle w:val="BodyText"/>
                  <w:spacing w:after="240" w:line="278" w:lineRule="auto"/>
                  <w:ind w:right="2836"/>
                  <w:rPr>
                    <w:i/>
                    <w:iCs/>
                  </w:rPr>
                </w:pPr>
                <w:r w:rsidRPr="00290CF7">
                  <w:rPr>
                    <w:i/>
                    <w:iCs/>
                  </w:rPr>
                  <w:t>Automatically Added</w:t>
                </w:r>
              </w:p>
            </w:sdtContent>
          </w:sdt>
        </w:tc>
      </w:tr>
      <w:tr w:rsidR="00093C5A" w14:paraId="4205D6BF" w14:textId="77777777" w:rsidTr="00EC45D0">
        <w:tc>
          <w:tcPr>
            <w:tcW w:w="10560" w:type="dxa"/>
          </w:tcPr>
          <w:p w14:paraId="35C0D706" w14:textId="77777777" w:rsidR="00B24889" w:rsidRDefault="00B24889">
            <w:pPr>
              <w:pStyle w:val="NormalWeb"/>
              <w:divId w:val="1869565492"/>
              <w:rPr>
                <w:rFonts w:ascii="Inter" w:hAnsi="Inter"/>
                <w:sz w:val="20"/>
                <w:szCs w:val="20"/>
              </w:rPr>
            </w:pPr>
            <w:r>
              <w:rPr>
                <w:rFonts w:ascii="Inter" w:hAnsi="Inter"/>
                <w:sz w:val="20"/>
                <w:szCs w:val="20"/>
              </w:rPr>
              <w:t>When updating a site with the latest configuration, CoreStream performs a variety of background tasks including adding new configuration, editing existing configuration, updating database tables, and setting default values in data rows. On larger sites with extensive configuration and data, this process could be slower than desired. We’ve implemented improvements to significantly speed up these updates, helping to make configuration deployments faster and more efficient.</w:t>
            </w:r>
          </w:p>
        </w:tc>
      </w:tr>
    </w:tbl>
    <w:p w14:paraId="750C47DB" w14:textId="77777777" w:rsidR="00BF3AE0" w:rsidRDefault="00B24889">
      <w:r>
        <w:br/>
      </w:r>
    </w:p>
    <w:p w14:paraId="732DA107" w14:textId="77777777" w:rsidR="000263AA" w:rsidRDefault="000263AA" w:rsidP="000263AA">
      <w:pPr>
        <w:pStyle w:val="BodyText"/>
        <w:spacing w:before="278" w:line="278" w:lineRule="auto"/>
        <w:ind w:left="120" w:right="2836"/>
      </w:pPr>
    </w:p>
    <w:p w14:paraId="1385A30E" w14:textId="77777777" w:rsidR="004C7543" w:rsidRDefault="004C7543" w:rsidP="000263AA">
      <w:pPr>
        <w:pStyle w:val="BodyText"/>
        <w:spacing w:before="278" w:line="278" w:lineRule="auto"/>
        <w:ind w:left="120" w:right="2836"/>
      </w:pPr>
    </w:p>
    <w:p w14:paraId="38878F24" w14:textId="77777777" w:rsidR="00AC5F5C" w:rsidRDefault="00AC5F5C" w:rsidP="00AC5F5C">
      <w:pPr>
        <w:pStyle w:val="BodyText"/>
        <w:rPr>
          <w:rFonts w:ascii="Inter SemiBold"/>
          <w:b/>
          <w:sz w:val="28"/>
        </w:rPr>
      </w:pPr>
    </w:p>
    <w:p w14:paraId="438B2CD2" w14:textId="77777777" w:rsidR="00AC5F5C" w:rsidRDefault="00AC5F5C" w:rsidP="00AC5F5C">
      <w:pPr>
        <w:pStyle w:val="Heading2"/>
      </w:pPr>
      <w:bookmarkStart w:id="12" w:name="_Toc195797176"/>
      <w:bookmarkStart w:id="13" w:name="_Toc209368637"/>
      <w:r>
        <w:t>3.4</w:t>
      </w:r>
      <w:r>
        <w:tab/>
        <w:t>Issue Fixing</w:t>
      </w:r>
      <w:bookmarkEnd w:id="12"/>
      <w:bookmarkEnd w:id="13"/>
      <w:r>
        <w:t xml:space="preserve"> </w:t>
      </w:r>
    </w:p>
    <w:p w14:paraId="4D435ED6" w14:textId="77777777" w:rsidR="00AC5F5C" w:rsidRDefault="00AC5F5C" w:rsidP="00AC5F5C">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2F507F67" w14:textId="77777777" w:rsidTr="00EC45D0">
        <w:tc>
          <w:tcPr>
            <w:tcW w:w="10560" w:type="dxa"/>
          </w:tcPr>
          <w:p w14:paraId="2C9A1CD2" w14:textId="77777777" w:rsidR="00AC5F5C" w:rsidRPr="00916F31" w:rsidRDefault="00315EB8" w:rsidP="00233FED">
            <w:sdt>
              <w:sdtPr>
                <w:rPr>
                  <w:rFonts w:eastAsiaTheme="minorEastAsia"/>
                </w:rPr>
                <w:alias w:val="Title2"/>
                <w:tag w:val="Title2"/>
                <w:id w:val="-1577043078"/>
                <w:placeholder>
                  <w:docPart w:val="09C7CD5383A846B7AB772008F78E17F2"/>
                </w:placeholder>
              </w:sdtPr>
              <w:sdtEndPr/>
              <w:sdtContent>
                <w:r w:rsidR="00AC5F5C" w:rsidRPr="00AC5F5C">
                  <w:rPr>
                    <w:b/>
                    <w:bCs/>
                  </w:rPr>
                  <w:t>Invalid Date in Progress Trackers Resolved</w:t>
                </w:r>
              </w:sdtContent>
            </w:sdt>
          </w:p>
        </w:tc>
      </w:tr>
      <w:tr w:rsidR="00AC5F5C" w14:paraId="7B71F9EC" w14:textId="77777777" w:rsidTr="00EC45D0">
        <w:tc>
          <w:tcPr>
            <w:tcW w:w="10560" w:type="dxa"/>
          </w:tcPr>
          <w:sdt>
            <w:sdtPr>
              <w:rPr>
                <w:rFonts w:eastAsiaTheme="minorEastAsia"/>
                <w:i/>
                <w:iCs/>
              </w:rPr>
              <w:alias w:val="AutomaticallyAddOrConfigNeeded2"/>
              <w:tag w:val="AutomaticallyAddOrConfigNeeded2"/>
              <w:id w:val="294340323"/>
              <w:placeholder>
                <w:docPart w:val="AAB3651A068E4DF6BA31964579E9C4C9"/>
              </w:placeholder>
            </w:sdtPr>
            <w:sdtEndPr/>
            <w:sdtContent>
              <w:p w14:paraId="3E346776"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19144543" w14:textId="77777777" w:rsidTr="00EC45D0">
        <w:tc>
          <w:tcPr>
            <w:tcW w:w="10560" w:type="dxa"/>
          </w:tcPr>
          <w:p w14:paraId="5E8DCDB1" w14:textId="77777777" w:rsidR="00B24889" w:rsidRDefault="00B24889">
            <w:pPr>
              <w:pStyle w:val="NormalWeb"/>
              <w:divId w:val="789134256"/>
              <w:rPr>
                <w:rFonts w:ascii="Inter" w:hAnsi="Inter"/>
                <w:sz w:val="20"/>
                <w:szCs w:val="20"/>
              </w:rPr>
            </w:pPr>
            <w:r>
              <w:rPr>
                <w:rFonts w:ascii="Inter" w:hAnsi="Inter"/>
                <w:sz w:val="20"/>
                <w:szCs w:val="20"/>
              </w:rPr>
              <w:t>In certain cases, when specific date formats were used in Progress Trackers (for viewing trends over time at a glance), the tracker would incorrectly display an "Invalid date." We’ve expanded support for these formats to ensure dates are always displayed correctly, making Progress Tracker insights more reliable and consistent.</w:t>
            </w:r>
          </w:p>
          <w:p w14:paraId="0118DBFE" w14:textId="77777777" w:rsidR="00B24889" w:rsidRDefault="00B24889">
            <w:pPr>
              <w:pStyle w:val="NormalWeb"/>
              <w:divId w:val="789134256"/>
              <w:rPr>
                <w:rFonts w:ascii="Inter" w:hAnsi="Inter"/>
                <w:sz w:val="20"/>
                <w:szCs w:val="20"/>
              </w:rPr>
            </w:pPr>
          </w:p>
          <w:p w14:paraId="31BC46D6" w14:textId="77777777" w:rsidR="00BF3AE0" w:rsidRDefault="00B24889">
            <w:r>
              <w:rPr>
                <w:noProof/>
              </w:rPr>
              <w:drawing>
                <wp:inline distT="0" distB="0" distL="0" distR="0" wp14:anchorId="5D768E87" wp14:editId="301251A3">
                  <wp:extent cx="2527300" cy="2171342"/>
                  <wp:effectExtent l="0" t="0" r="6350" b="635"/>
                  <wp:docPr id="10" name="11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_asd"/>
                          <pic:cNvPicPr/>
                        </pic:nvPicPr>
                        <pic:blipFill>
                          <a:blip r:embed="rId16" cstate="print"/>
                          <a:stretch>
                            <a:fillRect/>
                          </a:stretch>
                        </pic:blipFill>
                        <pic:spPr>
                          <a:xfrm>
                            <a:off x="0" y="0"/>
                            <a:ext cx="2528277" cy="2172181"/>
                          </a:xfrm>
                          <a:prstGeom prst="rect">
                            <a:avLst/>
                          </a:prstGeom>
                        </pic:spPr>
                      </pic:pic>
                    </a:graphicData>
                  </a:graphic>
                </wp:inline>
              </w:drawing>
            </w:r>
          </w:p>
          <w:p w14:paraId="1EF655FD" w14:textId="77777777" w:rsidR="00BF3AE0" w:rsidRDefault="00BF3AE0"/>
          <w:p w14:paraId="6B4D8C82" w14:textId="77777777" w:rsidR="00BF3AE0" w:rsidRDefault="00BF3AE0"/>
        </w:tc>
      </w:tr>
    </w:tbl>
    <w:p w14:paraId="39B1D81B"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352A866A" w14:textId="77777777" w:rsidTr="00EC45D0">
        <w:tc>
          <w:tcPr>
            <w:tcW w:w="10560" w:type="dxa"/>
          </w:tcPr>
          <w:p w14:paraId="76BC698F" w14:textId="77777777" w:rsidR="00AC5F5C" w:rsidRPr="00916F31" w:rsidRDefault="00315EB8" w:rsidP="00233FED">
            <w:sdt>
              <w:sdtPr>
                <w:rPr>
                  <w:rFonts w:eastAsiaTheme="minorEastAsia"/>
                </w:rPr>
                <w:alias w:val="Title2"/>
                <w:tag w:val="Title2"/>
                <w:id w:val="-50541715"/>
                <w:placeholder>
                  <w:docPart w:val="09C7CD5383A846B7AB772008F78E17F2"/>
                </w:placeholder>
              </w:sdtPr>
              <w:sdtEndPr/>
              <w:sdtContent>
                <w:r w:rsidR="00AC5F5C" w:rsidRPr="00AC5F5C">
                  <w:rPr>
                    <w:b/>
                    <w:bCs/>
                  </w:rPr>
                  <w:t>Enhanced Grid Column Keyboard Navigation (Accessibility)</w:t>
                </w:r>
              </w:sdtContent>
            </w:sdt>
          </w:p>
        </w:tc>
      </w:tr>
      <w:tr w:rsidR="00AC5F5C" w14:paraId="553F6FF4" w14:textId="77777777" w:rsidTr="00EC45D0">
        <w:tc>
          <w:tcPr>
            <w:tcW w:w="10560" w:type="dxa"/>
          </w:tcPr>
          <w:sdt>
            <w:sdtPr>
              <w:rPr>
                <w:rFonts w:eastAsiaTheme="minorEastAsia"/>
                <w:i/>
                <w:iCs/>
              </w:rPr>
              <w:alias w:val="AutomaticallyAddOrConfigNeeded2"/>
              <w:tag w:val="AutomaticallyAddOrConfigNeeded2"/>
              <w:id w:val="2107224665"/>
              <w:placeholder>
                <w:docPart w:val="AAB3651A068E4DF6BA31964579E9C4C9"/>
              </w:placeholder>
            </w:sdtPr>
            <w:sdtEndPr/>
            <w:sdtContent>
              <w:p w14:paraId="3B7366E7"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66286E02" w14:textId="77777777" w:rsidTr="00EC45D0">
        <w:tc>
          <w:tcPr>
            <w:tcW w:w="10560" w:type="dxa"/>
          </w:tcPr>
          <w:p w14:paraId="7DB6BAC7" w14:textId="77777777" w:rsidR="00B24889" w:rsidRDefault="00B24889">
            <w:pPr>
              <w:pStyle w:val="NormalWeb"/>
              <w:divId w:val="953173222"/>
              <w:rPr>
                <w:rFonts w:ascii="Inter" w:hAnsi="Inter"/>
                <w:sz w:val="20"/>
                <w:szCs w:val="20"/>
              </w:rPr>
            </w:pPr>
            <w:r>
              <w:rPr>
                <w:rFonts w:ascii="Inter" w:hAnsi="Inter"/>
                <w:sz w:val="20"/>
                <w:szCs w:val="20"/>
              </w:rPr>
              <w:t>Accessibility continues to be a key focus for every CoreStream release. In version 3.2, we’ve enhanced grid column functionality so that it can be fully navigated and controlled using just the keyboard. This ensures users who rely on keyboard navigation, including accessibility tool users, can interact with grids more efficiently and consistently across the platform.</w:t>
            </w:r>
          </w:p>
        </w:tc>
      </w:tr>
    </w:tbl>
    <w:p w14:paraId="38113D89"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2B90079D" w14:textId="77777777" w:rsidTr="00EC45D0">
        <w:tc>
          <w:tcPr>
            <w:tcW w:w="10560" w:type="dxa"/>
          </w:tcPr>
          <w:p w14:paraId="08727F73" w14:textId="77777777" w:rsidR="00AC5F5C" w:rsidRPr="00916F31" w:rsidRDefault="00315EB8" w:rsidP="00233FED">
            <w:sdt>
              <w:sdtPr>
                <w:rPr>
                  <w:rFonts w:eastAsiaTheme="minorEastAsia"/>
                </w:rPr>
                <w:alias w:val="Title2"/>
                <w:tag w:val="Title2"/>
                <w:id w:val="-721590952"/>
                <w:placeholder>
                  <w:docPart w:val="09C7CD5383A846B7AB772008F78E17F2"/>
                </w:placeholder>
              </w:sdtPr>
              <w:sdtEndPr/>
              <w:sdtContent>
                <w:r w:rsidR="00AC5F5C" w:rsidRPr="00AC5F5C">
                  <w:rPr>
                    <w:b/>
                    <w:bCs/>
                  </w:rPr>
                  <w:t>Policy Manager Favoriting</w:t>
                </w:r>
              </w:sdtContent>
            </w:sdt>
          </w:p>
        </w:tc>
      </w:tr>
      <w:tr w:rsidR="00AC5F5C" w14:paraId="1FDD2270" w14:textId="77777777" w:rsidTr="00EC45D0">
        <w:tc>
          <w:tcPr>
            <w:tcW w:w="10560" w:type="dxa"/>
          </w:tcPr>
          <w:sdt>
            <w:sdtPr>
              <w:rPr>
                <w:rFonts w:eastAsiaTheme="minorEastAsia"/>
                <w:i/>
                <w:iCs/>
              </w:rPr>
              <w:alias w:val="AutomaticallyAddOrConfigNeeded2"/>
              <w:tag w:val="AutomaticallyAddOrConfigNeeded2"/>
              <w:id w:val="1283460126"/>
              <w:placeholder>
                <w:docPart w:val="AAB3651A068E4DF6BA31964579E9C4C9"/>
              </w:placeholder>
            </w:sdtPr>
            <w:sdtEndPr/>
            <w:sdtContent>
              <w:p w14:paraId="4F80EBA6"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07ECAA9A" w14:textId="77777777" w:rsidTr="00EC45D0">
        <w:tc>
          <w:tcPr>
            <w:tcW w:w="10560" w:type="dxa"/>
          </w:tcPr>
          <w:p w14:paraId="017EE215" w14:textId="77777777" w:rsidR="00B24889" w:rsidRDefault="00B24889">
            <w:pPr>
              <w:pStyle w:val="NormalWeb"/>
              <w:divId w:val="903376787"/>
              <w:rPr>
                <w:rFonts w:ascii="Inter" w:hAnsi="Inter"/>
                <w:sz w:val="20"/>
                <w:szCs w:val="20"/>
              </w:rPr>
            </w:pPr>
            <w:r>
              <w:rPr>
                <w:rFonts w:ascii="Inter" w:hAnsi="Inter"/>
                <w:sz w:val="20"/>
                <w:szCs w:val="20"/>
              </w:rPr>
              <w:t>We’ve improved the experience in Policy Manager so that when you favorite a policy or procedure, it now appears instantly in your favorites list - no browser refresh required. This small but helpful fix makes it quicker and smoother to access the content you use most often.</w:t>
            </w:r>
          </w:p>
          <w:p w14:paraId="7BB3E65D" w14:textId="77777777" w:rsidR="00BF3AE0" w:rsidRDefault="00B24889">
            <w:r>
              <w:rPr>
                <w:noProof/>
              </w:rPr>
              <w:lastRenderedPageBreak/>
              <w:drawing>
                <wp:inline distT="0" distB="0" distL="0" distR="0" wp14:anchorId="3D71EB1B" wp14:editId="6E53CF48">
                  <wp:extent cx="3663950" cy="1275143"/>
                  <wp:effectExtent l="0" t="0" r="0" b="1270"/>
                  <wp:docPr id="12" name="13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_asd"/>
                          <pic:cNvPicPr/>
                        </pic:nvPicPr>
                        <pic:blipFill>
                          <a:blip r:embed="rId17" cstate="print"/>
                          <a:stretch>
                            <a:fillRect/>
                          </a:stretch>
                        </pic:blipFill>
                        <pic:spPr>
                          <a:xfrm>
                            <a:off x="0" y="0"/>
                            <a:ext cx="3670138" cy="1277297"/>
                          </a:xfrm>
                          <a:prstGeom prst="rect">
                            <a:avLst/>
                          </a:prstGeom>
                        </pic:spPr>
                      </pic:pic>
                    </a:graphicData>
                  </a:graphic>
                </wp:inline>
              </w:drawing>
            </w:r>
          </w:p>
          <w:p w14:paraId="3F997A78" w14:textId="77777777" w:rsidR="00BF3AE0" w:rsidRDefault="00BF3AE0"/>
          <w:p w14:paraId="7DFC1632" w14:textId="77777777" w:rsidR="00BF3AE0" w:rsidRDefault="00BF3AE0"/>
          <w:p w14:paraId="4AEC7CBE" w14:textId="77777777" w:rsidR="00BF3AE0" w:rsidRDefault="00B24889">
            <w:r>
              <w:rPr>
                <w:noProof/>
              </w:rPr>
              <w:drawing>
                <wp:inline distT="0" distB="0" distL="0" distR="0" wp14:anchorId="1F76CEA5" wp14:editId="2C9D3988">
                  <wp:extent cx="3238500" cy="1400175"/>
                  <wp:effectExtent l="0" t="0" r="0" b="0"/>
                  <wp:docPr id="14" name="15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_asd"/>
                          <pic:cNvPicPr/>
                        </pic:nvPicPr>
                        <pic:blipFill>
                          <a:blip r:embed="rId18" cstate="print"/>
                          <a:stretch>
                            <a:fillRect/>
                          </a:stretch>
                        </pic:blipFill>
                        <pic:spPr>
                          <a:xfrm>
                            <a:off x="0" y="0"/>
                            <a:ext cx="3238500" cy="1400175"/>
                          </a:xfrm>
                          <a:prstGeom prst="rect">
                            <a:avLst/>
                          </a:prstGeom>
                        </pic:spPr>
                      </pic:pic>
                    </a:graphicData>
                  </a:graphic>
                </wp:inline>
              </w:drawing>
            </w:r>
          </w:p>
          <w:p w14:paraId="6D7A532C" w14:textId="77777777" w:rsidR="00BF3AE0" w:rsidRDefault="00BF3AE0"/>
          <w:p w14:paraId="08D5AA23" w14:textId="77777777" w:rsidR="00BF3AE0" w:rsidRDefault="00BF3AE0"/>
        </w:tc>
      </w:tr>
    </w:tbl>
    <w:p w14:paraId="1D599E07" w14:textId="77777777" w:rsidR="00BF3AE0" w:rsidRDefault="00B24889">
      <w:r>
        <w:lastRenderedPageBreak/>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14CDEE9B" w14:textId="77777777" w:rsidTr="00EC45D0">
        <w:tc>
          <w:tcPr>
            <w:tcW w:w="10560" w:type="dxa"/>
          </w:tcPr>
          <w:p w14:paraId="12104258" w14:textId="77777777" w:rsidR="00AC5F5C" w:rsidRPr="00916F31" w:rsidRDefault="00315EB8" w:rsidP="00233FED">
            <w:sdt>
              <w:sdtPr>
                <w:rPr>
                  <w:rFonts w:eastAsiaTheme="minorEastAsia"/>
                </w:rPr>
                <w:alias w:val="Title2"/>
                <w:tag w:val="Title2"/>
                <w:id w:val="-515390514"/>
                <w:placeholder>
                  <w:docPart w:val="09C7CD5383A846B7AB772008F78E17F2"/>
                </w:placeholder>
              </w:sdtPr>
              <w:sdtEndPr/>
              <w:sdtContent>
                <w:r w:rsidR="00AC5F5C" w:rsidRPr="00AC5F5C">
                  <w:rPr>
                    <w:b/>
                    <w:bCs/>
                  </w:rPr>
                  <w:t>Comments with Save &amp; Continue Fix</w:t>
                </w:r>
              </w:sdtContent>
            </w:sdt>
          </w:p>
        </w:tc>
      </w:tr>
      <w:tr w:rsidR="00AC5F5C" w14:paraId="3EFF4E58" w14:textId="77777777" w:rsidTr="00EC45D0">
        <w:tc>
          <w:tcPr>
            <w:tcW w:w="10560" w:type="dxa"/>
          </w:tcPr>
          <w:sdt>
            <w:sdtPr>
              <w:rPr>
                <w:rFonts w:eastAsiaTheme="minorEastAsia"/>
                <w:i/>
                <w:iCs/>
              </w:rPr>
              <w:alias w:val="AutomaticallyAddOrConfigNeeded2"/>
              <w:tag w:val="AutomaticallyAddOrConfigNeeded2"/>
              <w:id w:val="504558376"/>
              <w:placeholder>
                <w:docPart w:val="AAB3651A068E4DF6BA31964579E9C4C9"/>
              </w:placeholder>
            </w:sdtPr>
            <w:sdtEndPr/>
            <w:sdtContent>
              <w:p w14:paraId="3B477279"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759F9E44" w14:textId="77777777" w:rsidTr="00EC45D0">
        <w:tc>
          <w:tcPr>
            <w:tcW w:w="10560" w:type="dxa"/>
          </w:tcPr>
          <w:p w14:paraId="636D5D42" w14:textId="77777777" w:rsidR="00B24889" w:rsidRDefault="00B24889">
            <w:pPr>
              <w:pStyle w:val="NormalWeb"/>
              <w:divId w:val="1014645267"/>
              <w:rPr>
                <w:rFonts w:ascii="Inter" w:hAnsi="Inter"/>
                <w:sz w:val="20"/>
                <w:szCs w:val="20"/>
              </w:rPr>
            </w:pPr>
            <w:r>
              <w:rPr>
                <w:rFonts w:ascii="Inter" w:hAnsi="Inter"/>
                <w:sz w:val="20"/>
                <w:szCs w:val="20"/>
              </w:rPr>
              <w:t>We resolved an issue where leaving a comment, clicking “Save &amp; Continue,” and then immediately deleting the comment could trigger an error. This fix ensures that comment actions work smoothly and reliably, improving the overall form experience.</w:t>
            </w:r>
          </w:p>
        </w:tc>
      </w:tr>
    </w:tbl>
    <w:p w14:paraId="0787891F"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36321505" w14:textId="77777777" w:rsidTr="00EC45D0">
        <w:tc>
          <w:tcPr>
            <w:tcW w:w="10560" w:type="dxa"/>
          </w:tcPr>
          <w:p w14:paraId="75A42BD2" w14:textId="77777777" w:rsidR="00AC5F5C" w:rsidRPr="00916F31" w:rsidRDefault="00315EB8" w:rsidP="00233FED">
            <w:sdt>
              <w:sdtPr>
                <w:rPr>
                  <w:rFonts w:eastAsiaTheme="minorEastAsia"/>
                </w:rPr>
                <w:alias w:val="Title2"/>
                <w:tag w:val="Title2"/>
                <w:id w:val="2077157032"/>
                <w:placeholder>
                  <w:docPart w:val="09C7CD5383A846B7AB772008F78E17F2"/>
                </w:placeholder>
              </w:sdtPr>
              <w:sdtEndPr/>
              <w:sdtContent>
                <w:r w:rsidR="00AC5F5C" w:rsidRPr="00AC5F5C">
                  <w:rPr>
                    <w:b/>
                    <w:bCs/>
                  </w:rPr>
                  <w:t>Support for Colons in Export Names</w:t>
                </w:r>
              </w:sdtContent>
            </w:sdt>
          </w:p>
        </w:tc>
      </w:tr>
      <w:tr w:rsidR="00AC5F5C" w14:paraId="24751E28" w14:textId="77777777" w:rsidTr="00EC45D0">
        <w:tc>
          <w:tcPr>
            <w:tcW w:w="10560" w:type="dxa"/>
          </w:tcPr>
          <w:sdt>
            <w:sdtPr>
              <w:rPr>
                <w:rFonts w:eastAsiaTheme="minorEastAsia"/>
                <w:i/>
                <w:iCs/>
              </w:rPr>
              <w:alias w:val="AutomaticallyAddOrConfigNeeded2"/>
              <w:tag w:val="AutomaticallyAddOrConfigNeeded2"/>
              <w:id w:val="404502108"/>
              <w:placeholder>
                <w:docPart w:val="AAB3651A068E4DF6BA31964579E9C4C9"/>
              </w:placeholder>
            </w:sdtPr>
            <w:sdtEndPr/>
            <w:sdtContent>
              <w:p w14:paraId="3A5D32DD"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314A0BCB" w14:textId="77777777" w:rsidTr="00EC45D0">
        <w:tc>
          <w:tcPr>
            <w:tcW w:w="10560" w:type="dxa"/>
          </w:tcPr>
          <w:p w14:paraId="3C129E27" w14:textId="77777777" w:rsidR="00B24889" w:rsidRDefault="00B24889">
            <w:pPr>
              <w:pStyle w:val="NormalWeb"/>
              <w:divId w:val="1822967189"/>
              <w:rPr>
                <w:rFonts w:ascii="Inter" w:hAnsi="Inter"/>
                <w:sz w:val="20"/>
                <w:szCs w:val="20"/>
              </w:rPr>
            </w:pPr>
            <w:r>
              <w:rPr>
                <w:rFonts w:ascii="Inter" w:hAnsi="Inter"/>
                <w:sz w:val="20"/>
                <w:szCs w:val="20"/>
              </w:rPr>
              <w:t>Some clients had experienced issues when using colons in export names via the End User Reporting Wizard. The problem arose when storing the export in the Export Logger, which keeps a history of all exports for admin users. Since Microsoft does not support colons in file names, we now automatically remove them at this stage, allowing you to continue using them in your display names without affecting the export process.</w:t>
            </w:r>
          </w:p>
        </w:tc>
      </w:tr>
    </w:tbl>
    <w:p w14:paraId="00B34B7C"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77703296" w14:textId="77777777" w:rsidTr="00EC45D0">
        <w:tc>
          <w:tcPr>
            <w:tcW w:w="10560" w:type="dxa"/>
          </w:tcPr>
          <w:p w14:paraId="79637443" w14:textId="77777777" w:rsidR="00AC5F5C" w:rsidRPr="00916F31" w:rsidRDefault="00315EB8" w:rsidP="00233FED">
            <w:sdt>
              <w:sdtPr>
                <w:rPr>
                  <w:rFonts w:eastAsiaTheme="minorEastAsia"/>
                </w:rPr>
                <w:alias w:val="Title2"/>
                <w:tag w:val="Title2"/>
                <w:id w:val="140308338"/>
                <w:placeholder>
                  <w:docPart w:val="09C7CD5383A846B7AB772008F78E17F2"/>
                </w:placeholder>
              </w:sdtPr>
              <w:sdtEndPr/>
              <w:sdtContent>
                <w:r w:rsidR="00AC5F5C" w:rsidRPr="00AC5F5C">
                  <w:rPr>
                    <w:b/>
                    <w:bCs/>
                  </w:rPr>
                  <w:t>Increased Limit on Date Pickers</w:t>
                </w:r>
              </w:sdtContent>
            </w:sdt>
          </w:p>
        </w:tc>
      </w:tr>
      <w:tr w:rsidR="00AC5F5C" w14:paraId="24929923" w14:textId="77777777" w:rsidTr="00EC45D0">
        <w:tc>
          <w:tcPr>
            <w:tcW w:w="10560" w:type="dxa"/>
          </w:tcPr>
          <w:sdt>
            <w:sdtPr>
              <w:rPr>
                <w:rFonts w:eastAsiaTheme="minorEastAsia"/>
                <w:i/>
                <w:iCs/>
              </w:rPr>
              <w:alias w:val="AutomaticallyAddOrConfigNeeded2"/>
              <w:tag w:val="AutomaticallyAddOrConfigNeeded2"/>
              <w:id w:val="1416516127"/>
              <w:placeholder>
                <w:docPart w:val="AAB3651A068E4DF6BA31964579E9C4C9"/>
              </w:placeholder>
            </w:sdtPr>
            <w:sdtEndPr/>
            <w:sdtContent>
              <w:p w14:paraId="2651A0CD"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7045F880" w14:textId="77777777" w:rsidTr="00EC45D0">
        <w:tc>
          <w:tcPr>
            <w:tcW w:w="10560" w:type="dxa"/>
          </w:tcPr>
          <w:p w14:paraId="2709A431" w14:textId="77777777" w:rsidR="00B24889" w:rsidRDefault="00B24889">
            <w:pPr>
              <w:pStyle w:val="NormalWeb"/>
              <w:divId w:val="1719280579"/>
              <w:rPr>
                <w:rFonts w:ascii="Inter" w:hAnsi="Inter"/>
                <w:sz w:val="20"/>
                <w:szCs w:val="20"/>
              </w:rPr>
            </w:pPr>
            <w:r>
              <w:rPr>
                <w:rFonts w:ascii="Inter" w:hAnsi="Inter"/>
                <w:sz w:val="20"/>
                <w:szCs w:val="20"/>
              </w:rPr>
              <w:t>We’ve increased the range of our date pickers from 100 years to 200 years, providing more flexibility for long-term planning or historical data entry. In version 3.3, we plan to support free-text date entry, which will remove this limit entirely.</w:t>
            </w:r>
          </w:p>
          <w:p w14:paraId="37ECA26D" w14:textId="77777777" w:rsidR="00BF3AE0" w:rsidRDefault="00B24889">
            <w:r>
              <w:rPr>
                <w:noProof/>
              </w:rPr>
              <w:lastRenderedPageBreak/>
              <w:drawing>
                <wp:inline distT="0" distB="0" distL="0" distR="0" wp14:anchorId="23524542" wp14:editId="7537982B">
                  <wp:extent cx="3381375" cy="4038600"/>
                  <wp:effectExtent l="0" t="0" r="8255" b="6350"/>
                  <wp:docPr id="263784008" name="17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_asd"/>
                          <pic:cNvPicPr/>
                        </pic:nvPicPr>
                        <pic:blipFill>
                          <a:blip r:embed="rId19" cstate="print"/>
                          <a:stretch>
                            <a:fillRect/>
                          </a:stretch>
                        </pic:blipFill>
                        <pic:spPr>
                          <a:xfrm>
                            <a:off x="0" y="0"/>
                            <a:ext cx="3381375" cy="4038600"/>
                          </a:xfrm>
                          <a:prstGeom prst="rect">
                            <a:avLst/>
                          </a:prstGeom>
                        </pic:spPr>
                      </pic:pic>
                    </a:graphicData>
                  </a:graphic>
                </wp:inline>
              </w:drawing>
            </w:r>
          </w:p>
          <w:p w14:paraId="0C1FF309" w14:textId="77777777" w:rsidR="00BF3AE0" w:rsidRDefault="00BF3AE0"/>
          <w:p w14:paraId="40BB6607" w14:textId="77777777" w:rsidR="00BF3AE0" w:rsidRDefault="00BF3AE0"/>
        </w:tc>
      </w:tr>
    </w:tbl>
    <w:p w14:paraId="475B3E29" w14:textId="77777777" w:rsidR="00BF3AE0" w:rsidRDefault="00B24889">
      <w:r>
        <w:lastRenderedPageBreak/>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68A5AC89" w14:textId="77777777" w:rsidTr="00EC45D0">
        <w:tc>
          <w:tcPr>
            <w:tcW w:w="10560" w:type="dxa"/>
          </w:tcPr>
          <w:p w14:paraId="126C87E2" w14:textId="77777777" w:rsidR="00AC5F5C" w:rsidRPr="00916F31" w:rsidRDefault="00315EB8" w:rsidP="00233FED">
            <w:sdt>
              <w:sdtPr>
                <w:rPr>
                  <w:rFonts w:eastAsiaTheme="minorEastAsia"/>
                </w:rPr>
                <w:alias w:val="Title2"/>
                <w:tag w:val="Title2"/>
                <w:id w:val="415915139"/>
                <w:placeholder>
                  <w:docPart w:val="09C7CD5383A846B7AB772008F78E17F2"/>
                </w:placeholder>
              </w:sdtPr>
              <w:sdtEndPr/>
              <w:sdtContent>
                <w:r w:rsidR="00AC5F5C" w:rsidRPr="00AC5F5C">
                  <w:rPr>
                    <w:b/>
                    <w:bCs/>
                  </w:rPr>
                  <w:t>Character Count Validation on Rich Text Fields</w:t>
                </w:r>
              </w:sdtContent>
            </w:sdt>
          </w:p>
        </w:tc>
      </w:tr>
      <w:tr w:rsidR="00AC5F5C" w14:paraId="3B77DBCA" w14:textId="77777777" w:rsidTr="00EC45D0">
        <w:tc>
          <w:tcPr>
            <w:tcW w:w="10560" w:type="dxa"/>
          </w:tcPr>
          <w:sdt>
            <w:sdtPr>
              <w:rPr>
                <w:rFonts w:eastAsiaTheme="minorEastAsia"/>
                <w:i/>
                <w:iCs/>
              </w:rPr>
              <w:alias w:val="AutomaticallyAddOrConfigNeeded2"/>
              <w:tag w:val="AutomaticallyAddOrConfigNeeded2"/>
              <w:id w:val="1395619716"/>
              <w:placeholder>
                <w:docPart w:val="AAB3651A068E4DF6BA31964579E9C4C9"/>
              </w:placeholder>
            </w:sdtPr>
            <w:sdtEndPr/>
            <w:sdtContent>
              <w:p w14:paraId="36D8EFE4"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71DBE11F" w14:textId="77777777" w:rsidTr="00EC45D0">
        <w:tc>
          <w:tcPr>
            <w:tcW w:w="10560" w:type="dxa"/>
          </w:tcPr>
          <w:p w14:paraId="0037A5AF" w14:textId="77777777" w:rsidR="00B24889" w:rsidRDefault="00B24889">
            <w:pPr>
              <w:pStyle w:val="NormalWeb"/>
              <w:divId w:val="497310256"/>
              <w:rPr>
                <w:rFonts w:ascii="Inter" w:hAnsi="Inter"/>
                <w:sz w:val="20"/>
                <w:szCs w:val="20"/>
              </w:rPr>
            </w:pPr>
            <w:r>
              <w:rPr>
                <w:rFonts w:ascii="Inter" w:hAnsi="Inter"/>
                <w:sz w:val="20"/>
                <w:szCs w:val="20"/>
              </w:rPr>
              <w:t>We’ve added support for character count and limit validation on rich text (WYSIWYG) fields. Because these fields store content as HTML rather than plain text, the validation logic has been updated to count only the visible text, ensuring accurate enforcement of limits without including HTML tags.</w:t>
            </w:r>
          </w:p>
        </w:tc>
      </w:tr>
    </w:tbl>
    <w:p w14:paraId="1B584519"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2"/>
      </w:tblPr>
      <w:tblGrid>
        <w:gridCol w:w="10560"/>
      </w:tblGrid>
      <w:tr w:rsidR="00AC5F5C" w14:paraId="7F0D5934" w14:textId="77777777" w:rsidTr="00EC45D0">
        <w:tc>
          <w:tcPr>
            <w:tcW w:w="10560" w:type="dxa"/>
          </w:tcPr>
          <w:p w14:paraId="245F8210" w14:textId="77777777" w:rsidR="00AC5F5C" w:rsidRPr="00916F31" w:rsidRDefault="00315EB8" w:rsidP="00233FED">
            <w:sdt>
              <w:sdtPr>
                <w:rPr>
                  <w:rFonts w:eastAsiaTheme="minorEastAsia"/>
                </w:rPr>
                <w:alias w:val="Title2"/>
                <w:tag w:val="Title2"/>
                <w:id w:val="-357423882"/>
                <w:placeholder>
                  <w:docPart w:val="09C7CD5383A846B7AB772008F78E17F2"/>
                </w:placeholder>
              </w:sdtPr>
              <w:sdtEndPr/>
              <w:sdtContent>
                <w:r w:rsidR="00AC5F5C" w:rsidRPr="00AC5F5C">
                  <w:rPr>
                    <w:b/>
                    <w:bCs/>
                  </w:rPr>
                  <w:t>Small Screen Dual Form Comments Fix</w:t>
                </w:r>
              </w:sdtContent>
            </w:sdt>
          </w:p>
        </w:tc>
      </w:tr>
      <w:tr w:rsidR="00AC5F5C" w14:paraId="0BB9416B" w14:textId="77777777" w:rsidTr="00EC45D0">
        <w:tc>
          <w:tcPr>
            <w:tcW w:w="10560" w:type="dxa"/>
          </w:tcPr>
          <w:sdt>
            <w:sdtPr>
              <w:rPr>
                <w:rFonts w:eastAsiaTheme="minorEastAsia"/>
                <w:i/>
                <w:iCs/>
              </w:rPr>
              <w:alias w:val="AutomaticallyAddOrConfigNeeded2"/>
              <w:tag w:val="AutomaticallyAddOrConfigNeeded2"/>
              <w:id w:val="1313830118"/>
              <w:placeholder>
                <w:docPart w:val="AAB3651A068E4DF6BA31964579E9C4C9"/>
              </w:placeholder>
            </w:sdtPr>
            <w:sdtEndPr/>
            <w:sdtContent>
              <w:p w14:paraId="3E242557" w14:textId="77777777" w:rsidR="00AC5F5C" w:rsidRPr="00290CF7" w:rsidRDefault="00AC5F5C" w:rsidP="00497EBC">
                <w:pPr>
                  <w:pStyle w:val="BodyText"/>
                  <w:spacing w:after="240" w:line="278" w:lineRule="auto"/>
                  <w:ind w:right="2836"/>
                  <w:rPr>
                    <w:i/>
                    <w:iCs/>
                  </w:rPr>
                </w:pPr>
                <w:r w:rsidRPr="00290CF7">
                  <w:rPr>
                    <w:i/>
                    <w:iCs/>
                  </w:rPr>
                  <w:t>Automatically Added</w:t>
                </w:r>
              </w:p>
            </w:sdtContent>
          </w:sdt>
        </w:tc>
      </w:tr>
      <w:tr w:rsidR="00AC5F5C" w14:paraId="53F8784F" w14:textId="77777777" w:rsidTr="00EC45D0">
        <w:tc>
          <w:tcPr>
            <w:tcW w:w="10560" w:type="dxa"/>
          </w:tcPr>
          <w:p w14:paraId="5D0F4BEF" w14:textId="77777777" w:rsidR="00B24889" w:rsidRDefault="00B24889">
            <w:pPr>
              <w:pStyle w:val="NormalWeb"/>
              <w:divId w:val="929392394"/>
              <w:rPr>
                <w:rFonts w:ascii="Inter" w:hAnsi="Inter"/>
                <w:sz w:val="20"/>
                <w:szCs w:val="20"/>
              </w:rPr>
            </w:pPr>
            <w:r>
              <w:rPr>
                <w:rFonts w:ascii="Inter" w:hAnsi="Inter"/>
                <w:sz w:val="20"/>
                <w:szCs w:val="20"/>
              </w:rPr>
              <w:t>On small screens, when using dual forms - where comments automatically move from the side to the bottom of the form - comments were occasionally not visible. This issue has now been resolved, ensuring comments display correctly on all screen sizes.</w:t>
            </w:r>
          </w:p>
          <w:p w14:paraId="2EE0F428" w14:textId="77777777" w:rsidR="00BF3AE0" w:rsidRDefault="00B24889">
            <w:r>
              <w:rPr>
                <w:noProof/>
              </w:rPr>
              <w:drawing>
                <wp:inline distT="0" distB="0" distL="0" distR="0" wp14:anchorId="44C6E7F4" wp14:editId="33FE2F76">
                  <wp:extent cx="6263999" cy="1168414"/>
                  <wp:effectExtent l="0" t="0" r="0" b="0"/>
                  <wp:docPr id="450486934" name="19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_asd"/>
                          <pic:cNvPicPr/>
                        </pic:nvPicPr>
                        <pic:blipFill>
                          <a:blip r:embed="rId20" cstate="print"/>
                          <a:stretch>
                            <a:fillRect/>
                          </a:stretch>
                        </pic:blipFill>
                        <pic:spPr>
                          <a:xfrm>
                            <a:off x="0" y="0"/>
                            <a:ext cx="6263999" cy="1168414"/>
                          </a:xfrm>
                          <a:prstGeom prst="rect">
                            <a:avLst/>
                          </a:prstGeom>
                        </pic:spPr>
                      </pic:pic>
                    </a:graphicData>
                  </a:graphic>
                </wp:inline>
              </w:drawing>
            </w:r>
          </w:p>
          <w:p w14:paraId="07035E54" w14:textId="77777777" w:rsidR="00BF3AE0" w:rsidRDefault="00BF3AE0"/>
          <w:p w14:paraId="27466E0C" w14:textId="77777777" w:rsidR="00BF3AE0" w:rsidRDefault="00BF3AE0"/>
        </w:tc>
      </w:tr>
    </w:tbl>
    <w:p w14:paraId="02A5B64B" w14:textId="2D484AF1" w:rsidR="00290CF7" w:rsidRDefault="00290CF7" w:rsidP="00B4174B"/>
    <w:p w14:paraId="2A4F0F9F" w14:textId="77777777" w:rsidR="00290CF7" w:rsidRDefault="00290CF7" w:rsidP="00290CF7">
      <w:pPr>
        <w:pStyle w:val="Heading2"/>
      </w:pPr>
      <w:bookmarkStart w:id="14" w:name="_Toc195797177"/>
      <w:bookmarkStart w:id="15" w:name="_Toc209368638"/>
      <w:r>
        <w:t>3.5</w:t>
      </w:r>
      <w:r>
        <w:tab/>
        <w:t>Integrations</w:t>
      </w:r>
      <w:bookmarkEnd w:id="14"/>
      <w:bookmarkEnd w:id="15"/>
      <w:r>
        <w:t xml:space="preserve"> </w:t>
      </w:r>
    </w:p>
    <w:p w14:paraId="36171F55" w14:textId="77777777" w:rsidR="00290CF7" w:rsidRDefault="00290CF7" w:rsidP="00290CF7">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4"/>
      </w:tblPr>
      <w:tblGrid>
        <w:gridCol w:w="10560"/>
      </w:tblGrid>
      <w:tr w:rsidR="00290CF7" w14:paraId="66BA47F1" w14:textId="77777777" w:rsidTr="00EC45D0">
        <w:tc>
          <w:tcPr>
            <w:tcW w:w="10560" w:type="dxa"/>
          </w:tcPr>
          <w:p w14:paraId="3019BED2" w14:textId="77777777" w:rsidR="00290CF7" w:rsidRPr="00916F31" w:rsidRDefault="00315EB8" w:rsidP="00233FED">
            <w:sdt>
              <w:sdtPr>
                <w:rPr>
                  <w:rFonts w:eastAsiaTheme="minorEastAsia"/>
                </w:rPr>
                <w:alias w:val="Title4"/>
                <w:tag w:val="Title4"/>
                <w:id w:val="-1518617704"/>
                <w:placeholder>
                  <w:docPart w:val="DA448E5160D44FBABA91AEDB11C728AD"/>
                </w:placeholder>
              </w:sdtPr>
              <w:sdtEndPr/>
              <w:sdtContent>
                <w:r w:rsidR="00290CF7" w:rsidRPr="00AC5F5C">
                  <w:rPr>
                    <w:b/>
                    <w:bCs/>
                  </w:rPr>
                  <w:t>Add Metadata to SharePoint Attachments</w:t>
                </w:r>
              </w:sdtContent>
            </w:sdt>
          </w:p>
        </w:tc>
      </w:tr>
      <w:tr w:rsidR="00290CF7" w14:paraId="6B69C366" w14:textId="77777777" w:rsidTr="00EC45D0">
        <w:tc>
          <w:tcPr>
            <w:tcW w:w="10560" w:type="dxa"/>
          </w:tcPr>
          <w:sdt>
            <w:sdtPr>
              <w:rPr>
                <w:rFonts w:eastAsiaTheme="minorEastAsia"/>
                <w:i/>
                <w:iCs/>
              </w:rPr>
              <w:alias w:val="AutomaticallyAddOrConfigNeeded4"/>
              <w:tag w:val="AutomaticallyAddOrConfigNeeded4"/>
              <w:id w:val="563609818"/>
              <w:placeholder>
                <w:docPart w:val="BCB4F7B6918246E8B057DD4A41627BDB"/>
              </w:placeholder>
            </w:sdtPr>
            <w:sdtEndPr/>
            <w:sdtContent>
              <w:p w14:paraId="1366D799" w14:textId="77777777" w:rsidR="00290CF7" w:rsidRPr="00290CF7" w:rsidRDefault="00290CF7" w:rsidP="00497EBC">
                <w:pPr>
                  <w:pStyle w:val="BodyText"/>
                  <w:spacing w:after="240" w:line="278" w:lineRule="auto"/>
                  <w:ind w:right="2836"/>
                  <w:rPr>
                    <w:i/>
                    <w:iCs/>
                  </w:rPr>
                </w:pPr>
                <w:r w:rsidRPr="00290CF7">
                  <w:rPr>
                    <w:i/>
                    <w:iCs/>
                  </w:rPr>
                  <w:t>Configuration Required</w:t>
                </w:r>
              </w:p>
            </w:sdtContent>
          </w:sdt>
        </w:tc>
      </w:tr>
      <w:tr w:rsidR="00290CF7" w14:paraId="4CB1AFB9" w14:textId="77777777" w:rsidTr="00EC45D0">
        <w:tc>
          <w:tcPr>
            <w:tcW w:w="10560" w:type="dxa"/>
          </w:tcPr>
          <w:p w14:paraId="537A1072" w14:textId="77777777" w:rsidR="00B24889" w:rsidRDefault="00B24889">
            <w:pPr>
              <w:pStyle w:val="NormalWeb"/>
              <w:divId w:val="653221621"/>
              <w:rPr>
                <w:rFonts w:ascii="Inter" w:hAnsi="Inter"/>
                <w:sz w:val="20"/>
                <w:szCs w:val="20"/>
              </w:rPr>
            </w:pPr>
            <w:r>
              <w:rPr>
                <w:rFonts w:ascii="Inter" w:hAnsi="Inter"/>
                <w:sz w:val="20"/>
                <w:szCs w:val="20"/>
              </w:rPr>
              <w:t>In 3.2, we’ve taken our SharePoint / OneDrive attachment fields even further by adding support for custom metadata. When uploading a file into CoreStream, you can now populate required metadata fields - such as sensitivity classification or retention period - through a simple form before completing the upload. This works for both single and bulk uploads, ensuring your SharePoint document library rules are followed consistently. This enhancement makes document management smoother, helps enforce compliance, and keeps your SharePoint environment properly structured.</w:t>
            </w:r>
          </w:p>
          <w:p w14:paraId="0CD5D0F1" w14:textId="77777777" w:rsidR="00BF3AE0" w:rsidRDefault="00B24889">
            <w:r>
              <w:rPr>
                <w:noProof/>
              </w:rPr>
              <w:drawing>
                <wp:inline distT="0" distB="0" distL="0" distR="0" wp14:anchorId="0303C72E" wp14:editId="7F928ED7">
                  <wp:extent cx="3181350" cy="2300142"/>
                  <wp:effectExtent l="0" t="0" r="0" b="5080"/>
                  <wp:docPr id="24" name="25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_asd"/>
                          <pic:cNvPicPr/>
                        </pic:nvPicPr>
                        <pic:blipFill>
                          <a:blip r:embed="rId21" cstate="print"/>
                          <a:stretch>
                            <a:fillRect/>
                          </a:stretch>
                        </pic:blipFill>
                        <pic:spPr>
                          <a:xfrm>
                            <a:off x="0" y="0"/>
                            <a:ext cx="3183010" cy="2301342"/>
                          </a:xfrm>
                          <a:prstGeom prst="rect">
                            <a:avLst/>
                          </a:prstGeom>
                        </pic:spPr>
                      </pic:pic>
                    </a:graphicData>
                  </a:graphic>
                </wp:inline>
              </w:drawing>
            </w:r>
          </w:p>
          <w:p w14:paraId="01BD53C5" w14:textId="77777777" w:rsidR="00BF3AE0" w:rsidRDefault="00BF3AE0"/>
          <w:p w14:paraId="5743521B" w14:textId="77777777" w:rsidR="00BF3AE0" w:rsidRDefault="00BF3AE0"/>
        </w:tc>
      </w:tr>
    </w:tbl>
    <w:p w14:paraId="57AF3BD9"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4"/>
      </w:tblPr>
      <w:tblGrid>
        <w:gridCol w:w="10560"/>
      </w:tblGrid>
      <w:tr w:rsidR="00290CF7" w14:paraId="766EA67A" w14:textId="77777777" w:rsidTr="7D7D1DB8">
        <w:tc>
          <w:tcPr>
            <w:tcW w:w="10560" w:type="dxa"/>
          </w:tcPr>
          <w:p w14:paraId="7897E665" w14:textId="77777777" w:rsidR="00290CF7" w:rsidRPr="00916F31" w:rsidRDefault="00315EB8" w:rsidP="00233FED">
            <w:sdt>
              <w:sdtPr>
                <w:rPr>
                  <w:rFonts w:eastAsiaTheme="minorEastAsia"/>
                </w:rPr>
                <w:alias w:val="Title4"/>
                <w:tag w:val="Title4"/>
                <w:id w:val="1990049965"/>
                <w:placeholder>
                  <w:docPart w:val="DA448E5160D44FBABA91AEDB11C728AD"/>
                </w:placeholder>
              </w:sdtPr>
              <w:sdtEndPr/>
              <w:sdtContent>
                <w:r w:rsidR="00290CF7" w:rsidRPr="00AC5F5C">
                  <w:rPr>
                    <w:b/>
                    <w:bCs/>
                  </w:rPr>
                  <w:t>SharePoint Subfolder Enhancements</w:t>
                </w:r>
              </w:sdtContent>
            </w:sdt>
          </w:p>
        </w:tc>
      </w:tr>
      <w:tr w:rsidR="00290CF7" w14:paraId="1EF602F3" w14:textId="77777777" w:rsidTr="7D7D1DB8">
        <w:tc>
          <w:tcPr>
            <w:tcW w:w="10560" w:type="dxa"/>
          </w:tcPr>
          <w:sdt>
            <w:sdtPr>
              <w:rPr>
                <w:rFonts w:eastAsiaTheme="minorEastAsia"/>
                <w:i/>
                <w:iCs/>
              </w:rPr>
              <w:alias w:val="AutomaticallyAddOrConfigNeeded4"/>
              <w:tag w:val="AutomaticallyAddOrConfigNeeded4"/>
              <w:id w:val="28386317"/>
              <w:placeholder>
                <w:docPart w:val="BCB4F7B6918246E8B057DD4A41627BDB"/>
              </w:placeholder>
            </w:sdtPr>
            <w:sdtEndPr/>
            <w:sdtContent>
              <w:p w14:paraId="0DF584D8" w14:textId="77777777" w:rsidR="00290CF7" w:rsidRPr="00290CF7" w:rsidRDefault="00290CF7" w:rsidP="00497EBC">
                <w:pPr>
                  <w:pStyle w:val="BodyText"/>
                  <w:spacing w:after="240" w:line="278" w:lineRule="auto"/>
                  <w:ind w:right="2836"/>
                  <w:rPr>
                    <w:i/>
                    <w:iCs/>
                  </w:rPr>
                </w:pPr>
                <w:r w:rsidRPr="00290CF7">
                  <w:rPr>
                    <w:i/>
                    <w:iCs/>
                  </w:rPr>
                  <w:t>Configuration Required</w:t>
                </w:r>
              </w:p>
            </w:sdtContent>
          </w:sdt>
        </w:tc>
      </w:tr>
      <w:tr w:rsidR="00290CF7" w14:paraId="5FFEB9C9" w14:textId="77777777" w:rsidTr="7D7D1DB8">
        <w:tc>
          <w:tcPr>
            <w:tcW w:w="10560" w:type="dxa"/>
          </w:tcPr>
          <w:p w14:paraId="5EDBEBC2" w14:textId="0CB35FA2" w:rsidR="00B24889" w:rsidRDefault="00B24889">
            <w:pPr>
              <w:pStyle w:val="NormalWeb"/>
              <w:divId w:val="1355577243"/>
              <w:rPr>
                <w:rFonts w:ascii="Inter" w:hAnsi="Inter"/>
                <w:sz w:val="20"/>
                <w:szCs w:val="20"/>
              </w:rPr>
            </w:pPr>
            <w:r w:rsidRPr="7D7D1DB8">
              <w:rPr>
                <w:rFonts w:ascii="Inter" w:hAnsi="Inter"/>
                <w:sz w:val="20"/>
                <w:szCs w:val="20"/>
              </w:rPr>
              <w:t xml:space="preserve">In version 3.0, we introduced the ability for attachments added to linked items to be automatically stored within a subfolder of their parent - for example, attachments on an Audit Finding would be placed in a subfolder of the parent Audit. Previously, this relied on nested forms to determine the relationship. With 3.2, we’ve expanded this functionality so that the parent can be identified even outside of a </w:t>
            </w:r>
            <w:r w:rsidR="4C0B9C6E" w:rsidRPr="7D7D1DB8">
              <w:rPr>
                <w:rFonts w:ascii="Inter" w:hAnsi="Inter"/>
                <w:sz w:val="20"/>
                <w:szCs w:val="20"/>
              </w:rPr>
              <w:t>sub form</w:t>
            </w:r>
            <w:r w:rsidRPr="7D7D1DB8">
              <w:rPr>
                <w:rFonts w:ascii="Inter" w:hAnsi="Inter"/>
                <w:sz w:val="20"/>
                <w:szCs w:val="20"/>
              </w:rPr>
              <w:t>. This means you can now manage attachments directly from the Findings grid, with files automatically redirected to the correct Audit subfolder.</w:t>
            </w:r>
          </w:p>
          <w:p w14:paraId="35F05642" w14:textId="77777777" w:rsidR="00BF3AE0" w:rsidRDefault="00B24889">
            <w:r>
              <w:rPr>
                <w:noProof/>
              </w:rPr>
              <w:drawing>
                <wp:inline distT="0" distB="0" distL="0" distR="0" wp14:anchorId="799EE5E1" wp14:editId="33EB8F0D">
                  <wp:extent cx="4038600" cy="1218985"/>
                  <wp:effectExtent l="0" t="0" r="0" b="635"/>
                  <wp:docPr id="26" name="27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_asd"/>
                          <pic:cNvPicPr/>
                        </pic:nvPicPr>
                        <pic:blipFill>
                          <a:blip r:embed="rId22" cstate="print"/>
                          <a:stretch>
                            <a:fillRect/>
                          </a:stretch>
                        </pic:blipFill>
                        <pic:spPr>
                          <a:xfrm>
                            <a:off x="0" y="0"/>
                            <a:ext cx="4048855" cy="1222080"/>
                          </a:xfrm>
                          <a:prstGeom prst="rect">
                            <a:avLst/>
                          </a:prstGeom>
                        </pic:spPr>
                      </pic:pic>
                    </a:graphicData>
                  </a:graphic>
                </wp:inline>
              </w:drawing>
            </w:r>
          </w:p>
          <w:p w14:paraId="6029E137" w14:textId="77777777" w:rsidR="00BF3AE0" w:rsidRDefault="00BF3AE0"/>
          <w:p w14:paraId="41B1E082" w14:textId="77777777" w:rsidR="00BF3AE0" w:rsidRDefault="00BF3AE0"/>
        </w:tc>
      </w:tr>
    </w:tbl>
    <w:p w14:paraId="4A2A36B3"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4"/>
      </w:tblPr>
      <w:tblGrid>
        <w:gridCol w:w="10560"/>
      </w:tblGrid>
      <w:tr w:rsidR="00290CF7" w14:paraId="0C66C9B6" w14:textId="77777777" w:rsidTr="00EC45D0">
        <w:tc>
          <w:tcPr>
            <w:tcW w:w="10560" w:type="dxa"/>
          </w:tcPr>
          <w:p w14:paraId="50815355" w14:textId="77777777" w:rsidR="00290CF7" w:rsidRPr="00916F31" w:rsidRDefault="00315EB8" w:rsidP="00233FED">
            <w:sdt>
              <w:sdtPr>
                <w:rPr>
                  <w:rFonts w:eastAsiaTheme="minorEastAsia"/>
                </w:rPr>
                <w:alias w:val="Title4"/>
                <w:tag w:val="Title4"/>
                <w:id w:val="368035838"/>
                <w:placeholder>
                  <w:docPart w:val="DA448E5160D44FBABA91AEDB11C728AD"/>
                </w:placeholder>
              </w:sdtPr>
              <w:sdtEndPr/>
              <w:sdtContent>
                <w:r w:rsidR="00290CF7" w:rsidRPr="00AC5F5C">
                  <w:rPr>
                    <w:b/>
                    <w:bCs/>
                  </w:rPr>
                  <w:t>Support for Configurable API Monitoring</w:t>
                </w:r>
              </w:sdtContent>
            </w:sdt>
          </w:p>
        </w:tc>
      </w:tr>
      <w:tr w:rsidR="00290CF7" w14:paraId="7CDA88D8" w14:textId="77777777" w:rsidTr="00EC45D0">
        <w:tc>
          <w:tcPr>
            <w:tcW w:w="10560" w:type="dxa"/>
          </w:tcPr>
          <w:sdt>
            <w:sdtPr>
              <w:rPr>
                <w:rFonts w:eastAsiaTheme="minorEastAsia"/>
                <w:i/>
                <w:iCs/>
              </w:rPr>
              <w:alias w:val="AutomaticallyAddOrConfigNeeded4"/>
              <w:tag w:val="AutomaticallyAddOrConfigNeeded4"/>
              <w:id w:val="-1087995054"/>
              <w:placeholder>
                <w:docPart w:val="BCB4F7B6918246E8B057DD4A41627BDB"/>
              </w:placeholder>
            </w:sdtPr>
            <w:sdtEndPr/>
            <w:sdtContent>
              <w:p w14:paraId="5E54F8D2" w14:textId="77777777" w:rsidR="00290CF7" w:rsidRPr="00290CF7" w:rsidRDefault="00290CF7" w:rsidP="00497EBC">
                <w:pPr>
                  <w:pStyle w:val="BodyText"/>
                  <w:spacing w:after="240" w:line="278" w:lineRule="auto"/>
                  <w:ind w:right="2836"/>
                  <w:rPr>
                    <w:i/>
                    <w:iCs/>
                  </w:rPr>
                </w:pPr>
                <w:r w:rsidRPr="00290CF7">
                  <w:rPr>
                    <w:i/>
                    <w:iCs/>
                  </w:rPr>
                  <w:t>Configuration Required</w:t>
                </w:r>
              </w:p>
            </w:sdtContent>
          </w:sdt>
        </w:tc>
      </w:tr>
      <w:tr w:rsidR="00290CF7" w14:paraId="0E10D4F6" w14:textId="77777777" w:rsidTr="00EC45D0">
        <w:tc>
          <w:tcPr>
            <w:tcW w:w="10560" w:type="dxa"/>
          </w:tcPr>
          <w:p w14:paraId="66C0D0A2" w14:textId="77777777" w:rsidR="00B24889" w:rsidRDefault="00B24889">
            <w:pPr>
              <w:pStyle w:val="NormalWeb"/>
              <w:divId w:val="382800226"/>
              <w:rPr>
                <w:rFonts w:ascii="Inter" w:hAnsi="Inter"/>
                <w:sz w:val="20"/>
                <w:szCs w:val="20"/>
              </w:rPr>
            </w:pPr>
            <w:r>
              <w:rPr>
                <w:rFonts w:ascii="Inter" w:hAnsi="Inter"/>
                <w:sz w:val="20"/>
                <w:szCs w:val="20"/>
              </w:rPr>
              <w:t>We’ve enhanced API error logging in our platform, enabling more flexible and configurable monitoring for our clients. This improvement allows notifications and alerts to be tailored to each client’s specific needs, rather than relying on hardcoded rules, helping teams respond more effectively to API issues.</w:t>
            </w:r>
          </w:p>
        </w:tc>
      </w:tr>
    </w:tbl>
    <w:p w14:paraId="36C68961"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4"/>
      </w:tblPr>
      <w:tblGrid>
        <w:gridCol w:w="10560"/>
      </w:tblGrid>
      <w:tr w:rsidR="00290CF7" w14:paraId="50B59932" w14:textId="77777777" w:rsidTr="00EC45D0">
        <w:tc>
          <w:tcPr>
            <w:tcW w:w="10560" w:type="dxa"/>
          </w:tcPr>
          <w:p w14:paraId="799127ED" w14:textId="77777777" w:rsidR="00290CF7" w:rsidRPr="00916F31" w:rsidRDefault="00315EB8" w:rsidP="00233FED">
            <w:sdt>
              <w:sdtPr>
                <w:rPr>
                  <w:rFonts w:eastAsiaTheme="minorEastAsia"/>
                </w:rPr>
                <w:alias w:val="Title4"/>
                <w:tag w:val="Title4"/>
                <w:id w:val="1201822961"/>
                <w:placeholder>
                  <w:docPart w:val="DA448E5160D44FBABA91AEDB11C728AD"/>
                </w:placeholder>
              </w:sdtPr>
              <w:sdtEndPr/>
              <w:sdtContent>
                <w:r w:rsidR="00290CF7" w:rsidRPr="00AC5F5C">
                  <w:rPr>
                    <w:b/>
                    <w:bCs/>
                  </w:rPr>
                  <w:t>Generic Integration Sending Documents</w:t>
                </w:r>
              </w:sdtContent>
            </w:sdt>
          </w:p>
        </w:tc>
      </w:tr>
      <w:tr w:rsidR="00290CF7" w14:paraId="0F360397" w14:textId="77777777" w:rsidTr="00EC45D0">
        <w:tc>
          <w:tcPr>
            <w:tcW w:w="10560" w:type="dxa"/>
          </w:tcPr>
          <w:sdt>
            <w:sdtPr>
              <w:rPr>
                <w:rFonts w:eastAsiaTheme="minorEastAsia"/>
                <w:i/>
                <w:iCs/>
              </w:rPr>
              <w:alias w:val="AutomaticallyAddOrConfigNeeded4"/>
              <w:tag w:val="AutomaticallyAddOrConfigNeeded4"/>
              <w:id w:val="-833680685"/>
              <w:placeholder>
                <w:docPart w:val="BCB4F7B6918246E8B057DD4A41627BDB"/>
              </w:placeholder>
            </w:sdtPr>
            <w:sdtEndPr/>
            <w:sdtContent>
              <w:p w14:paraId="61C2F4CB" w14:textId="77777777" w:rsidR="00290CF7" w:rsidRPr="00290CF7" w:rsidRDefault="00290CF7" w:rsidP="00497EBC">
                <w:pPr>
                  <w:pStyle w:val="BodyText"/>
                  <w:spacing w:after="240" w:line="278" w:lineRule="auto"/>
                  <w:ind w:right="2836"/>
                  <w:rPr>
                    <w:i/>
                    <w:iCs/>
                  </w:rPr>
                </w:pPr>
                <w:r w:rsidRPr="00290CF7">
                  <w:rPr>
                    <w:i/>
                    <w:iCs/>
                  </w:rPr>
                  <w:t>Configuration Required</w:t>
                </w:r>
              </w:p>
            </w:sdtContent>
          </w:sdt>
        </w:tc>
      </w:tr>
      <w:tr w:rsidR="00290CF7" w14:paraId="42F839B5" w14:textId="77777777" w:rsidTr="00EC45D0">
        <w:tc>
          <w:tcPr>
            <w:tcW w:w="10560" w:type="dxa"/>
          </w:tcPr>
          <w:p w14:paraId="2634644A" w14:textId="77777777" w:rsidR="00B24889" w:rsidRDefault="00B24889">
            <w:pPr>
              <w:pStyle w:val="NormalWeb"/>
              <w:divId w:val="1118449192"/>
              <w:rPr>
                <w:rFonts w:ascii="Inter" w:hAnsi="Inter"/>
                <w:sz w:val="20"/>
                <w:szCs w:val="20"/>
              </w:rPr>
            </w:pPr>
            <w:r>
              <w:rPr>
                <w:rFonts w:ascii="Inter" w:hAnsi="Inter"/>
                <w:sz w:val="20"/>
                <w:szCs w:val="20"/>
              </w:rPr>
              <w:t>We’ve enhanced our generic integration capability to allow documents to be sent to an API provider - for example, Black Kite’s AI-driven third-party risk management platform. One possible use case is for TPRM clients: when completing lengthy third-party questionnaires, they could upload standard documentation and have the AI engine automatically populate more of the answers. Watch this space for further developments!</w:t>
            </w:r>
          </w:p>
        </w:tc>
      </w:tr>
    </w:tbl>
    <w:p w14:paraId="46174933" w14:textId="7A50B77A" w:rsidR="002F543A" w:rsidRDefault="00B24889" w:rsidP="006E5B41">
      <w:r>
        <w:br/>
      </w:r>
    </w:p>
    <w:p w14:paraId="06600D69" w14:textId="77777777" w:rsidR="002F543A" w:rsidRDefault="002F543A" w:rsidP="002F543A">
      <w:pPr>
        <w:pStyle w:val="Heading2"/>
      </w:pPr>
      <w:bookmarkStart w:id="16" w:name="_Toc195797178"/>
      <w:bookmarkStart w:id="17" w:name="_Toc209368639"/>
      <w:r>
        <w:t>3.6</w:t>
      </w:r>
      <w:r>
        <w:tab/>
        <w:t>Technical</w:t>
      </w:r>
      <w:bookmarkEnd w:id="16"/>
      <w:bookmarkEnd w:id="17"/>
      <w:r>
        <w:t xml:space="preserve"> </w:t>
      </w:r>
    </w:p>
    <w:p w14:paraId="2DEF2D7E" w14:textId="77777777" w:rsidR="002F543A" w:rsidRDefault="002F543A" w:rsidP="002F543A">
      <w:pPr>
        <w:pStyle w:val="BodyText"/>
        <w:spacing w:before="278" w:line="278" w:lineRule="auto"/>
        <w:ind w:right="2836"/>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2F543A" w14:paraId="611AB79B" w14:textId="77777777" w:rsidTr="7D7D1DB8">
        <w:tc>
          <w:tcPr>
            <w:tcW w:w="10560" w:type="dxa"/>
          </w:tcPr>
          <w:p w14:paraId="4BB10507" w14:textId="77777777" w:rsidR="002F543A" w:rsidRPr="00916F31" w:rsidRDefault="00315EB8" w:rsidP="00233FED">
            <w:sdt>
              <w:sdtPr>
                <w:rPr>
                  <w:rFonts w:eastAsiaTheme="minorEastAsia"/>
                </w:rPr>
                <w:alias w:val="Title6"/>
                <w:tag w:val="Title6"/>
                <w:id w:val="-1022546158"/>
                <w:placeholder>
                  <w:docPart w:val="F3C5580E8F0F490EB58D0ED83DCF89A7"/>
                </w:placeholder>
              </w:sdtPr>
              <w:sdtEndPr/>
              <w:sdtContent>
                <w:r w:rsidR="002F543A" w:rsidRPr="00AC5F5C">
                  <w:rPr>
                    <w:b/>
                    <w:bCs/>
                  </w:rPr>
                  <w:t>Deployment Management Now Handled by Project Teams</w:t>
                </w:r>
              </w:sdtContent>
            </w:sdt>
          </w:p>
        </w:tc>
      </w:tr>
      <w:tr w:rsidR="002F543A" w14:paraId="5423207D" w14:textId="77777777" w:rsidTr="7D7D1DB8">
        <w:tc>
          <w:tcPr>
            <w:tcW w:w="10560" w:type="dxa"/>
          </w:tcPr>
          <w:sdt>
            <w:sdtPr>
              <w:rPr>
                <w:rFonts w:eastAsiaTheme="minorEastAsia"/>
                <w:i/>
                <w:iCs/>
              </w:rPr>
              <w:alias w:val="AutomaticallyAddOrConfigNeeded6"/>
              <w:tag w:val="AutomaticallyAddOrConfigNeeded6"/>
              <w:id w:val="669071455"/>
              <w:placeholder>
                <w:docPart w:val="A07312D13BEC4319A3E590AEEFF01FE3"/>
              </w:placeholder>
            </w:sdtPr>
            <w:sdtEndPr/>
            <w:sdtContent>
              <w:p w14:paraId="59029BE2" w14:textId="77777777" w:rsidR="002F543A" w:rsidRPr="00290CF7" w:rsidRDefault="002F543A" w:rsidP="00497EBC">
                <w:pPr>
                  <w:pStyle w:val="BodyText"/>
                  <w:spacing w:after="240" w:line="278" w:lineRule="auto"/>
                  <w:ind w:right="2836"/>
                  <w:rPr>
                    <w:i/>
                    <w:iCs/>
                  </w:rPr>
                </w:pPr>
                <w:r w:rsidRPr="00290CF7">
                  <w:rPr>
                    <w:i/>
                    <w:iCs/>
                  </w:rPr>
                  <w:t>Automatically Added</w:t>
                </w:r>
              </w:p>
            </w:sdtContent>
          </w:sdt>
        </w:tc>
      </w:tr>
      <w:tr w:rsidR="002F543A" w14:paraId="41927B73" w14:textId="77777777" w:rsidTr="7D7D1DB8">
        <w:tc>
          <w:tcPr>
            <w:tcW w:w="10560" w:type="dxa"/>
          </w:tcPr>
          <w:p w14:paraId="62A2511F" w14:textId="6415A7A4" w:rsidR="00B24889" w:rsidRDefault="00B24889">
            <w:pPr>
              <w:pStyle w:val="NormalWeb"/>
              <w:divId w:val="971520531"/>
              <w:rPr>
                <w:rFonts w:ascii="Inter" w:hAnsi="Inter"/>
                <w:sz w:val="20"/>
                <w:szCs w:val="20"/>
              </w:rPr>
            </w:pPr>
            <w:r w:rsidRPr="7D7D1DB8">
              <w:rPr>
                <w:rFonts w:ascii="Inter" w:hAnsi="Inter"/>
                <w:sz w:val="20"/>
                <w:szCs w:val="20"/>
              </w:rPr>
              <w:t xml:space="preserve">At CoreStream, we’re committed to improving the experience for both clients and our internal teams. As our organization and client base have grown, we </w:t>
            </w:r>
            <w:r w:rsidR="32C987E0" w:rsidRPr="7D7D1DB8">
              <w:rPr>
                <w:rFonts w:ascii="Inter" w:hAnsi="Inter"/>
                <w:sz w:val="20"/>
                <w:szCs w:val="20"/>
              </w:rPr>
              <w:t>have begun</w:t>
            </w:r>
            <w:r w:rsidRPr="7D7D1DB8">
              <w:rPr>
                <w:rFonts w:ascii="Inter" w:hAnsi="Inter"/>
                <w:sz w:val="20"/>
                <w:szCs w:val="20"/>
              </w:rPr>
              <w:t xml:space="preserve"> to see delays in deploying code to non-live environments. To address this, we’ve re-engineered our deployment architecture to allow our Configuration team to trigger their own deployments directly from the CoreStream platform. Even better, this leverages our flexible, generic integration capability - no bespoke code required - showcasing the same automation tools available to our clients.</w:t>
            </w:r>
          </w:p>
          <w:p w14:paraId="080EF9D1" w14:textId="77777777" w:rsidR="00B24889" w:rsidRDefault="00B24889">
            <w:pPr>
              <w:pStyle w:val="NormalWeb"/>
              <w:divId w:val="971520531"/>
              <w:rPr>
                <w:rFonts w:ascii="Inter" w:hAnsi="Inter"/>
                <w:sz w:val="20"/>
                <w:szCs w:val="20"/>
              </w:rPr>
            </w:pPr>
            <w:r>
              <w:rPr>
                <w:rFonts w:ascii="Inter" w:hAnsi="Inter"/>
                <w:sz w:val="20"/>
                <w:szCs w:val="20"/>
              </w:rPr>
              <w:t>This new architecture also sets the foundation for an automated patch strategy. In the future, this will mean all clients benefit from the latest bug fixes and security updates automatically, without the hassle of manual intervention.</w:t>
            </w:r>
          </w:p>
        </w:tc>
      </w:tr>
    </w:tbl>
    <w:p w14:paraId="2B96D148"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2F543A" w14:paraId="72BB7A73" w14:textId="77777777" w:rsidTr="00EC45D0">
        <w:tc>
          <w:tcPr>
            <w:tcW w:w="10560" w:type="dxa"/>
          </w:tcPr>
          <w:p w14:paraId="53E77D37" w14:textId="77777777" w:rsidR="002F543A" w:rsidRPr="00916F31" w:rsidRDefault="00315EB8" w:rsidP="00233FED">
            <w:sdt>
              <w:sdtPr>
                <w:rPr>
                  <w:rFonts w:eastAsiaTheme="minorEastAsia"/>
                </w:rPr>
                <w:alias w:val="Title6"/>
                <w:tag w:val="Title6"/>
                <w:id w:val="-1116594836"/>
                <w:placeholder>
                  <w:docPart w:val="F3C5580E8F0F490EB58D0ED83DCF89A7"/>
                </w:placeholder>
              </w:sdtPr>
              <w:sdtEndPr/>
              <w:sdtContent>
                <w:r w:rsidR="002F543A" w:rsidRPr="00AC5F5C">
                  <w:rPr>
                    <w:b/>
                    <w:bCs/>
                  </w:rPr>
                  <w:t>API Exports Enhancement</w:t>
                </w:r>
              </w:sdtContent>
            </w:sdt>
          </w:p>
        </w:tc>
      </w:tr>
      <w:tr w:rsidR="002F543A" w14:paraId="7274931F" w14:textId="77777777" w:rsidTr="00EC45D0">
        <w:tc>
          <w:tcPr>
            <w:tcW w:w="10560" w:type="dxa"/>
          </w:tcPr>
          <w:sdt>
            <w:sdtPr>
              <w:rPr>
                <w:rFonts w:eastAsiaTheme="minorEastAsia"/>
                <w:i/>
                <w:iCs/>
              </w:rPr>
              <w:alias w:val="AutomaticallyAddOrConfigNeeded6"/>
              <w:tag w:val="AutomaticallyAddOrConfigNeeded6"/>
              <w:id w:val="14967198"/>
              <w:placeholder>
                <w:docPart w:val="A07312D13BEC4319A3E590AEEFF01FE3"/>
              </w:placeholder>
            </w:sdtPr>
            <w:sdtEndPr/>
            <w:sdtContent>
              <w:p w14:paraId="1D5574F5" w14:textId="77777777" w:rsidR="002F543A" w:rsidRPr="00290CF7" w:rsidRDefault="002F543A" w:rsidP="00497EBC">
                <w:pPr>
                  <w:pStyle w:val="BodyText"/>
                  <w:spacing w:after="240" w:line="278" w:lineRule="auto"/>
                  <w:ind w:right="2836"/>
                  <w:rPr>
                    <w:i/>
                    <w:iCs/>
                  </w:rPr>
                </w:pPr>
                <w:r w:rsidRPr="00290CF7">
                  <w:rPr>
                    <w:i/>
                    <w:iCs/>
                  </w:rPr>
                  <w:t>Automatically Added</w:t>
                </w:r>
              </w:p>
            </w:sdtContent>
          </w:sdt>
        </w:tc>
      </w:tr>
      <w:tr w:rsidR="002F543A" w14:paraId="2A5BDFAC" w14:textId="77777777" w:rsidTr="00EC45D0">
        <w:tc>
          <w:tcPr>
            <w:tcW w:w="10560" w:type="dxa"/>
          </w:tcPr>
          <w:p w14:paraId="7D3D0E55" w14:textId="77777777" w:rsidR="00B24889" w:rsidRDefault="00B24889">
            <w:pPr>
              <w:pStyle w:val="NormalWeb"/>
              <w:divId w:val="365368777"/>
              <w:rPr>
                <w:rFonts w:ascii="Inter" w:hAnsi="Inter"/>
                <w:sz w:val="20"/>
                <w:szCs w:val="20"/>
              </w:rPr>
            </w:pPr>
            <w:r>
              <w:rPr>
                <w:rFonts w:ascii="Inter" w:hAnsi="Inter"/>
                <w:sz w:val="20"/>
                <w:szCs w:val="20"/>
              </w:rPr>
              <w:t>CoreStream provides API exports for clients who want a feed of data into other applications, often for business intelligence reporting. These exports support dynamic filter parameters so clients can limit the data returned. We’ve improved the functionality to support using the same parameter multiple times within a single query, ensuring more flexible and accurate data extraction.</w:t>
            </w:r>
          </w:p>
        </w:tc>
      </w:tr>
    </w:tbl>
    <w:p w14:paraId="21A088A7" w14:textId="77777777" w:rsidR="00BF3AE0" w:rsidRDefault="00B24889">
      <w:r>
        <w:br/>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ssuesAndUserStoriesVirtualForLinkedReleases6"/>
      </w:tblPr>
      <w:tblGrid>
        <w:gridCol w:w="10560"/>
      </w:tblGrid>
      <w:tr w:rsidR="002F543A" w14:paraId="758ACEF6" w14:textId="77777777" w:rsidTr="00EC45D0">
        <w:tc>
          <w:tcPr>
            <w:tcW w:w="10560" w:type="dxa"/>
          </w:tcPr>
          <w:p w14:paraId="26A726DE" w14:textId="77777777" w:rsidR="002F543A" w:rsidRPr="00916F31" w:rsidRDefault="00315EB8" w:rsidP="00233FED">
            <w:sdt>
              <w:sdtPr>
                <w:rPr>
                  <w:rFonts w:eastAsiaTheme="minorEastAsia"/>
                </w:rPr>
                <w:alias w:val="Title6"/>
                <w:tag w:val="Title6"/>
                <w:id w:val="-1571116111"/>
                <w:placeholder>
                  <w:docPart w:val="F3C5580E8F0F490EB58D0ED83DCF89A7"/>
                </w:placeholder>
              </w:sdtPr>
              <w:sdtEndPr/>
              <w:sdtContent>
                <w:r w:rsidR="002F543A" w:rsidRPr="00AC5F5C">
                  <w:rPr>
                    <w:b/>
                    <w:bCs/>
                  </w:rPr>
                  <w:t>Site Health Checker Enhancements</w:t>
                </w:r>
              </w:sdtContent>
            </w:sdt>
          </w:p>
        </w:tc>
      </w:tr>
      <w:tr w:rsidR="002F543A" w14:paraId="5A648B19" w14:textId="77777777" w:rsidTr="00EC45D0">
        <w:tc>
          <w:tcPr>
            <w:tcW w:w="10560" w:type="dxa"/>
          </w:tcPr>
          <w:sdt>
            <w:sdtPr>
              <w:rPr>
                <w:rFonts w:eastAsiaTheme="minorEastAsia"/>
                <w:i/>
                <w:iCs/>
              </w:rPr>
              <w:alias w:val="AutomaticallyAddOrConfigNeeded6"/>
              <w:tag w:val="AutomaticallyAddOrConfigNeeded6"/>
              <w:id w:val="237682544"/>
              <w:placeholder>
                <w:docPart w:val="A07312D13BEC4319A3E590AEEFF01FE3"/>
              </w:placeholder>
            </w:sdtPr>
            <w:sdtEndPr/>
            <w:sdtContent>
              <w:p w14:paraId="6932BC09" w14:textId="77777777" w:rsidR="002F543A" w:rsidRPr="00290CF7" w:rsidRDefault="002F543A" w:rsidP="00497EBC">
                <w:pPr>
                  <w:pStyle w:val="BodyText"/>
                  <w:spacing w:after="240" w:line="278" w:lineRule="auto"/>
                  <w:ind w:right="2836"/>
                  <w:rPr>
                    <w:i/>
                    <w:iCs/>
                  </w:rPr>
                </w:pPr>
                <w:r w:rsidRPr="00290CF7">
                  <w:rPr>
                    <w:i/>
                    <w:iCs/>
                  </w:rPr>
                  <w:t>Automatically Added</w:t>
                </w:r>
              </w:p>
            </w:sdtContent>
          </w:sdt>
        </w:tc>
      </w:tr>
      <w:tr w:rsidR="002F543A" w14:paraId="4E7A345D" w14:textId="77777777" w:rsidTr="00EC45D0">
        <w:tc>
          <w:tcPr>
            <w:tcW w:w="10560" w:type="dxa"/>
          </w:tcPr>
          <w:p w14:paraId="5E391226" w14:textId="77777777" w:rsidR="00B24889" w:rsidRDefault="00B24889">
            <w:pPr>
              <w:pStyle w:val="NormalWeb"/>
              <w:divId w:val="877158231"/>
              <w:rPr>
                <w:rFonts w:ascii="Inter" w:hAnsi="Inter"/>
                <w:sz w:val="20"/>
                <w:szCs w:val="20"/>
              </w:rPr>
            </w:pPr>
            <w:r>
              <w:rPr>
                <w:rFonts w:ascii="Inter" w:hAnsi="Inter"/>
                <w:sz w:val="20"/>
                <w:szCs w:val="20"/>
              </w:rPr>
              <w:t>CoreStream’s high configurability has traditionally made automated testing of each of our individual client implementations challenging. While we’ve been able to validate configuration and detect common issues, identifying hidden errors across the platform was difficult. Our automation-focused development team has built a custom Site Health Checker that can assess the health of any CoreStream configuration, scanning every screen, form, filter, and more to uncover potential issues. We’re continuously enhancing this tool, and the latest update adds full support for all of our chart types. This tool will help ensure your environment runs smoothly and reduce the risk of hidden configuration issues.</w:t>
            </w:r>
          </w:p>
        </w:tc>
      </w:tr>
    </w:tbl>
    <w:p w14:paraId="118AF39A" w14:textId="2D71E178" w:rsidR="002F543A" w:rsidRDefault="002F543A" w:rsidP="006E5B41">
      <w:pPr>
        <w:sectPr w:rsidR="002F543A">
          <w:pgSz w:w="11910" w:h="16840"/>
          <w:pgMar w:top="1920" w:right="620" w:bottom="1560" w:left="600" w:header="720" w:footer="1378" w:gutter="0"/>
          <w:cols w:space="720"/>
        </w:sectPr>
      </w:pPr>
    </w:p>
    <w:p w14:paraId="1AB002F6" w14:textId="77777777" w:rsidR="00D0345C" w:rsidRDefault="004371E5">
      <w:pPr>
        <w:pStyle w:val="BodyText"/>
        <w:rPr>
          <w:sz w:val="40"/>
        </w:rPr>
      </w:pPr>
      <w:r>
        <w:rPr>
          <w:noProof/>
        </w:rPr>
        <w:lastRenderedPageBreak/>
        <mc:AlternateContent>
          <mc:Choice Requires="wpg">
            <w:drawing>
              <wp:anchor distT="0" distB="0" distL="0" distR="0" simplePos="0" relativeHeight="251658241" behindDoc="1" locked="0" layoutInCell="1" allowOverlap="1" wp14:anchorId="0E7D2176" wp14:editId="7179669C">
                <wp:simplePos x="0" y="0"/>
                <wp:positionH relativeFrom="page">
                  <wp:posOffset>11875</wp:posOffset>
                </wp:positionH>
                <wp:positionV relativeFrom="page">
                  <wp:posOffset>0</wp:posOffset>
                </wp:positionV>
                <wp:extent cx="7559675" cy="10691495"/>
                <wp:effectExtent l="0" t="0" r="317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59992" cy="10692003"/>
                        </a:xfrm>
                      </wpg:grpSpPr>
                      <pic:pic xmlns:pic="http://schemas.openxmlformats.org/drawingml/2006/picture">
                        <pic:nvPicPr>
                          <pic:cNvPr id="246851810" name="Image 26"/>
                          <pic:cNvPicPr/>
                        </pic:nvPicPr>
                        <pic:blipFill>
                          <a:blip r:embed="rId23" cstate="print"/>
                          <a:stretch>
                            <a:fillRect/>
                          </a:stretch>
                        </pic:blipFill>
                        <pic:spPr>
                          <a:xfrm>
                            <a:off x="0" y="0"/>
                            <a:ext cx="7559992" cy="10692003"/>
                          </a:xfrm>
                          <a:prstGeom prst="rect">
                            <a:avLst/>
                          </a:prstGeom>
                        </pic:spPr>
                      </pic:pic>
                      <wps:wsp>
                        <wps:cNvPr id="27" name="Graphic 27"/>
                        <wps:cNvSpPr/>
                        <wps:spPr>
                          <a:xfrm>
                            <a:off x="457200" y="3911827"/>
                            <a:ext cx="351155" cy="1270"/>
                          </a:xfrm>
                          <a:custGeom>
                            <a:avLst/>
                            <a:gdLst/>
                            <a:ahLst/>
                            <a:cxnLst/>
                            <a:rect l="l" t="t" r="r" b="b"/>
                            <a:pathLst>
                              <a:path w="351155">
                                <a:moveTo>
                                  <a:pt x="0" y="0"/>
                                </a:moveTo>
                                <a:lnTo>
                                  <a:pt x="351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CC405B" id="Group 25" o:spid="_x0000_s1026" style="position:absolute;margin-left:.95pt;margin-top:0;width:595.25pt;height:841.85pt;z-index:-251658239;mso-wrap-distance-left:0;mso-wrap-distance-right: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">
                <v:shape id="Image 26"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">
                  <v:imagedata r:id="rId24" o:title=""/>
                </v:shape>
                <v:shape id="Graphic 27" o:spid="_x0000_s1028" style="position:absolute;left:4572;top:39118;width:3511;height:12;visibility:visible;mso-wrap-style:square;v-text-anchor:top" coordsize="35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" path="m,l351002,e" filled="f" strokecolor="white" strokeweight=".5pt">
                  <v:path arrowok="t"/>
                </v:shape>
                <w10:wrap anchorx="page" anchory="page"/>
              </v:group>
            </w:pict>
          </mc:Fallback>
        </mc:AlternateContent>
      </w:r>
      <w:r w:rsidR="001A31DE">
        <w:rPr>
          <w:noProof/>
        </w:rPr>
        <w:drawing>
          <wp:anchor distT="0" distB="0" distL="114300" distR="114300" simplePos="0" relativeHeight="251658242" behindDoc="1" locked="0" layoutInCell="1" allowOverlap="1" wp14:anchorId="59625818" wp14:editId="2CDA8070">
            <wp:simplePos x="0" y="0"/>
            <wp:positionH relativeFrom="column">
              <wp:posOffset>-91109</wp:posOffset>
            </wp:positionH>
            <wp:positionV relativeFrom="paragraph">
              <wp:posOffset>-944880</wp:posOffset>
            </wp:positionV>
            <wp:extent cx="3001010" cy="741680"/>
            <wp:effectExtent l="0" t="0" r="0" b="0"/>
            <wp:wrapTight wrapText="bothSides">
              <wp:wrapPolygon edited="0">
                <wp:start x="4251" y="3329"/>
                <wp:lineTo x="823" y="11651"/>
                <wp:lineTo x="1097" y="14979"/>
                <wp:lineTo x="17139" y="17753"/>
                <wp:lineTo x="18099" y="17753"/>
                <wp:lineTo x="20841" y="14425"/>
                <wp:lineTo x="20978" y="9986"/>
                <wp:lineTo x="19882" y="8877"/>
                <wp:lineTo x="6993" y="3329"/>
                <wp:lineTo x="4251" y="3329"/>
              </wp:wrapPolygon>
            </wp:wrapTight>
            <wp:docPr id="19677093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10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E4AB1" w14:textId="77777777" w:rsidR="00D0345C" w:rsidRDefault="00D0345C">
      <w:pPr>
        <w:pStyle w:val="BodyText"/>
        <w:rPr>
          <w:sz w:val="40"/>
        </w:rPr>
      </w:pPr>
    </w:p>
    <w:p w14:paraId="3B345266" w14:textId="77777777" w:rsidR="00D0345C" w:rsidRDefault="00D0345C">
      <w:pPr>
        <w:pStyle w:val="BodyText"/>
        <w:rPr>
          <w:sz w:val="40"/>
        </w:rPr>
      </w:pPr>
    </w:p>
    <w:p w14:paraId="6149F4AF" w14:textId="77777777" w:rsidR="00D0345C" w:rsidRDefault="00D0345C">
      <w:pPr>
        <w:pStyle w:val="BodyText"/>
        <w:rPr>
          <w:sz w:val="40"/>
        </w:rPr>
      </w:pPr>
    </w:p>
    <w:p w14:paraId="6D3CD169" w14:textId="77777777" w:rsidR="00D0345C" w:rsidRDefault="00D0345C">
      <w:pPr>
        <w:pStyle w:val="BodyText"/>
        <w:spacing w:before="379"/>
        <w:rPr>
          <w:sz w:val="40"/>
        </w:rPr>
      </w:pPr>
    </w:p>
    <w:p w14:paraId="513AA24E" w14:textId="77777777" w:rsidR="00D0345C" w:rsidRDefault="00B24889">
      <w:pPr>
        <w:spacing w:line="237" w:lineRule="auto"/>
        <w:ind w:left="120" w:right="5467"/>
        <w:rPr>
          <w:rFonts w:ascii="Inter SemiBold"/>
          <w:b/>
          <w:sz w:val="40"/>
        </w:rPr>
      </w:pPr>
      <w:r>
        <w:rPr>
          <w:rFonts w:ascii="Inter SemiBold"/>
          <w:b/>
          <w:color w:val="FFFFFF"/>
          <w:sz w:val="40"/>
        </w:rPr>
        <w:t>For more information please contact:</w:t>
      </w:r>
    </w:p>
    <w:p w14:paraId="5171593C" w14:textId="77777777" w:rsidR="00D0345C" w:rsidRDefault="00D0345C">
      <w:pPr>
        <w:pStyle w:val="BodyText"/>
        <w:rPr>
          <w:rFonts w:ascii="Inter SemiBold"/>
          <w:b/>
          <w:sz w:val="30"/>
        </w:rPr>
      </w:pPr>
    </w:p>
    <w:p w14:paraId="047936E8" w14:textId="77777777" w:rsidR="00D0345C" w:rsidRDefault="004371E5" w:rsidP="004371E5">
      <w:pPr>
        <w:pStyle w:val="BodyText"/>
        <w:tabs>
          <w:tab w:val="left" w:pos="1253"/>
        </w:tabs>
        <w:spacing w:before="211"/>
        <w:rPr>
          <w:rFonts w:ascii="Inter SemiBold"/>
          <w:b/>
          <w:sz w:val="30"/>
        </w:rPr>
      </w:pPr>
      <w:r>
        <w:rPr>
          <w:rFonts w:ascii="Inter SemiBold"/>
          <w:b/>
          <w:sz w:val="30"/>
        </w:rPr>
        <w:tab/>
      </w:r>
    </w:p>
    <w:p w14:paraId="393C092B" w14:textId="77777777" w:rsidR="00D0345C" w:rsidRDefault="004371E5">
      <w:pPr>
        <w:ind w:left="2305"/>
        <w:rPr>
          <w:sz w:val="30"/>
        </w:rPr>
      </w:pPr>
      <w:r w:rsidRPr="004371E5">
        <w:rPr>
          <w:noProof/>
          <w:sz w:val="40"/>
          <w:szCs w:val="20"/>
        </w:rPr>
        <w:drawing>
          <wp:anchor distT="0" distB="0" distL="114300" distR="114300" simplePos="0" relativeHeight="251658244" behindDoc="0" locked="0" layoutInCell="1" allowOverlap="1" wp14:anchorId="557E1BDB" wp14:editId="61FF9239">
            <wp:simplePos x="0" y="0"/>
            <wp:positionH relativeFrom="column">
              <wp:posOffset>171392</wp:posOffset>
            </wp:positionH>
            <wp:positionV relativeFrom="paragraph">
              <wp:posOffset>38100</wp:posOffset>
            </wp:positionV>
            <wp:extent cx="1082675" cy="1376680"/>
            <wp:effectExtent l="0" t="0" r="3175" b="0"/>
            <wp:wrapNone/>
            <wp:docPr id="1391183243" name="Picture 10"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3243" name="Picture 10" descr="A person in a suit smiling&#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56" r="17086"/>
                    <a:stretch/>
                  </pic:blipFill>
                  <pic:spPr bwMode="auto">
                    <a:xfrm>
                      <a:off x="0" y="0"/>
                      <a:ext cx="1082675"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6">
        <w:r>
          <w:rPr>
            <w:color w:val="FFFFFF"/>
            <w:spacing w:val="-13"/>
            <w:sz w:val="30"/>
            <w:u w:val="thick" w:color="FFFFFF"/>
          </w:rPr>
          <w:t>RICHARD EDDOLLS</w:t>
        </w:r>
      </w:hyperlink>
    </w:p>
    <w:p w14:paraId="4F389AE0" w14:textId="77777777" w:rsidR="00D0345C" w:rsidRDefault="004371E5">
      <w:pPr>
        <w:spacing w:before="170" w:line="237" w:lineRule="auto"/>
        <w:ind w:left="2305" w:right="4313"/>
        <w:rPr>
          <w:sz w:val="30"/>
        </w:rPr>
      </w:pPr>
      <w:r>
        <w:rPr>
          <w:color w:val="FFFFFF"/>
          <w:sz w:val="30"/>
        </w:rPr>
        <w:t>Platform Director</w:t>
      </w:r>
    </w:p>
    <w:p w14:paraId="499A5E90" w14:textId="77777777" w:rsidR="00D0345C" w:rsidRDefault="004371E5" w:rsidP="004371E5">
      <w:pPr>
        <w:tabs>
          <w:tab w:val="left" w:pos="991"/>
        </w:tabs>
        <w:spacing w:before="111"/>
        <w:rPr>
          <w:sz w:val="30"/>
        </w:rPr>
      </w:pPr>
      <w:r>
        <w:rPr>
          <w:sz w:val="30"/>
        </w:rPr>
        <w:tab/>
      </w:r>
    </w:p>
    <w:p w14:paraId="422A9653" w14:textId="5124717C" w:rsidR="00D0345C" w:rsidRPr="00722307" w:rsidRDefault="00722307">
      <w:pPr>
        <w:spacing w:before="111"/>
        <w:ind w:left="2305"/>
        <w:rPr>
          <w:rStyle w:val="Hyperlink"/>
          <w:color w:val="FFFFFF" w:themeColor="background1"/>
          <w:sz w:val="30"/>
        </w:rPr>
      </w:pPr>
      <w:r>
        <w:rPr>
          <w:color w:val="FFFFFF"/>
          <w:spacing w:val="-2"/>
          <w:sz w:val="30"/>
        </w:rPr>
        <w:fldChar w:fldCharType="begin"/>
      </w:r>
      <w:r>
        <w:rPr>
          <w:color w:val="FFFFFF"/>
          <w:spacing w:val="-2"/>
          <w:sz w:val="30"/>
        </w:rPr>
        <w:instrText>HYPERLINK "mailto:richard.eddolls@corestream.co.uk"</w:instrText>
      </w:r>
      <w:r>
        <w:rPr>
          <w:color w:val="FFFFFF"/>
          <w:spacing w:val="-2"/>
          <w:sz w:val="30"/>
        </w:rPr>
      </w:r>
      <w:r>
        <w:rPr>
          <w:color w:val="FFFFFF"/>
          <w:spacing w:val="-2"/>
          <w:sz w:val="30"/>
        </w:rPr>
        <w:fldChar w:fldCharType="separate"/>
      </w:r>
      <w:r w:rsidR="00BE7C65" w:rsidRPr="00722307">
        <w:rPr>
          <w:rStyle w:val="Hyperlink"/>
          <w:color w:val="FFFFFF" w:themeColor="background1"/>
          <w:spacing w:val="-2"/>
          <w:sz w:val="30"/>
        </w:rPr>
        <w:t>richard.eddolls</w:t>
      </w:r>
      <w:r w:rsidR="00D0345C" w:rsidRPr="00722307">
        <w:rPr>
          <w:rStyle w:val="Hyperlink"/>
          <w:color w:val="FFFFFF" w:themeColor="background1"/>
          <w:spacing w:val="-2"/>
          <w:sz w:val="30"/>
        </w:rPr>
        <w:t>@corestream.co.uk</w:t>
      </w:r>
    </w:p>
    <w:p w14:paraId="76D5CA16" w14:textId="529EE6B4" w:rsidR="00A038EE" w:rsidRDefault="00722307" w:rsidP="00A038EE">
      <w:pPr>
        <w:pStyle w:val="BodyText"/>
        <w:tabs>
          <w:tab w:val="left" w:pos="1253"/>
        </w:tabs>
        <w:spacing w:before="211"/>
        <w:rPr>
          <w:rFonts w:ascii="Inter SemiBold"/>
          <w:b/>
          <w:sz w:val="30"/>
        </w:rPr>
      </w:pPr>
      <w:r>
        <w:rPr>
          <w:color w:val="FFFFFF"/>
          <w:spacing w:val="-2"/>
          <w:sz w:val="30"/>
          <w:szCs w:val="22"/>
        </w:rPr>
        <w:fldChar w:fldCharType="end"/>
      </w:r>
      <w:r w:rsidR="00A038EE">
        <w:rPr>
          <w:rFonts w:ascii="Inter SemiBold"/>
          <w:b/>
          <w:sz w:val="30"/>
        </w:rPr>
        <w:tab/>
      </w:r>
    </w:p>
    <w:p w14:paraId="02B6A954" w14:textId="77777777" w:rsidR="00A038EE" w:rsidRPr="00A038EE" w:rsidRDefault="00A038EE" w:rsidP="00A038EE">
      <w:pPr>
        <w:pStyle w:val="BodyText"/>
        <w:tabs>
          <w:tab w:val="left" w:pos="1253"/>
        </w:tabs>
        <w:spacing w:before="211"/>
        <w:rPr>
          <w:noProof/>
          <w:sz w:val="40"/>
        </w:rPr>
      </w:pPr>
    </w:p>
    <w:p w14:paraId="348AAE65" w14:textId="77777777" w:rsidR="00A038EE" w:rsidRDefault="00A038EE" w:rsidP="00A038EE">
      <w:pPr>
        <w:ind w:left="2305"/>
        <w:rPr>
          <w:sz w:val="30"/>
        </w:rPr>
      </w:pPr>
      <w:r w:rsidRPr="00A038EE">
        <w:rPr>
          <w:noProof/>
          <w:sz w:val="40"/>
          <w:szCs w:val="20"/>
        </w:rPr>
        <w:drawing>
          <wp:anchor distT="0" distB="0" distL="114300" distR="114300" simplePos="0" relativeHeight="251658245" behindDoc="0" locked="0" layoutInCell="1" allowOverlap="1" wp14:anchorId="2499839A" wp14:editId="6EDBA4BC">
            <wp:simplePos x="0" y="0"/>
            <wp:positionH relativeFrom="column">
              <wp:posOffset>171450</wp:posOffset>
            </wp:positionH>
            <wp:positionV relativeFrom="paragraph">
              <wp:posOffset>27305</wp:posOffset>
            </wp:positionV>
            <wp:extent cx="1082675" cy="1376045"/>
            <wp:effectExtent l="0" t="0" r="3175" b="0"/>
            <wp:wrapNone/>
            <wp:docPr id="1072807544" name="Picture 8"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7544" name="Picture 8" descr="A person smiling in front of a brick wall&#10;&#10;AI-generated content may be incorrect."/>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13357" r="7981"/>
                    <a:stretch>
                      <a:fillRect/>
                    </a:stretch>
                  </pic:blipFill>
                  <pic:spPr bwMode="auto">
                    <a:xfrm>
                      <a:off x="0" y="0"/>
                      <a:ext cx="1082675" cy="137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8">
        <w:r>
          <w:rPr>
            <w:color w:val="FFFFFF"/>
            <w:spacing w:val="-13"/>
            <w:sz w:val="30"/>
            <w:u w:val="thick" w:color="FFFFFF"/>
          </w:rPr>
          <w:t>CAM MCNAIR</w:t>
        </w:r>
      </w:hyperlink>
    </w:p>
    <w:p w14:paraId="475118FB" w14:textId="77777777" w:rsidR="00A038EE" w:rsidRDefault="00A038EE" w:rsidP="00A038EE">
      <w:pPr>
        <w:spacing w:before="170" w:line="237" w:lineRule="auto"/>
        <w:ind w:left="2305" w:right="4313"/>
        <w:rPr>
          <w:sz w:val="30"/>
        </w:rPr>
      </w:pPr>
      <w:r>
        <w:rPr>
          <w:color w:val="FFFFFF"/>
          <w:sz w:val="30"/>
        </w:rPr>
        <w:t>Head of Platform Design</w:t>
      </w:r>
    </w:p>
    <w:p w14:paraId="0D38402F" w14:textId="77777777" w:rsidR="00A038EE" w:rsidRDefault="00A038EE" w:rsidP="00A038EE">
      <w:pPr>
        <w:tabs>
          <w:tab w:val="left" w:pos="991"/>
        </w:tabs>
        <w:spacing w:before="111"/>
        <w:rPr>
          <w:sz w:val="30"/>
        </w:rPr>
      </w:pPr>
      <w:r>
        <w:rPr>
          <w:sz w:val="30"/>
        </w:rPr>
        <w:tab/>
      </w:r>
    </w:p>
    <w:p w14:paraId="42030D3C" w14:textId="4B6F875E" w:rsidR="00A038EE" w:rsidRPr="00722307" w:rsidRDefault="00722307" w:rsidP="00A038EE">
      <w:pPr>
        <w:spacing w:before="111"/>
        <w:ind w:left="2305"/>
        <w:rPr>
          <w:sz w:val="30"/>
          <w:szCs w:val="20"/>
        </w:rPr>
      </w:pPr>
      <w:hyperlink r:id="rId29" w:history="1">
        <w:r w:rsidRPr="00722307">
          <w:rPr>
            <w:rStyle w:val="Hyperlink"/>
            <w:color w:val="FFFFFF" w:themeColor="background1"/>
            <w:spacing w:val="-2"/>
            <w:sz w:val="30"/>
          </w:rPr>
          <w:t>cam.mcnair@corestream.co.uk</w:t>
        </w:r>
      </w:hyperlink>
      <w:r w:rsidRPr="00722307">
        <w:rPr>
          <w:sz w:val="30"/>
          <w:szCs w:val="20"/>
        </w:rPr>
        <w:t xml:space="preserve"> </w:t>
      </w:r>
    </w:p>
    <w:p w14:paraId="0A1F9F8D" w14:textId="77777777" w:rsidR="00A038EE" w:rsidRDefault="00A038EE" w:rsidP="00A038EE">
      <w:pPr>
        <w:pStyle w:val="BodyText"/>
        <w:ind w:firstLine="720"/>
        <w:rPr>
          <w:sz w:val="30"/>
        </w:rPr>
      </w:pPr>
    </w:p>
    <w:p w14:paraId="7A389526" w14:textId="77777777" w:rsidR="00A038EE" w:rsidRDefault="00A038EE">
      <w:pPr>
        <w:pStyle w:val="BodyText"/>
        <w:rPr>
          <w:sz w:val="30"/>
        </w:rPr>
      </w:pPr>
    </w:p>
    <w:p w14:paraId="67BEC418" w14:textId="77777777" w:rsidR="00D0345C" w:rsidRDefault="00D0345C">
      <w:pPr>
        <w:pStyle w:val="BodyText"/>
        <w:rPr>
          <w:sz w:val="30"/>
        </w:rPr>
      </w:pPr>
    </w:p>
    <w:p w14:paraId="1C75BF23" w14:textId="77777777" w:rsidR="00D0345C" w:rsidRDefault="00D0345C">
      <w:pPr>
        <w:pStyle w:val="BodyText"/>
        <w:rPr>
          <w:sz w:val="30"/>
        </w:rPr>
      </w:pPr>
    </w:p>
    <w:p w14:paraId="6C326333" w14:textId="77777777" w:rsidR="00D0345C" w:rsidRDefault="00D0345C">
      <w:pPr>
        <w:pStyle w:val="BodyText"/>
        <w:rPr>
          <w:sz w:val="30"/>
        </w:rPr>
      </w:pPr>
    </w:p>
    <w:p w14:paraId="64149249" w14:textId="77777777" w:rsidR="00D0345C" w:rsidRDefault="00D0345C">
      <w:pPr>
        <w:pStyle w:val="BodyText"/>
        <w:rPr>
          <w:sz w:val="30"/>
        </w:rPr>
      </w:pPr>
    </w:p>
    <w:p w14:paraId="043CF6FB" w14:textId="77777777" w:rsidR="00D0345C" w:rsidRDefault="00D0345C">
      <w:pPr>
        <w:pStyle w:val="BodyText"/>
        <w:rPr>
          <w:sz w:val="30"/>
        </w:rPr>
      </w:pPr>
    </w:p>
    <w:p w14:paraId="31DBA359" w14:textId="77777777" w:rsidR="00D0345C" w:rsidRDefault="00D0345C">
      <w:pPr>
        <w:pStyle w:val="BodyText"/>
        <w:rPr>
          <w:sz w:val="30"/>
        </w:rPr>
      </w:pPr>
    </w:p>
    <w:p w14:paraId="52164E98" w14:textId="77777777" w:rsidR="00D0345C" w:rsidRDefault="00D0345C">
      <w:pPr>
        <w:pStyle w:val="BodyText"/>
        <w:rPr>
          <w:sz w:val="30"/>
        </w:rPr>
      </w:pPr>
    </w:p>
    <w:p w14:paraId="3CD1FF13" w14:textId="77777777" w:rsidR="00D0345C" w:rsidRDefault="00D0345C">
      <w:pPr>
        <w:pStyle w:val="BodyText"/>
        <w:rPr>
          <w:sz w:val="30"/>
        </w:rPr>
      </w:pPr>
    </w:p>
    <w:p w14:paraId="5F335E48" w14:textId="77777777" w:rsidR="00D0345C" w:rsidRDefault="00D0345C">
      <w:pPr>
        <w:pStyle w:val="BodyText"/>
        <w:rPr>
          <w:sz w:val="30"/>
        </w:rPr>
      </w:pPr>
    </w:p>
    <w:p w14:paraId="50B4DCF4" w14:textId="77777777" w:rsidR="00D0345C" w:rsidRDefault="00D0345C">
      <w:pPr>
        <w:ind w:left="120"/>
        <w:rPr>
          <w:rFonts w:ascii="Inter Light"/>
          <w:sz w:val="18"/>
        </w:rPr>
      </w:pPr>
    </w:p>
    <w:sectPr w:rsidR="00D0345C">
      <w:headerReference w:type="default" r:id="rId30"/>
      <w:footerReference w:type="default" r:id="rId31"/>
      <w:pgSz w:w="11910" w:h="16840"/>
      <w:pgMar w:top="1920" w:right="62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EC485" w14:textId="77777777" w:rsidR="00624E57" w:rsidRDefault="00624E57">
      <w:r>
        <w:separator/>
      </w:r>
    </w:p>
  </w:endnote>
  <w:endnote w:type="continuationSeparator" w:id="0">
    <w:p w14:paraId="6FC618BA" w14:textId="77777777" w:rsidR="00624E57" w:rsidRDefault="0062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mbria"/>
    <w:charset w:val="00"/>
    <w:family w:val="auto"/>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Inter SemiBold">
    <w:altName w:val="Cambria"/>
    <w:charset w:val="00"/>
    <w:family w:val="auto"/>
    <w:pitch w:val="variable"/>
    <w:sig w:usb0="E0000AFF" w:usb1="5200A1FF" w:usb2="00000021" w:usb3="00000000" w:csb0="0000019F" w:csb1="00000000"/>
  </w:font>
  <w:font w:name="Inter Light">
    <w:altName w:val="Calibri"/>
    <w:charset w:val="00"/>
    <w:family w:val="auto"/>
    <w:pitch w:val="variable"/>
    <w:sig w:usb0="E0000AFF" w:usb1="5200A1FF" w:usb2="00000021" w:usb3="00000000" w:csb0="0000019F" w:csb1="00000000"/>
  </w:font>
  <w:font w:name="Inter Medium">
    <w:altName w:val="Calibri"/>
    <w:charset w:val="00"/>
    <w:family w:val="auto"/>
    <w:pitch w:val="variable"/>
    <w:sig w:usb0="E0000AFF" w:usb1="5200A1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EC78" w14:textId="77777777" w:rsidR="00D0345C" w:rsidRDefault="00B24889">
    <w:pPr>
      <w:pStyle w:val="BodyText"/>
      <w:spacing w:line="14" w:lineRule="auto"/>
    </w:pPr>
    <w:r>
      <w:rPr>
        <w:noProof/>
      </w:rPr>
      <w:drawing>
        <wp:anchor distT="0" distB="0" distL="0" distR="0" simplePos="0" relativeHeight="251658243" behindDoc="1" locked="0" layoutInCell="1" allowOverlap="1" wp14:anchorId="13A70B73" wp14:editId="0A6EFEE4">
          <wp:simplePos x="0" y="0"/>
          <wp:positionH relativeFrom="page">
            <wp:posOffset>0</wp:posOffset>
          </wp:positionH>
          <wp:positionV relativeFrom="page">
            <wp:posOffset>9687776</wp:posOffset>
          </wp:positionV>
          <wp:extent cx="7562188" cy="1051997"/>
          <wp:effectExtent l="0" t="0" r="1270" b="0"/>
          <wp:wrapNone/>
          <wp:docPr id="122266455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7562188" cy="1051997"/>
                  </a:xfrm>
                  <a:prstGeom prst="rect">
                    <a:avLst/>
                  </a:prstGeom>
                </pic:spPr>
              </pic:pic>
            </a:graphicData>
          </a:graphic>
          <wp14:sizeRelH relativeFrom="margin">
            <wp14:pctWidth>0</wp14:pctWidth>
          </wp14:sizeRelH>
        </wp:anchor>
      </w:drawing>
    </w:r>
    <w:r>
      <w:rPr>
        <w:noProof/>
      </w:rPr>
      <mc:AlternateContent>
        <mc:Choice Requires="wps">
          <w:drawing>
            <wp:anchor distT="0" distB="0" distL="0" distR="0" simplePos="0" relativeHeight="251658244" behindDoc="1" locked="0" layoutInCell="1" allowOverlap="1" wp14:anchorId="5F352893" wp14:editId="15626EA4">
              <wp:simplePos x="0" y="0"/>
              <wp:positionH relativeFrom="page">
                <wp:posOffset>3875301</wp:posOffset>
              </wp:positionH>
              <wp:positionV relativeFrom="page">
                <wp:posOffset>10110465</wp:posOffset>
              </wp:positionV>
              <wp:extent cx="2697480" cy="1638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7480" cy="163830"/>
                      </a:xfrm>
                      <a:prstGeom prst="rect">
                        <a:avLst/>
                      </a:prstGeom>
                    </wps:spPr>
                    <wps:txbx>
                      <w:txbxContent>
                        <w:p w14:paraId="7FEE268E" w14:textId="77777777" w:rsidR="00D0345C" w:rsidRDefault="00B24889">
                          <w:pPr>
                            <w:spacing w:before="20"/>
                            <w:ind w:left="20"/>
                            <w:rPr>
                              <w:rFonts w:ascii="Inter Light"/>
                              <w:sz w:val="18"/>
                            </w:rPr>
                          </w:pPr>
                          <w:r>
                            <w:rPr>
                              <w:rFonts w:ascii="Inter Light"/>
                              <w:sz w:val="18"/>
                            </w:rPr>
                            <w:t>Copyright</w:t>
                          </w:r>
                          <w:r>
                            <w:rPr>
                              <w:rFonts w:ascii="Inter Light"/>
                              <w:spacing w:val="2"/>
                              <w:sz w:val="18"/>
                            </w:rPr>
                            <w:t xml:space="preserve"> </w:t>
                          </w:r>
                          <w:r>
                            <w:rPr>
                              <w:rFonts w:ascii="Inter Light"/>
                              <w:sz w:val="18"/>
                            </w:rPr>
                            <w:t>@CoreStream</w:t>
                          </w:r>
                          <w:r>
                            <w:rPr>
                              <w:rFonts w:ascii="Inter Light"/>
                              <w:spacing w:val="5"/>
                              <w:sz w:val="18"/>
                            </w:rPr>
                            <w:t xml:space="preserve"> </w:t>
                          </w:r>
                          <w:r>
                            <w:rPr>
                              <w:rFonts w:ascii="Inter Light"/>
                              <w:sz w:val="18"/>
                            </w:rPr>
                            <w:t>GRC.</w:t>
                          </w:r>
                          <w:r>
                            <w:rPr>
                              <w:rFonts w:ascii="Inter Light"/>
                              <w:spacing w:val="5"/>
                              <w:sz w:val="18"/>
                            </w:rPr>
                            <w:t xml:space="preserve"> </w:t>
                          </w:r>
                          <w:r>
                            <w:rPr>
                              <w:rFonts w:ascii="Inter Light"/>
                              <w:sz w:val="18"/>
                            </w:rPr>
                            <w:t>All</w:t>
                          </w:r>
                          <w:r>
                            <w:rPr>
                              <w:rFonts w:ascii="Inter Light"/>
                              <w:spacing w:val="5"/>
                              <w:sz w:val="18"/>
                            </w:rPr>
                            <w:t xml:space="preserve"> </w:t>
                          </w:r>
                          <w:r>
                            <w:rPr>
                              <w:rFonts w:ascii="Inter Light"/>
                              <w:sz w:val="18"/>
                            </w:rPr>
                            <w:t>rights</w:t>
                          </w:r>
                          <w:r>
                            <w:rPr>
                              <w:rFonts w:ascii="Inter Light"/>
                              <w:spacing w:val="6"/>
                              <w:sz w:val="18"/>
                            </w:rPr>
                            <w:t xml:space="preserve"> </w:t>
                          </w:r>
                          <w:r>
                            <w:rPr>
                              <w:rFonts w:ascii="Inter Light"/>
                              <w:spacing w:val="-2"/>
                              <w:sz w:val="18"/>
                            </w:rPr>
                            <w:t>reserved.</w:t>
                          </w:r>
                        </w:p>
                      </w:txbxContent>
                    </wps:txbx>
                    <wps:bodyPr wrap="square" lIns="0" tIns="0" rIns="0" bIns="0" rtlCol="0">
                      <a:noAutofit/>
                    </wps:bodyPr>
                  </wps:wsp>
                </a:graphicData>
              </a:graphic>
            </wp:anchor>
          </w:drawing>
        </mc:Choice>
        <mc:Fallback>
          <w:pict>
            <v:shapetype w14:anchorId="5F352893" id="_x0000_t202" coordsize="21600,21600" o:spt="202" path="m,l,21600r21600,l21600,xe">
              <v:stroke joinstyle="miter"/>
              <v:path gradientshapeok="t" o:connecttype="rect"/>
            </v:shapetype>
            <v:shape id="Textbox 18" o:spid="_x0000_s1027" type="#_x0000_t202" style="position:absolute;margin-left:305.15pt;margin-top:796.1pt;width:212.4pt;height:12.9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" filled="f" stroked="f">
              <v:textbox inset="0,0,0,0">
                <w:txbxContent>
                  <w:p w14:paraId="7FEE268E" w14:textId="77777777" w:rsidR="00D0345C" w:rsidRDefault="00B24889">
                    <w:pPr>
                      <w:spacing w:before="20"/>
                      <w:ind w:left="20"/>
                      <w:rPr>
                        <w:rFonts w:ascii="Inter Light"/>
                        <w:sz w:val="18"/>
                      </w:rPr>
                    </w:pPr>
                    <w:r>
                      <w:rPr>
                        <w:rFonts w:ascii="Inter Light"/>
                        <w:sz w:val="18"/>
                      </w:rPr>
                      <w:t>Copyright</w:t>
                    </w:r>
                    <w:r>
                      <w:rPr>
                        <w:rFonts w:ascii="Inter Light"/>
                        <w:spacing w:val="2"/>
                        <w:sz w:val="18"/>
                      </w:rPr>
                      <w:t xml:space="preserve"> </w:t>
                    </w:r>
                    <w:r>
                      <w:rPr>
                        <w:rFonts w:ascii="Inter Light"/>
                        <w:sz w:val="18"/>
                      </w:rPr>
                      <w:t>@CoreStream</w:t>
                    </w:r>
                    <w:r>
                      <w:rPr>
                        <w:rFonts w:ascii="Inter Light"/>
                        <w:spacing w:val="5"/>
                        <w:sz w:val="18"/>
                      </w:rPr>
                      <w:t xml:space="preserve"> </w:t>
                    </w:r>
                    <w:r>
                      <w:rPr>
                        <w:rFonts w:ascii="Inter Light"/>
                        <w:sz w:val="18"/>
                      </w:rPr>
                      <w:t>GRC.</w:t>
                    </w:r>
                    <w:r>
                      <w:rPr>
                        <w:rFonts w:ascii="Inter Light"/>
                        <w:spacing w:val="5"/>
                        <w:sz w:val="18"/>
                      </w:rPr>
                      <w:t xml:space="preserve"> </w:t>
                    </w:r>
                    <w:r>
                      <w:rPr>
                        <w:rFonts w:ascii="Inter Light"/>
                        <w:sz w:val="18"/>
                      </w:rPr>
                      <w:t>All</w:t>
                    </w:r>
                    <w:r>
                      <w:rPr>
                        <w:rFonts w:ascii="Inter Light"/>
                        <w:spacing w:val="5"/>
                        <w:sz w:val="18"/>
                      </w:rPr>
                      <w:t xml:space="preserve"> </w:t>
                    </w:r>
                    <w:r>
                      <w:rPr>
                        <w:rFonts w:ascii="Inter Light"/>
                        <w:sz w:val="18"/>
                      </w:rPr>
                      <w:t>rights</w:t>
                    </w:r>
                    <w:r>
                      <w:rPr>
                        <w:rFonts w:ascii="Inter Light"/>
                        <w:spacing w:val="6"/>
                        <w:sz w:val="18"/>
                      </w:rPr>
                      <w:t xml:space="preserve"> </w:t>
                    </w:r>
                    <w:r>
                      <w:rPr>
                        <w:rFonts w:ascii="Inter Light"/>
                        <w:spacing w:val="-2"/>
                        <w:sz w:val="18"/>
                      </w:rPr>
                      <w:t>reserved.</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7C3B37E1" wp14:editId="06DBBCAF">
              <wp:simplePos x="0" y="0"/>
              <wp:positionH relativeFrom="page">
                <wp:posOffset>7009741</wp:posOffset>
              </wp:positionH>
              <wp:positionV relativeFrom="page">
                <wp:posOffset>10110465</wp:posOffset>
              </wp:positionV>
              <wp:extent cx="160020" cy="1638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3830"/>
                      </a:xfrm>
                      <a:prstGeom prst="rect">
                        <a:avLst/>
                      </a:prstGeom>
                    </wps:spPr>
                    <wps:txbx>
                      <w:txbxContent>
                        <w:p w14:paraId="29866B7A" w14:textId="77777777" w:rsidR="00D0345C" w:rsidRDefault="00B24889">
                          <w:pPr>
                            <w:spacing w:before="20"/>
                            <w:ind w:left="60"/>
                            <w:rPr>
                              <w:rFonts w:ascii="Inter SemiBold"/>
                              <w:b/>
                              <w:sz w:val="18"/>
                            </w:rPr>
                          </w:pPr>
                          <w:r>
                            <w:rPr>
                              <w:rFonts w:ascii="Inter SemiBold"/>
                              <w:b/>
                              <w:spacing w:val="-10"/>
                              <w:sz w:val="18"/>
                            </w:rPr>
                            <w:fldChar w:fldCharType="begin"/>
                          </w:r>
                          <w:r>
                            <w:rPr>
                              <w:rFonts w:ascii="Inter SemiBold"/>
                              <w:b/>
                              <w:spacing w:val="-10"/>
                              <w:sz w:val="18"/>
                            </w:rPr>
                            <w:instrText xml:space="preserve"> PAGE </w:instrText>
                          </w:r>
                          <w:r>
                            <w:rPr>
                              <w:rFonts w:ascii="Inter SemiBold"/>
                              <w:b/>
                              <w:spacing w:val="-10"/>
                              <w:sz w:val="18"/>
                            </w:rPr>
                            <w:fldChar w:fldCharType="separate"/>
                          </w:r>
                          <w:r>
                            <w:rPr>
                              <w:rFonts w:ascii="Inter SemiBold"/>
                              <w:b/>
                              <w:spacing w:val="-10"/>
                              <w:sz w:val="18"/>
                            </w:rPr>
                            <w:t>2</w:t>
                          </w:r>
                          <w:r>
                            <w:rPr>
                              <w:rFonts w:ascii="Inter SemiBold"/>
                              <w:b/>
                              <w:spacing w:val="-10"/>
                              <w:sz w:val="18"/>
                            </w:rPr>
                            <w:fldChar w:fldCharType="end"/>
                          </w:r>
                        </w:p>
                      </w:txbxContent>
                    </wps:txbx>
                    <wps:bodyPr wrap="square" lIns="0" tIns="0" rIns="0" bIns="0" rtlCol="0">
                      <a:noAutofit/>
                    </wps:bodyPr>
                  </wps:wsp>
                </a:graphicData>
              </a:graphic>
            </wp:anchor>
          </w:drawing>
        </mc:Choice>
        <mc:Fallback>
          <w:pict>
            <v:shape w14:anchorId="7C3B37E1" id="Textbox 19" o:spid="_x0000_s1028" type="#_x0000_t202" style="position:absolute;margin-left:551.95pt;margin-top:796.1pt;width:12.6pt;height:12.9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" filled="f" stroked="f">
              <v:textbox inset="0,0,0,0">
                <w:txbxContent>
                  <w:p w14:paraId="29866B7A" w14:textId="77777777" w:rsidR="00D0345C" w:rsidRDefault="00B24889">
                    <w:pPr>
                      <w:spacing w:before="20"/>
                      <w:ind w:left="60"/>
                      <w:rPr>
                        <w:rFonts w:ascii="Inter SemiBold"/>
                        <w:b/>
                        <w:sz w:val="18"/>
                      </w:rPr>
                    </w:pPr>
                    <w:r>
                      <w:rPr>
                        <w:rFonts w:ascii="Inter SemiBold"/>
                        <w:b/>
                        <w:spacing w:val="-10"/>
                        <w:sz w:val="18"/>
                      </w:rPr>
                      <w:fldChar w:fldCharType="begin"/>
                    </w:r>
                    <w:r>
                      <w:rPr>
                        <w:rFonts w:ascii="Inter SemiBold"/>
                        <w:b/>
                        <w:spacing w:val="-10"/>
                        <w:sz w:val="18"/>
                      </w:rPr>
                      <w:instrText xml:space="preserve"> PAGE </w:instrText>
                    </w:r>
                    <w:r>
                      <w:rPr>
                        <w:rFonts w:ascii="Inter SemiBold"/>
                        <w:b/>
                        <w:spacing w:val="-10"/>
                        <w:sz w:val="18"/>
                      </w:rPr>
                      <w:fldChar w:fldCharType="separate"/>
                    </w:r>
                    <w:r>
                      <w:rPr>
                        <w:rFonts w:ascii="Inter SemiBold"/>
                        <w:b/>
                        <w:spacing w:val="-10"/>
                        <w:sz w:val="18"/>
                      </w:rPr>
                      <w:t>2</w:t>
                    </w:r>
                    <w:r>
                      <w:rPr>
                        <w:rFonts w:ascii="Inter SemiBold"/>
                        <w:b/>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3F04" w14:textId="77777777" w:rsidR="00D0345C" w:rsidRDefault="00D0345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B1C5B" w14:textId="77777777" w:rsidR="00624E57" w:rsidRDefault="00624E57">
      <w:r>
        <w:separator/>
      </w:r>
    </w:p>
  </w:footnote>
  <w:footnote w:type="continuationSeparator" w:id="0">
    <w:p w14:paraId="4EEA736D" w14:textId="77777777" w:rsidR="00624E57" w:rsidRDefault="00624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3D03" w14:textId="77777777" w:rsidR="00D0345C" w:rsidRDefault="001A31DE">
    <w:pPr>
      <w:pStyle w:val="BodyText"/>
      <w:spacing w:line="14" w:lineRule="auto"/>
    </w:pPr>
    <w:r>
      <w:rPr>
        <w:noProof/>
      </w:rPr>
      <w:drawing>
        <wp:anchor distT="0" distB="0" distL="114300" distR="114300" simplePos="0" relativeHeight="251658240" behindDoc="1" locked="0" layoutInCell="1" allowOverlap="1" wp14:anchorId="46F77160" wp14:editId="1DC5534F">
          <wp:simplePos x="0" y="0"/>
          <wp:positionH relativeFrom="column">
            <wp:posOffset>4593590</wp:posOffset>
          </wp:positionH>
          <wp:positionV relativeFrom="paragraph">
            <wp:posOffset>-88486</wp:posOffset>
          </wp:positionV>
          <wp:extent cx="2249170" cy="391795"/>
          <wp:effectExtent l="0" t="0" r="0" b="0"/>
          <wp:wrapTight wrapText="bothSides">
            <wp:wrapPolygon edited="0">
              <wp:start x="9879" y="2100"/>
              <wp:lineTo x="915" y="6301"/>
              <wp:lineTo x="915" y="15754"/>
              <wp:lineTo x="17197" y="19955"/>
              <wp:lineTo x="17929" y="19955"/>
              <wp:lineTo x="20856" y="14703"/>
              <wp:lineTo x="20307" y="5251"/>
              <wp:lineTo x="10794" y="2100"/>
              <wp:lineTo x="9879" y="2100"/>
            </wp:wrapPolygon>
          </wp:wrapTight>
          <wp:docPr id="26273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41" behindDoc="1" locked="0" layoutInCell="1" allowOverlap="1" wp14:anchorId="3619B299" wp14:editId="12E57A91">
              <wp:simplePos x="0" y="0"/>
              <wp:positionH relativeFrom="page">
                <wp:posOffset>457200</wp:posOffset>
              </wp:positionH>
              <wp:positionV relativeFrom="page">
                <wp:posOffset>1115154</wp:posOffset>
              </wp:positionV>
              <wp:extent cx="21272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3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6C089" id="Graphic 15" o:spid="_x0000_s1026" style="position:absolute;margin-left:36pt;margin-top:87.8pt;width:16.75pt;height:.1pt;z-index:-251658239;visibility:visible;mso-wrap-style:square;mso-wrap-distance-left:0;mso-wrap-distance-top:0;mso-wrap-distance-right:0;mso-wrap-distance-bottom:0;mso-position-horizontal:absolute;mso-position-horizontal-relative:page;mso-position-vertical:absolute;mso-position-vertical-relative:page;v-text-anchor:top" coordsize="21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" path="m,l212394,e" filled="f" strokeweight="1pt">
              <v:path arrowok="t"/>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089BBE22" wp14:editId="59D9CD55">
              <wp:simplePos x="0" y="0"/>
              <wp:positionH relativeFrom="page">
                <wp:posOffset>444500</wp:posOffset>
              </wp:positionH>
              <wp:positionV relativeFrom="page">
                <wp:posOffset>444504</wp:posOffset>
              </wp:positionV>
              <wp:extent cx="2674620" cy="45783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457834"/>
                      </a:xfrm>
                      <a:prstGeom prst="rect">
                        <a:avLst/>
                      </a:prstGeom>
                    </wps:spPr>
                    <wps:txbx>
                      <w:txbxContent>
                        <w:p w14:paraId="36E2487C" w14:textId="77777777" w:rsidR="00D0345C" w:rsidRPr="00241C94" w:rsidRDefault="00315EB8">
                          <w:pPr>
                            <w:spacing w:before="22"/>
                            <w:ind w:left="20" w:right="18"/>
                            <w:rPr>
                              <w:sz w:val="28"/>
                              <w:lang w:val="en-GB"/>
                            </w:rPr>
                          </w:pPr>
                          <w:sdt>
                            <w:sdtPr>
                              <w:rPr>
                                <w:sz w:val="28"/>
                                <w:lang w:val="en-GB"/>
                              </w:rPr>
                              <w:alias w:val="ReleaseNumber"/>
                              <w:tag w:val="ReleaseNumber"/>
                              <w:id w:val="-1141954596"/>
                              <w:placeholder>
                                <w:docPart w:val="139F6ED4011B4AD7BF7F6C8E256B2C1C"/>
                              </w:placeholder>
                            </w:sdtPr>
                            <w:sdtEndPr/>
                            <w:sdtContent>
                              <w:r w:rsidR="00241C94">
                                <w:rPr>
                                  <w:sz w:val="28"/>
                                  <w:lang w:val="en-GB"/>
                                </w:rPr>
                                <w:t>3.2</w:t>
                              </w:r>
                            </w:sdtContent>
                          </w:sdt>
                          <w:r w:rsidR="00241C94">
                            <w:rPr>
                              <w:sz w:val="28"/>
                              <w:lang w:val="en-GB"/>
                            </w:rPr>
                            <w:t xml:space="preserve"> Release Notes </w:t>
                          </w:r>
                        </w:p>
                      </w:txbxContent>
                    </wps:txbx>
                    <wps:bodyPr wrap="square" lIns="0" tIns="0" rIns="0" bIns="0" rtlCol="0">
                      <a:noAutofit/>
                    </wps:bodyPr>
                  </wps:wsp>
                </a:graphicData>
              </a:graphic>
            </wp:anchor>
          </w:drawing>
        </mc:Choice>
        <mc:Fallback>
          <w:pict>
            <v:shapetype w14:anchorId="089BBE22" id="_x0000_t202" coordsize="21600,21600" o:spt="202" path="m,l,21600r21600,l21600,xe">
              <v:stroke joinstyle="miter"/>
              <v:path gradientshapeok="t" o:connecttype="rect"/>
            </v:shapetype>
            <v:shape id="Textbox 16" o:spid="_x0000_s1026" type="#_x0000_t202" style="position:absolute;margin-left:35pt;margin-top:35pt;width:210.6pt;height:36.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" filled="f" stroked="f">
              <v:textbox inset="0,0,0,0">
                <w:txbxContent>
                  <w:p w14:paraId="36E2487C" w14:textId="77777777" w:rsidR="00D0345C" w:rsidRPr="00241C94" w:rsidRDefault="00315EB8">
                    <w:pPr>
                      <w:spacing w:before="22"/>
                      <w:ind w:left="20" w:right="18"/>
                      <w:rPr>
                        <w:sz w:val="28"/>
                        <w:lang w:val="en-GB"/>
                      </w:rPr>
                    </w:pPr>
                    <w:sdt>
                      <w:sdtPr>
                        <w:rPr>
                          <w:sz w:val="28"/>
                          <w:lang w:val="en-GB"/>
                        </w:rPr>
                        <w:alias w:val="ReleaseNumber"/>
                        <w:tag w:val="ReleaseNumber"/>
                        <w:id w:val="-1141954596"/>
                        <w:placeholder>
                          <w:docPart w:val="139F6ED4011B4AD7BF7F6C8E256B2C1C"/>
                        </w:placeholder>
                      </w:sdtPr>
                      <w:sdtEndPr/>
                      <w:sdtContent>
                        <w:r w:rsidR="00241C94">
                          <w:rPr>
                            <w:sz w:val="28"/>
                            <w:lang w:val="en-GB"/>
                          </w:rPr>
                          <w:t>3.2</w:t>
                        </w:r>
                      </w:sdtContent>
                    </w:sdt>
                    <w:r w:rsidR="00241C94">
                      <w:rPr>
                        <w:sz w:val="28"/>
                        <w:lang w:val="en-GB"/>
                      </w:rPr>
                      <w:t xml:space="preserve"> Release Notes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E609" w14:textId="77777777" w:rsidR="00D0345C" w:rsidRDefault="00D0345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C9D"/>
    <w:multiLevelType w:val="hybridMultilevel"/>
    <w:tmpl w:val="905A34AA"/>
    <w:lvl w:ilvl="0" w:tplc="E8BAD49E">
      <w:numFmt w:val="bullet"/>
      <w:lvlText w:val="•"/>
      <w:lvlJc w:val="left"/>
      <w:pPr>
        <w:ind w:left="480" w:hanging="360"/>
      </w:pPr>
      <w:rPr>
        <w:rFonts w:ascii="Inter" w:eastAsia="Inter" w:hAnsi="Inter" w:cs="Inter" w:hint="default"/>
        <w:b w:val="0"/>
        <w:bCs w:val="0"/>
        <w:i w:val="0"/>
        <w:iCs w:val="0"/>
        <w:spacing w:val="0"/>
        <w:w w:val="100"/>
        <w:sz w:val="20"/>
        <w:szCs w:val="20"/>
        <w:lang w:val="en-US" w:eastAsia="en-US" w:bidi="ar-SA"/>
      </w:rPr>
    </w:lvl>
    <w:lvl w:ilvl="1" w:tplc="56BCC37C">
      <w:numFmt w:val="bullet"/>
      <w:lvlText w:val="◦"/>
      <w:lvlJc w:val="left"/>
      <w:pPr>
        <w:ind w:left="857" w:hanging="341"/>
      </w:pPr>
      <w:rPr>
        <w:rFonts w:ascii="Inter" w:eastAsia="Inter" w:hAnsi="Inter" w:cs="Inter" w:hint="default"/>
        <w:b w:val="0"/>
        <w:bCs w:val="0"/>
        <w:i w:val="0"/>
        <w:iCs w:val="0"/>
        <w:spacing w:val="0"/>
        <w:w w:val="100"/>
        <w:sz w:val="20"/>
        <w:szCs w:val="20"/>
        <w:lang w:val="en-US" w:eastAsia="en-US" w:bidi="ar-SA"/>
      </w:rPr>
    </w:lvl>
    <w:lvl w:ilvl="2" w:tplc="1D104D68">
      <w:numFmt w:val="bullet"/>
      <w:lvlText w:val="•"/>
      <w:lvlJc w:val="left"/>
      <w:pPr>
        <w:ind w:left="1951" w:hanging="341"/>
      </w:pPr>
      <w:rPr>
        <w:rFonts w:hint="default"/>
        <w:lang w:val="en-US" w:eastAsia="en-US" w:bidi="ar-SA"/>
      </w:rPr>
    </w:lvl>
    <w:lvl w:ilvl="3" w:tplc="0772E288">
      <w:numFmt w:val="bullet"/>
      <w:lvlText w:val="•"/>
      <w:lvlJc w:val="left"/>
      <w:pPr>
        <w:ind w:left="3043" w:hanging="341"/>
      </w:pPr>
      <w:rPr>
        <w:rFonts w:hint="default"/>
        <w:lang w:val="en-US" w:eastAsia="en-US" w:bidi="ar-SA"/>
      </w:rPr>
    </w:lvl>
    <w:lvl w:ilvl="4" w:tplc="406247B0">
      <w:numFmt w:val="bullet"/>
      <w:lvlText w:val="•"/>
      <w:lvlJc w:val="left"/>
      <w:pPr>
        <w:ind w:left="4135" w:hanging="341"/>
      </w:pPr>
      <w:rPr>
        <w:rFonts w:hint="default"/>
        <w:lang w:val="en-US" w:eastAsia="en-US" w:bidi="ar-SA"/>
      </w:rPr>
    </w:lvl>
    <w:lvl w:ilvl="5" w:tplc="8EC8FE9C">
      <w:numFmt w:val="bullet"/>
      <w:lvlText w:val="•"/>
      <w:lvlJc w:val="left"/>
      <w:pPr>
        <w:ind w:left="5226" w:hanging="341"/>
      </w:pPr>
      <w:rPr>
        <w:rFonts w:hint="default"/>
        <w:lang w:val="en-US" w:eastAsia="en-US" w:bidi="ar-SA"/>
      </w:rPr>
    </w:lvl>
    <w:lvl w:ilvl="6" w:tplc="4E9AF11E">
      <w:numFmt w:val="bullet"/>
      <w:lvlText w:val="•"/>
      <w:lvlJc w:val="left"/>
      <w:pPr>
        <w:ind w:left="6318" w:hanging="341"/>
      </w:pPr>
      <w:rPr>
        <w:rFonts w:hint="default"/>
        <w:lang w:val="en-US" w:eastAsia="en-US" w:bidi="ar-SA"/>
      </w:rPr>
    </w:lvl>
    <w:lvl w:ilvl="7" w:tplc="C1906160">
      <w:numFmt w:val="bullet"/>
      <w:lvlText w:val="•"/>
      <w:lvlJc w:val="left"/>
      <w:pPr>
        <w:ind w:left="7410" w:hanging="341"/>
      </w:pPr>
      <w:rPr>
        <w:rFonts w:hint="default"/>
        <w:lang w:val="en-US" w:eastAsia="en-US" w:bidi="ar-SA"/>
      </w:rPr>
    </w:lvl>
    <w:lvl w:ilvl="8" w:tplc="1E587048">
      <w:numFmt w:val="bullet"/>
      <w:lvlText w:val="•"/>
      <w:lvlJc w:val="left"/>
      <w:pPr>
        <w:ind w:left="8502" w:hanging="341"/>
      </w:pPr>
      <w:rPr>
        <w:rFonts w:hint="default"/>
        <w:lang w:val="en-US" w:eastAsia="en-US" w:bidi="ar-SA"/>
      </w:rPr>
    </w:lvl>
  </w:abstractNum>
  <w:abstractNum w:abstractNumId="1" w15:restartNumberingAfterBreak="0">
    <w:nsid w:val="02604875"/>
    <w:multiLevelType w:val="hybridMultilevel"/>
    <w:tmpl w:val="CF8841E8"/>
    <w:lvl w:ilvl="0" w:tplc="C79AECA0">
      <w:numFmt w:val="bullet"/>
      <w:lvlText w:val="•"/>
      <w:lvlJc w:val="left"/>
      <w:pPr>
        <w:ind w:left="453" w:hanging="284"/>
      </w:pPr>
      <w:rPr>
        <w:rFonts w:ascii="Inter" w:eastAsia="Inter" w:hAnsi="Inter" w:cs="Inter" w:hint="default"/>
        <w:b w:val="0"/>
        <w:bCs w:val="0"/>
        <w:i w:val="0"/>
        <w:iCs w:val="0"/>
        <w:spacing w:val="0"/>
        <w:w w:val="100"/>
        <w:sz w:val="18"/>
        <w:szCs w:val="18"/>
        <w:lang w:val="en-US" w:eastAsia="en-US" w:bidi="ar-SA"/>
      </w:rPr>
    </w:lvl>
    <w:lvl w:ilvl="1" w:tplc="5984792A">
      <w:numFmt w:val="bullet"/>
      <w:lvlText w:val="•"/>
      <w:lvlJc w:val="left"/>
      <w:pPr>
        <w:ind w:left="797" w:hanging="284"/>
      </w:pPr>
      <w:rPr>
        <w:rFonts w:hint="default"/>
        <w:lang w:val="en-US" w:eastAsia="en-US" w:bidi="ar-SA"/>
      </w:rPr>
    </w:lvl>
    <w:lvl w:ilvl="2" w:tplc="D108D5F6">
      <w:numFmt w:val="bullet"/>
      <w:lvlText w:val="•"/>
      <w:lvlJc w:val="left"/>
      <w:pPr>
        <w:ind w:left="1135" w:hanging="284"/>
      </w:pPr>
      <w:rPr>
        <w:rFonts w:hint="default"/>
        <w:lang w:val="en-US" w:eastAsia="en-US" w:bidi="ar-SA"/>
      </w:rPr>
    </w:lvl>
    <w:lvl w:ilvl="3" w:tplc="BDF264E2">
      <w:numFmt w:val="bullet"/>
      <w:lvlText w:val="•"/>
      <w:lvlJc w:val="left"/>
      <w:pPr>
        <w:ind w:left="1473" w:hanging="284"/>
      </w:pPr>
      <w:rPr>
        <w:rFonts w:hint="default"/>
        <w:lang w:val="en-US" w:eastAsia="en-US" w:bidi="ar-SA"/>
      </w:rPr>
    </w:lvl>
    <w:lvl w:ilvl="4" w:tplc="B6764E98">
      <w:numFmt w:val="bullet"/>
      <w:lvlText w:val="•"/>
      <w:lvlJc w:val="left"/>
      <w:pPr>
        <w:ind w:left="1811" w:hanging="284"/>
      </w:pPr>
      <w:rPr>
        <w:rFonts w:hint="default"/>
        <w:lang w:val="en-US" w:eastAsia="en-US" w:bidi="ar-SA"/>
      </w:rPr>
    </w:lvl>
    <w:lvl w:ilvl="5" w:tplc="B28EA156">
      <w:numFmt w:val="bullet"/>
      <w:lvlText w:val="•"/>
      <w:lvlJc w:val="left"/>
      <w:pPr>
        <w:ind w:left="2149" w:hanging="284"/>
      </w:pPr>
      <w:rPr>
        <w:rFonts w:hint="default"/>
        <w:lang w:val="en-US" w:eastAsia="en-US" w:bidi="ar-SA"/>
      </w:rPr>
    </w:lvl>
    <w:lvl w:ilvl="6" w:tplc="FF50383C">
      <w:numFmt w:val="bullet"/>
      <w:lvlText w:val="•"/>
      <w:lvlJc w:val="left"/>
      <w:pPr>
        <w:ind w:left="2487" w:hanging="284"/>
      </w:pPr>
      <w:rPr>
        <w:rFonts w:hint="default"/>
        <w:lang w:val="en-US" w:eastAsia="en-US" w:bidi="ar-SA"/>
      </w:rPr>
    </w:lvl>
    <w:lvl w:ilvl="7" w:tplc="DD1AE09A">
      <w:numFmt w:val="bullet"/>
      <w:lvlText w:val="•"/>
      <w:lvlJc w:val="left"/>
      <w:pPr>
        <w:ind w:left="2825" w:hanging="284"/>
      </w:pPr>
      <w:rPr>
        <w:rFonts w:hint="default"/>
        <w:lang w:val="en-US" w:eastAsia="en-US" w:bidi="ar-SA"/>
      </w:rPr>
    </w:lvl>
    <w:lvl w:ilvl="8" w:tplc="230494E4">
      <w:numFmt w:val="bullet"/>
      <w:lvlText w:val="•"/>
      <w:lvlJc w:val="left"/>
      <w:pPr>
        <w:ind w:left="3163" w:hanging="284"/>
      </w:pPr>
      <w:rPr>
        <w:rFonts w:hint="default"/>
        <w:lang w:val="en-US" w:eastAsia="en-US" w:bidi="ar-SA"/>
      </w:rPr>
    </w:lvl>
  </w:abstractNum>
  <w:abstractNum w:abstractNumId="2" w15:restartNumberingAfterBreak="0">
    <w:nsid w:val="5D4C6DDD"/>
    <w:multiLevelType w:val="hybridMultilevel"/>
    <w:tmpl w:val="088AFCB8"/>
    <w:lvl w:ilvl="0" w:tplc="B4CEC03C">
      <w:numFmt w:val="bullet"/>
      <w:lvlText w:val="•"/>
      <w:lvlJc w:val="left"/>
      <w:pPr>
        <w:ind w:left="453" w:hanging="284"/>
      </w:pPr>
      <w:rPr>
        <w:rFonts w:ascii="Inter" w:eastAsia="Inter" w:hAnsi="Inter" w:cs="Inter" w:hint="default"/>
        <w:b w:val="0"/>
        <w:bCs w:val="0"/>
        <w:i w:val="0"/>
        <w:iCs w:val="0"/>
        <w:spacing w:val="0"/>
        <w:w w:val="100"/>
        <w:sz w:val="18"/>
        <w:szCs w:val="18"/>
        <w:lang w:val="en-US" w:eastAsia="en-US" w:bidi="ar-SA"/>
      </w:rPr>
    </w:lvl>
    <w:lvl w:ilvl="1" w:tplc="742AE248">
      <w:numFmt w:val="bullet"/>
      <w:lvlText w:val="•"/>
      <w:lvlJc w:val="left"/>
      <w:pPr>
        <w:ind w:left="797" w:hanging="284"/>
      </w:pPr>
      <w:rPr>
        <w:rFonts w:hint="default"/>
        <w:lang w:val="en-US" w:eastAsia="en-US" w:bidi="ar-SA"/>
      </w:rPr>
    </w:lvl>
    <w:lvl w:ilvl="2" w:tplc="6526DB62">
      <w:numFmt w:val="bullet"/>
      <w:lvlText w:val="•"/>
      <w:lvlJc w:val="left"/>
      <w:pPr>
        <w:ind w:left="1135" w:hanging="284"/>
      </w:pPr>
      <w:rPr>
        <w:rFonts w:hint="default"/>
        <w:lang w:val="en-US" w:eastAsia="en-US" w:bidi="ar-SA"/>
      </w:rPr>
    </w:lvl>
    <w:lvl w:ilvl="3" w:tplc="EF8A1F36">
      <w:numFmt w:val="bullet"/>
      <w:lvlText w:val="•"/>
      <w:lvlJc w:val="left"/>
      <w:pPr>
        <w:ind w:left="1473" w:hanging="284"/>
      </w:pPr>
      <w:rPr>
        <w:rFonts w:hint="default"/>
        <w:lang w:val="en-US" w:eastAsia="en-US" w:bidi="ar-SA"/>
      </w:rPr>
    </w:lvl>
    <w:lvl w:ilvl="4" w:tplc="E3302A34">
      <w:numFmt w:val="bullet"/>
      <w:lvlText w:val="•"/>
      <w:lvlJc w:val="left"/>
      <w:pPr>
        <w:ind w:left="1811" w:hanging="284"/>
      </w:pPr>
      <w:rPr>
        <w:rFonts w:hint="default"/>
        <w:lang w:val="en-US" w:eastAsia="en-US" w:bidi="ar-SA"/>
      </w:rPr>
    </w:lvl>
    <w:lvl w:ilvl="5" w:tplc="5A54A10C">
      <w:numFmt w:val="bullet"/>
      <w:lvlText w:val="•"/>
      <w:lvlJc w:val="left"/>
      <w:pPr>
        <w:ind w:left="2149" w:hanging="284"/>
      </w:pPr>
      <w:rPr>
        <w:rFonts w:hint="default"/>
        <w:lang w:val="en-US" w:eastAsia="en-US" w:bidi="ar-SA"/>
      </w:rPr>
    </w:lvl>
    <w:lvl w:ilvl="6" w:tplc="BC16141C">
      <w:numFmt w:val="bullet"/>
      <w:lvlText w:val="•"/>
      <w:lvlJc w:val="left"/>
      <w:pPr>
        <w:ind w:left="2487" w:hanging="284"/>
      </w:pPr>
      <w:rPr>
        <w:rFonts w:hint="default"/>
        <w:lang w:val="en-US" w:eastAsia="en-US" w:bidi="ar-SA"/>
      </w:rPr>
    </w:lvl>
    <w:lvl w:ilvl="7" w:tplc="D78CA3BE">
      <w:numFmt w:val="bullet"/>
      <w:lvlText w:val="•"/>
      <w:lvlJc w:val="left"/>
      <w:pPr>
        <w:ind w:left="2825" w:hanging="284"/>
      </w:pPr>
      <w:rPr>
        <w:rFonts w:hint="default"/>
        <w:lang w:val="en-US" w:eastAsia="en-US" w:bidi="ar-SA"/>
      </w:rPr>
    </w:lvl>
    <w:lvl w:ilvl="8" w:tplc="4DB20BBA">
      <w:numFmt w:val="bullet"/>
      <w:lvlText w:val="•"/>
      <w:lvlJc w:val="left"/>
      <w:pPr>
        <w:ind w:left="3163" w:hanging="284"/>
      </w:pPr>
      <w:rPr>
        <w:rFonts w:hint="default"/>
        <w:lang w:val="en-US" w:eastAsia="en-US" w:bidi="ar-SA"/>
      </w:rPr>
    </w:lvl>
  </w:abstractNum>
  <w:num w:numId="1" w16cid:durableId="174466977">
    <w:abstractNumId w:val="2"/>
  </w:num>
  <w:num w:numId="2" w16cid:durableId="335963906">
    <w:abstractNumId w:val="1"/>
  </w:num>
  <w:num w:numId="3" w16cid:durableId="1933124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D3A"/>
    <w:rsid w:val="0000733C"/>
    <w:rsid w:val="000263AA"/>
    <w:rsid w:val="00067074"/>
    <w:rsid w:val="00093C5A"/>
    <w:rsid w:val="001705A5"/>
    <w:rsid w:val="001A31DE"/>
    <w:rsid w:val="001B31AA"/>
    <w:rsid w:val="001E489A"/>
    <w:rsid w:val="002241EC"/>
    <w:rsid w:val="00241C94"/>
    <w:rsid w:val="00253F29"/>
    <w:rsid w:val="0026226C"/>
    <w:rsid w:val="00266077"/>
    <w:rsid w:val="00290CF7"/>
    <w:rsid w:val="002C2D01"/>
    <w:rsid w:val="002F4459"/>
    <w:rsid w:val="002F543A"/>
    <w:rsid w:val="002F592A"/>
    <w:rsid w:val="00315EB8"/>
    <w:rsid w:val="003476B5"/>
    <w:rsid w:val="003539F7"/>
    <w:rsid w:val="003D743A"/>
    <w:rsid w:val="003F662B"/>
    <w:rsid w:val="00416126"/>
    <w:rsid w:val="004371E5"/>
    <w:rsid w:val="00450501"/>
    <w:rsid w:val="00485AD9"/>
    <w:rsid w:val="00497EBC"/>
    <w:rsid w:val="004C6FF4"/>
    <w:rsid w:val="004C7543"/>
    <w:rsid w:val="004D6000"/>
    <w:rsid w:val="00505F1D"/>
    <w:rsid w:val="005155AE"/>
    <w:rsid w:val="00537957"/>
    <w:rsid w:val="00550192"/>
    <w:rsid w:val="00583886"/>
    <w:rsid w:val="00595DB4"/>
    <w:rsid w:val="005B6D81"/>
    <w:rsid w:val="005D07D7"/>
    <w:rsid w:val="005F181D"/>
    <w:rsid w:val="00624E57"/>
    <w:rsid w:val="00626877"/>
    <w:rsid w:val="00633A0D"/>
    <w:rsid w:val="006D046D"/>
    <w:rsid w:val="006E5337"/>
    <w:rsid w:val="006E5B41"/>
    <w:rsid w:val="007117B1"/>
    <w:rsid w:val="00722307"/>
    <w:rsid w:val="007E70EA"/>
    <w:rsid w:val="008201AF"/>
    <w:rsid w:val="008631B9"/>
    <w:rsid w:val="00896F0A"/>
    <w:rsid w:val="00916F31"/>
    <w:rsid w:val="00946AD1"/>
    <w:rsid w:val="0095137D"/>
    <w:rsid w:val="00971F7D"/>
    <w:rsid w:val="009751F5"/>
    <w:rsid w:val="009C5F67"/>
    <w:rsid w:val="00A038EE"/>
    <w:rsid w:val="00A15D3A"/>
    <w:rsid w:val="00A21A3D"/>
    <w:rsid w:val="00A57C45"/>
    <w:rsid w:val="00A72FEA"/>
    <w:rsid w:val="00AC5F5C"/>
    <w:rsid w:val="00AD3031"/>
    <w:rsid w:val="00B0172C"/>
    <w:rsid w:val="00B12526"/>
    <w:rsid w:val="00B24889"/>
    <w:rsid w:val="00B4174B"/>
    <w:rsid w:val="00BE7C65"/>
    <w:rsid w:val="00BF3AE0"/>
    <w:rsid w:val="00C6146E"/>
    <w:rsid w:val="00CC7670"/>
    <w:rsid w:val="00D0345C"/>
    <w:rsid w:val="00D1133E"/>
    <w:rsid w:val="00DD13A0"/>
    <w:rsid w:val="00E21168"/>
    <w:rsid w:val="00E80B23"/>
    <w:rsid w:val="00EC45D0"/>
    <w:rsid w:val="00EE7460"/>
    <w:rsid w:val="00EF6CD5"/>
    <w:rsid w:val="00F00103"/>
    <w:rsid w:val="00F061A4"/>
    <w:rsid w:val="00F230CE"/>
    <w:rsid w:val="00F50A20"/>
    <w:rsid w:val="00F62B1F"/>
    <w:rsid w:val="00F662C8"/>
    <w:rsid w:val="00F873A3"/>
    <w:rsid w:val="00FA28B7"/>
    <w:rsid w:val="00FD0CBF"/>
    <w:rsid w:val="00FE6819"/>
    <w:rsid w:val="066CB995"/>
    <w:rsid w:val="0D6A29D3"/>
    <w:rsid w:val="25F6072E"/>
    <w:rsid w:val="32C987E0"/>
    <w:rsid w:val="441417F2"/>
    <w:rsid w:val="4C0B9C6E"/>
    <w:rsid w:val="5338E5BE"/>
    <w:rsid w:val="5578B867"/>
    <w:rsid w:val="75C8595D"/>
    <w:rsid w:val="7D7D1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786E4"/>
  <w15:docId w15:val="{1904E110-DFA1-4863-B06B-9322ECD7D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0EA"/>
    <w:rPr>
      <w:rFonts w:ascii="Inter" w:eastAsia="Inter" w:hAnsi="Inter" w:cs="Inter"/>
    </w:rPr>
  </w:style>
  <w:style w:type="paragraph" w:styleId="Heading1">
    <w:name w:val="heading 1"/>
    <w:basedOn w:val="Normal"/>
    <w:link w:val="Heading1Char"/>
    <w:uiPriority w:val="9"/>
    <w:qFormat/>
    <w:pPr>
      <w:ind w:left="119" w:hanging="1351"/>
      <w:outlineLvl w:val="0"/>
    </w:pPr>
    <w:rPr>
      <w:rFonts w:ascii="Inter SemiBold" w:eastAsia="Inter SemiBold" w:hAnsi="Inter SemiBold" w:cs="Inter SemiBold"/>
      <w:sz w:val="48"/>
      <w:szCs w:val="48"/>
    </w:rPr>
  </w:style>
  <w:style w:type="paragraph" w:styleId="Heading2">
    <w:name w:val="heading 2"/>
    <w:basedOn w:val="Normal"/>
    <w:link w:val="Heading2Char"/>
    <w:uiPriority w:val="9"/>
    <w:unhideWhenUsed/>
    <w:qFormat/>
    <w:pPr>
      <w:ind w:left="120"/>
      <w:outlineLvl w:val="1"/>
    </w:pPr>
    <w:rPr>
      <w:rFonts w:ascii="Inter SemiBold" w:eastAsia="Inter SemiBold" w:hAnsi="Inter SemiBold" w:cs="Inter Semi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ind w:left="120" w:right="2932"/>
    </w:pPr>
    <w:rPr>
      <w:rFonts w:ascii="Inter Light" w:eastAsia="Inter Light" w:hAnsi="Inter Light" w:cs="Inter Light"/>
      <w:sz w:val="100"/>
      <w:szCs w:val="100"/>
    </w:rPr>
  </w:style>
  <w:style w:type="paragraph" w:styleId="ListParagraph">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31DE"/>
    <w:pPr>
      <w:tabs>
        <w:tab w:val="center" w:pos="4513"/>
        <w:tab w:val="right" w:pos="9026"/>
      </w:tabs>
    </w:pPr>
  </w:style>
  <w:style w:type="character" w:customStyle="1" w:styleId="HeaderChar">
    <w:name w:val="Header Char"/>
    <w:basedOn w:val="DefaultParagraphFont"/>
    <w:link w:val="Header"/>
    <w:uiPriority w:val="99"/>
    <w:rsid w:val="001A31DE"/>
    <w:rPr>
      <w:rFonts w:ascii="Inter" w:eastAsia="Inter" w:hAnsi="Inter" w:cs="Inter"/>
    </w:rPr>
  </w:style>
  <w:style w:type="paragraph" w:styleId="Footer">
    <w:name w:val="footer"/>
    <w:basedOn w:val="Normal"/>
    <w:link w:val="FooterChar"/>
    <w:uiPriority w:val="99"/>
    <w:unhideWhenUsed/>
    <w:rsid w:val="001A31DE"/>
    <w:pPr>
      <w:tabs>
        <w:tab w:val="center" w:pos="4513"/>
        <w:tab w:val="right" w:pos="9026"/>
      </w:tabs>
    </w:pPr>
  </w:style>
  <w:style w:type="character" w:customStyle="1" w:styleId="FooterChar">
    <w:name w:val="Footer Char"/>
    <w:basedOn w:val="DefaultParagraphFont"/>
    <w:link w:val="Footer"/>
    <w:uiPriority w:val="99"/>
    <w:rsid w:val="001A31DE"/>
    <w:rPr>
      <w:rFonts w:ascii="Inter" w:eastAsia="Inter" w:hAnsi="Inter" w:cs="Inter"/>
    </w:rPr>
  </w:style>
  <w:style w:type="character" w:styleId="PlaceholderText">
    <w:name w:val="Placeholder Text"/>
    <w:basedOn w:val="DefaultParagraphFont"/>
    <w:uiPriority w:val="99"/>
    <w:semiHidden/>
    <w:rsid w:val="00A72FEA"/>
    <w:rPr>
      <w:color w:val="666666"/>
    </w:rPr>
  </w:style>
  <w:style w:type="character" w:customStyle="1" w:styleId="Heading1Char">
    <w:name w:val="Heading 1 Char"/>
    <w:basedOn w:val="DefaultParagraphFont"/>
    <w:link w:val="Heading1"/>
    <w:uiPriority w:val="9"/>
    <w:rsid w:val="00CC7670"/>
    <w:rPr>
      <w:rFonts w:ascii="Inter SemiBold" w:eastAsia="Inter SemiBold" w:hAnsi="Inter SemiBold" w:cs="Inter SemiBold"/>
      <w:sz w:val="48"/>
      <w:szCs w:val="48"/>
    </w:rPr>
  </w:style>
  <w:style w:type="table" w:styleId="TableGrid">
    <w:name w:val="Table Grid"/>
    <w:basedOn w:val="TableNormal"/>
    <w:uiPriority w:val="39"/>
    <w:rsid w:val="00DD13A0"/>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6F31"/>
    <w:rPr>
      <w:rFonts w:ascii="Inter SemiBold" w:eastAsia="Inter SemiBold" w:hAnsi="Inter SemiBold" w:cs="Inter SemiBold"/>
      <w:sz w:val="28"/>
      <w:szCs w:val="28"/>
    </w:rPr>
  </w:style>
  <w:style w:type="character" w:customStyle="1" w:styleId="BodyTextChar">
    <w:name w:val="Body Text Char"/>
    <w:basedOn w:val="DefaultParagraphFont"/>
    <w:link w:val="BodyText"/>
    <w:uiPriority w:val="1"/>
    <w:rsid w:val="00916F31"/>
    <w:rPr>
      <w:rFonts w:ascii="Inter" w:eastAsia="Inter" w:hAnsi="Inter" w:cs="Inter"/>
      <w:sz w:val="20"/>
      <w:szCs w:val="20"/>
    </w:rPr>
  </w:style>
  <w:style w:type="paragraph" w:styleId="TOCHeading">
    <w:name w:val="TOC Heading"/>
    <w:basedOn w:val="Heading1"/>
    <w:next w:val="Normal"/>
    <w:uiPriority w:val="39"/>
    <w:unhideWhenUsed/>
    <w:qFormat/>
    <w:rsid w:val="00AD3031"/>
    <w:pPr>
      <w:keepNext/>
      <w:keepLines/>
      <w:widowControl/>
      <w:autoSpaceDE/>
      <w:autoSpaceDN/>
      <w:spacing w:before="240" w:line="259" w:lineRule="auto"/>
      <w:ind w:left="0" w:firstLine="0"/>
      <w:outlineLvl w:val="9"/>
    </w:pPr>
    <w:rPr>
      <w:rFonts w:asciiTheme="majorHAnsi" w:eastAsiaTheme="majorEastAsia" w:hAnsiTheme="majorHAnsi" w:cstheme="majorBidi"/>
      <w:color w:val="199864" w:themeColor="accent1" w:themeShade="BF"/>
      <w:sz w:val="32"/>
      <w:szCs w:val="32"/>
    </w:rPr>
  </w:style>
  <w:style w:type="paragraph" w:styleId="TOC2">
    <w:name w:val="toc 2"/>
    <w:basedOn w:val="Normal"/>
    <w:next w:val="Normal"/>
    <w:autoRedefine/>
    <w:uiPriority w:val="39"/>
    <w:unhideWhenUsed/>
    <w:rsid w:val="00AD3031"/>
    <w:pPr>
      <w:spacing w:after="100"/>
      <w:ind w:left="220"/>
    </w:pPr>
  </w:style>
  <w:style w:type="paragraph" w:styleId="TOC1">
    <w:name w:val="toc 1"/>
    <w:basedOn w:val="Normal"/>
    <w:next w:val="Normal"/>
    <w:autoRedefine/>
    <w:uiPriority w:val="39"/>
    <w:unhideWhenUsed/>
    <w:rsid w:val="00AD3031"/>
    <w:pPr>
      <w:spacing w:after="100"/>
    </w:pPr>
  </w:style>
  <w:style w:type="character" w:styleId="Hyperlink">
    <w:name w:val="Hyperlink"/>
    <w:basedOn w:val="DefaultParagraphFont"/>
    <w:uiPriority w:val="99"/>
    <w:unhideWhenUsed/>
    <w:rsid w:val="00AD3031"/>
    <w:rPr>
      <w:color w:val="000000" w:themeColor="hyperlink"/>
      <w:u w:val="single"/>
    </w:rPr>
  </w:style>
  <w:style w:type="character" w:styleId="UnresolvedMention">
    <w:name w:val="Unresolved Mention"/>
    <w:basedOn w:val="DefaultParagraphFont"/>
    <w:uiPriority w:val="99"/>
    <w:semiHidden/>
    <w:unhideWhenUsed/>
    <w:rsid w:val="00BE7C65"/>
    <w:rPr>
      <w:color w:val="605E5C"/>
      <w:shd w:val="clear" w:color="auto" w:fill="E1DFDD"/>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9514">
      <w:bodyDiv w:val="1"/>
      <w:marLeft w:val="0"/>
      <w:marRight w:val="0"/>
      <w:marTop w:val="0"/>
      <w:marBottom w:val="0"/>
      <w:divBdr>
        <w:top w:val="none" w:sz="0" w:space="0" w:color="auto"/>
        <w:left w:val="none" w:sz="0" w:space="0" w:color="auto"/>
        <w:bottom w:val="none" w:sz="0" w:space="0" w:color="auto"/>
        <w:right w:val="none" w:sz="0" w:space="0" w:color="auto"/>
      </w:divBdr>
    </w:div>
    <w:div w:id="227419302">
      <w:bodyDiv w:val="1"/>
      <w:marLeft w:val="0"/>
      <w:marRight w:val="0"/>
      <w:marTop w:val="0"/>
      <w:marBottom w:val="0"/>
      <w:divBdr>
        <w:top w:val="none" w:sz="0" w:space="0" w:color="auto"/>
        <w:left w:val="none" w:sz="0" w:space="0" w:color="auto"/>
        <w:bottom w:val="none" w:sz="0" w:space="0" w:color="auto"/>
        <w:right w:val="none" w:sz="0" w:space="0" w:color="auto"/>
      </w:divBdr>
    </w:div>
    <w:div w:id="268439047">
      <w:bodyDiv w:val="1"/>
      <w:marLeft w:val="0"/>
      <w:marRight w:val="0"/>
      <w:marTop w:val="0"/>
      <w:marBottom w:val="0"/>
      <w:divBdr>
        <w:top w:val="none" w:sz="0" w:space="0" w:color="auto"/>
        <w:left w:val="none" w:sz="0" w:space="0" w:color="auto"/>
        <w:bottom w:val="none" w:sz="0" w:space="0" w:color="auto"/>
        <w:right w:val="none" w:sz="0" w:space="0" w:color="auto"/>
      </w:divBdr>
    </w:div>
    <w:div w:id="365368777">
      <w:bodyDiv w:val="1"/>
      <w:marLeft w:val="0"/>
      <w:marRight w:val="0"/>
      <w:marTop w:val="0"/>
      <w:marBottom w:val="0"/>
      <w:divBdr>
        <w:top w:val="none" w:sz="0" w:space="0" w:color="auto"/>
        <w:left w:val="none" w:sz="0" w:space="0" w:color="auto"/>
        <w:bottom w:val="none" w:sz="0" w:space="0" w:color="auto"/>
        <w:right w:val="none" w:sz="0" w:space="0" w:color="auto"/>
      </w:divBdr>
    </w:div>
    <w:div w:id="382800226">
      <w:bodyDiv w:val="1"/>
      <w:marLeft w:val="0"/>
      <w:marRight w:val="0"/>
      <w:marTop w:val="0"/>
      <w:marBottom w:val="0"/>
      <w:divBdr>
        <w:top w:val="none" w:sz="0" w:space="0" w:color="auto"/>
        <w:left w:val="none" w:sz="0" w:space="0" w:color="auto"/>
        <w:bottom w:val="none" w:sz="0" w:space="0" w:color="auto"/>
        <w:right w:val="none" w:sz="0" w:space="0" w:color="auto"/>
      </w:divBdr>
    </w:div>
    <w:div w:id="497310256">
      <w:bodyDiv w:val="1"/>
      <w:marLeft w:val="0"/>
      <w:marRight w:val="0"/>
      <w:marTop w:val="0"/>
      <w:marBottom w:val="0"/>
      <w:divBdr>
        <w:top w:val="none" w:sz="0" w:space="0" w:color="auto"/>
        <w:left w:val="none" w:sz="0" w:space="0" w:color="auto"/>
        <w:bottom w:val="none" w:sz="0" w:space="0" w:color="auto"/>
        <w:right w:val="none" w:sz="0" w:space="0" w:color="auto"/>
      </w:divBdr>
    </w:div>
    <w:div w:id="653221621">
      <w:bodyDiv w:val="1"/>
      <w:marLeft w:val="0"/>
      <w:marRight w:val="0"/>
      <w:marTop w:val="0"/>
      <w:marBottom w:val="0"/>
      <w:divBdr>
        <w:top w:val="none" w:sz="0" w:space="0" w:color="auto"/>
        <w:left w:val="none" w:sz="0" w:space="0" w:color="auto"/>
        <w:bottom w:val="none" w:sz="0" w:space="0" w:color="auto"/>
        <w:right w:val="none" w:sz="0" w:space="0" w:color="auto"/>
      </w:divBdr>
    </w:div>
    <w:div w:id="686181313">
      <w:bodyDiv w:val="1"/>
      <w:marLeft w:val="0"/>
      <w:marRight w:val="0"/>
      <w:marTop w:val="0"/>
      <w:marBottom w:val="0"/>
      <w:divBdr>
        <w:top w:val="none" w:sz="0" w:space="0" w:color="auto"/>
        <w:left w:val="none" w:sz="0" w:space="0" w:color="auto"/>
        <w:bottom w:val="none" w:sz="0" w:space="0" w:color="auto"/>
        <w:right w:val="none" w:sz="0" w:space="0" w:color="auto"/>
      </w:divBdr>
    </w:div>
    <w:div w:id="691613873">
      <w:bodyDiv w:val="1"/>
      <w:marLeft w:val="0"/>
      <w:marRight w:val="0"/>
      <w:marTop w:val="0"/>
      <w:marBottom w:val="0"/>
      <w:divBdr>
        <w:top w:val="none" w:sz="0" w:space="0" w:color="auto"/>
        <w:left w:val="none" w:sz="0" w:space="0" w:color="auto"/>
        <w:bottom w:val="none" w:sz="0" w:space="0" w:color="auto"/>
        <w:right w:val="none" w:sz="0" w:space="0" w:color="auto"/>
      </w:divBdr>
    </w:div>
    <w:div w:id="762411591">
      <w:bodyDiv w:val="1"/>
      <w:marLeft w:val="0"/>
      <w:marRight w:val="0"/>
      <w:marTop w:val="0"/>
      <w:marBottom w:val="0"/>
      <w:divBdr>
        <w:top w:val="none" w:sz="0" w:space="0" w:color="auto"/>
        <w:left w:val="none" w:sz="0" w:space="0" w:color="auto"/>
        <w:bottom w:val="none" w:sz="0" w:space="0" w:color="auto"/>
        <w:right w:val="none" w:sz="0" w:space="0" w:color="auto"/>
      </w:divBdr>
    </w:div>
    <w:div w:id="789134256">
      <w:bodyDiv w:val="1"/>
      <w:marLeft w:val="0"/>
      <w:marRight w:val="0"/>
      <w:marTop w:val="0"/>
      <w:marBottom w:val="0"/>
      <w:divBdr>
        <w:top w:val="none" w:sz="0" w:space="0" w:color="auto"/>
        <w:left w:val="none" w:sz="0" w:space="0" w:color="auto"/>
        <w:bottom w:val="none" w:sz="0" w:space="0" w:color="auto"/>
        <w:right w:val="none" w:sz="0" w:space="0" w:color="auto"/>
      </w:divBdr>
    </w:div>
    <w:div w:id="794105524">
      <w:bodyDiv w:val="1"/>
      <w:marLeft w:val="0"/>
      <w:marRight w:val="0"/>
      <w:marTop w:val="0"/>
      <w:marBottom w:val="0"/>
      <w:divBdr>
        <w:top w:val="none" w:sz="0" w:space="0" w:color="auto"/>
        <w:left w:val="none" w:sz="0" w:space="0" w:color="auto"/>
        <w:bottom w:val="none" w:sz="0" w:space="0" w:color="auto"/>
        <w:right w:val="none" w:sz="0" w:space="0" w:color="auto"/>
      </w:divBdr>
    </w:div>
    <w:div w:id="877158231">
      <w:bodyDiv w:val="1"/>
      <w:marLeft w:val="0"/>
      <w:marRight w:val="0"/>
      <w:marTop w:val="0"/>
      <w:marBottom w:val="0"/>
      <w:divBdr>
        <w:top w:val="none" w:sz="0" w:space="0" w:color="auto"/>
        <w:left w:val="none" w:sz="0" w:space="0" w:color="auto"/>
        <w:bottom w:val="none" w:sz="0" w:space="0" w:color="auto"/>
        <w:right w:val="none" w:sz="0" w:space="0" w:color="auto"/>
      </w:divBdr>
    </w:div>
    <w:div w:id="903376787">
      <w:bodyDiv w:val="1"/>
      <w:marLeft w:val="0"/>
      <w:marRight w:val="0"/>
      <w:marTop w:val="0"/>
      <w:marBottom w:val="0"/>
      <w:divBdr>
        <w:top w:val="none" w:sz="0" w:space="0" w:color="auto"/>
        <w:left w:val="none" w:sz="0" w:space="0" w:color="auto"/>
        <w:bottom w:val="none" w:sz="0" w:space="0" w:color="auto"/>
        <w:right w:val="none" w:sz="0" w:space="0" w:color="auto"/>
      </w:divBdr>
    </w:div>
    <w:div w:id="929392394">
      <w:bodyDiv w:val="1"/>
      <w:marLeft w:val="0"/>
      <w:marRight w:val="0"/>
      <w:marTop w:val="0"/>
      <w:marBottom w:val="0"/>
      <w:divBdr>
        <w:top w:val="none" w:sz="0" w:space="0" w:color="auto"/>
        <w:left w:val="none" w:sz="0" w:space="0" w:color="auto"/>
        <w:bottom w:val="none" w:sz="0" w:space="0" w:color="auto"/>
        <w:right w:val="none" w:sz="0" w:space="0" w:color="auto"/>
      </w:divBdr>
    </w:div>
    <w:div w:id="953173222">
      <w:bodyDiv w:val="1"/>
      <w:marLeft w:val="0"/>
      <w:marRight w:val="0"/>
      <w:marTop w:val="0"/>
      <w:marBottom w:val="0"/>
      <w:divBdr>
        <w:top w:val="none" w:sz="0" w:space="0" w:color="auto"/>
        <w:left w:val="none" w:sz="0" w:space="0" w:color="auto"/>
        <w:bottom w:val="none" w:sz="0" w:space="0" w:color="auto"/>
        <w:right w:val="none" w:sz="0" w:space="0" w:color="auto"/>
      </w:divBdr>
    </w:div>
    <w:div w:id="971520531">
      <w:bodyDiv w:val="1"/>
      <w:marLeft w:val="0"/>
      <w:marRight w:val="0"/>
      <w:marTop w:val="0"/>
      <w:marBottom w:val="0"/>
      <w:divBdr>
        <w:top w:val="none" w:sz="0" w:space="0" w:color="auto"/>
        <w:left w:val="none" w:sz="0" w:space="0" w:color="auto"/>
        <w:bottom w:val="none" w:sz="0" w:space="0" w:color="auto"/>
        <w:right w:val="none" w:sz="0" w:space="0" w:color="auto"/>
      </w:divBdr>
    </w:div>
    <w:div w:id="1014645267">
      <w:bodyDiv w:val="1"/>
      <w:marLeft w:val="0"/>
      <w:marRight w:val="0"/>
      <w:marTop w:val="0"/>
      <w:marBottom w:val="0"/>
      <w:divBdr>
        <w:top w:val="none" w:sz="0" w:space="0" w:color="auto"/>
        <w:left w:val="none" w:sz="0" w:space="0" w:color="auto"/>
        <w:bottom w:val="none" w:sz="0" w:space="0" w:color="auto"/>
        <w:right w:val="none" w:sz="0" w:space="0" w:color="auto"/>
      </w:divBdr>
    </w:div>
    <w:div w:id="1118449192">
      <w:bodyDiv w:val="1"/>
      <w:marLeft w:val="0"/>
      <w:marRight w:val="0"/>
      <w:marTop w:val="0"/>
      <w:marBottom w:val="0"/>
      <w:divBdr>
        <w:top w:val="none" w:sz="0" w:space="0" w:color="auto"/>
        <w:left w:val="none" w:sz="0" w:space="0" w:color="auto"/>
        <w:bottom w:val="none" w:sz="0" w:space="0" w:color="auto"/>
        <w:right w:val="none" w:sz="0" w:space="0" w:color="auto"/>
      </w:divBdr>
    </w:div>
    <w:div w:id="1119837521">
      <w:bodyDiv w:val="1"/>
      <w:marLeft w:val="0"/>
      <w:marRight w:val="0"/>
      <w:marTop w:val="0"/>
      <w:marBottom w:val="0"/>
      <w:divBdr>
        <w:top w:val="none" w:sz="0" w:space="0" w:color="auto"/>
        <w:left w:val="none" w:sz="0" w:space="0" w:color="auto"/>
        <w:bottom w:val="none" w:sz="0" w:space="0" w:color="auto"/>
        <w:right w:val="none" w:sz="0" w:space="0" w:color="auto"/>
      </w:divBdr>
    </w:div>
    <w:div w:id="1226185979">
      <w:bodyDiv w:val="1"/>
      <w:marLeft w:val="0"/>
      <w:marRight w:val="0"/>
      <w:marTop w:val="0"/>
      <w:marBottom w:val="0"/>
      <w:divBdr>
        <w:top w:val="none" w:sz="0" w:space="0" w:color="auto"/>
        <w:left w:val="none" w:sz="0" w:space="0" w:color="auto"/>
        <w:bottom w:val="none" w:sz="0" w:space="0" w:color="auto"/>
        <w:right w:val="none" w:sz="0" w:space="0" w:color="auto"/>
      </w:divBdr>
    </w:div>
    <w:div w:id="1305114308">
      <w:bodyDiv w:val="1"/>
      <w:marLeft w:val="0"/>
      <w:marRight w:val="0"/>
      <w:marTop w:val="0"/>
      <w:marBottom w:val="0"/>
      <w:divBdr>
        <w:top w:val="none" w:sz="0" w:space="0" w:color="auto"/>
        <w:left w:val="none" w:sz="0" w:space="0" w:color="auto"/>
        <w:bottom w:val="none" w:sz="0" w:space="0" w:color="auto"/>
        <w:right w:val="none" w:sz="0" w:space="0" w:color="auto"/>
      </w:divBdr>
    </w:div>
    <w:div w:id="1355577243">
      <w:bodyDiv w:val="1"/>
      <w:marLeft w:val="0"/>
      <w:marRight w:val="0"/>
      <w:marTop w:val="0"/>
      <w:marBottom w:val="0"/>
      <w:divBdr>
        <w:top w:val="none" w:sz="0" w:space="0" w:color="auto"/>
        <w:left w:val="none" w:sz="0" w:space="0" w:color="auto"/>
        <w:bottom w:val="none" w:sz="0" w:space="0" w:color="auto"/>
        <w:right w:val="none" w:sz="0" w:space="0" w:color="auto"/>
      </w:divBdr>
    </w:div>
    <w:div w:id="1432748639">
      <w:bodyDiv w:val="1"/>
      <w:marLeft w:val="0"/>
      <w:marRight w:val="0"/>
      <w:marTop w:val="0"/>
      <w:marBottom w:val="0"/>
      <w:divBdr>
        <w:top w:val="none" w:sz="0" w:space="0" w:color="auto"/>
        <w:left w:val="none" w:sz="0" w:space="0" w:color="auto"/>
        <w:bottom w:val="none" w:sz="0" w:space="0" w:color="auto"/>
        <w:right w:val="none" w:sz="0" w:space="0" w:color="auto"/>
      </w:divBdr>
    </w:div>
    <w:div w:id="1719280579">
      <w:bodyDiv w:val="1"/>
      <w:marLeft w:val="0"/>
      <w:marRight w:val="0"/>
      <w:marTop w:val="0"/>
      <w:marBottom w:val="0"/>
      <w:divBdr>
        <w:top w:val="none" w:sz="0" w:space="0" w:color="auto"/>
        <w:left w:val="none" w:sz="0" w:space="0" w:color="auto"/>
        <w:bottom w:val="none" w:sz="0" w:space="0" w:color="auto"/>
        <w:right w:val="none" w:sz="0" w:space="0" w:color="auto"/>
      </w:divBdr>
    </w:div>
    <w:div w:id="1782992084">
      <w:bodyDiv w:val="1"/>
      <w:marLeft w:val="0"/>
      <w:marRight w:val="0"/>
      <w:marTop w:val="0"/>
      <w:marBottom w:val="0"/>
      <w:divBdr>
        <w:top w:val="none" w:sz="0" w:space="0" w:color="auto"/>
        <w:left w:val="none" w:sz="0" w:space="0" w:color="auto"/>
        <w:bottom w:val="none" w:sz="0" w:space="0" w:color="auto"/>
        <w:right w:val="none" w:sz="0" w:space="0" w:color="auto"/>
      </w:divBdr>
    </w:div>
    <w:div w:id="1822967189">
      <w:bodyDiv w:val="1"/>
      <w:marLeft w:val="0"/>
      <w:marRight w:val="0"/>
      <w:marTop w:val="0"/>
      <w:marBottom w:val="0"/>
      <w:divBdr>
        <w:top w:val="none" w:sz="0" w:space="0" w:color="auto"/>
        <w:left w:val="none" w:sz="0" w:space="0" w:color="auto"/>
        <w:bottom w:val="none" w:sz="0" w:space="0" w:color="auto"/>
        <w:right w:val="none" w:sz="0" w:space="0" w:color="auto"/>
      </w:divBdr>
    </w:div>
    <w:div w:id="1869565492">
      <w:bodyDiv w:val="1"/>
      <w:marLeft w:val="0"/>
      <w:marRight w:val="0"/>
      <w:marTop w:val="0"/>
      <w:marBottom w:val="0"/>
      <w:divBdr>
        <w:top w:val="none" w:sz="0" w:space="0" w:color="auto"/>
        <w:left w:val="none" w:sz="0" w:space="0" w:color="auto"/>
        <w:bottom w:val="none" w:sz="0" w:space="0" w:color="auto"/>
        <w:right w:val="none" w:sz="0" w:space="0" w:color="auto"/>
      </w:divBdr>
    </w:div>
    <w:div w:id="1896382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www.linkedin.com/in/richardeddolls/"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mailto:cam.mcnair@corestream.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s://www.linkedin.com/in/cam-mcnair/" TargetMode="External"/><Relationship Id="rId10" Type="http://schemas.openxmlformats.org/officeDocument/2006/relationships/header" Target="header1.xml"/><Relationship Id="rId19" Type="http://schemas.openxmlformats.org/officeDocument/2006/relationships/image" Target="media/image13.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0.jpeg"/><Relationship Id="rId30" Type="http://schemas.openxmlformats.org/officeDocument/2006/relationships/header" Target="header2.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McNair\Downloads\ReleaseNotesTemplate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F4BADA6DE84B6EB152177B7F34D720"/>
        <w:category>
          <w:name w:val="General"/>
          <w:gallery w:val="placeholder"/>
        </w:category>
        <w:types>
          <w:type w:val="bbPlcHdr"/>
        </w:types>
        <w:behaviors>
          <w:behavior w:val="content"/>
        </w:behaviors>
        <w:guid w:val="{88E41552-0446-44D2-A07D-E85ADEF44279}"/>
      </w:docPartPr>
      <w:docPartBody>
        <w:p w:rsidR="008B1F30" w:rsidRDefault="00027B4E">
          <w:pPr>
            <w:pStyle w:val="8EF4BADA6DE84B6EB152177B7F34D720"/>
          </w:pPr>
          <w:r>
            <w:rPr>
              <w:color w:val="FFFFFF"/>
              <w:spacing w:val="-14"/>
              <w:sz w:val="90"/>
              <w:szCs w:val="90"/>
            </w:rPr>
            <w:t>-</w:t>
          </w:r>
        </w:p>
      </w:docPartBody>
    </w:docPart>
    <w:docPart>
      <w:docPartPr>
        <w:name w:val="30732834684F4603B674A14717467B34"/>
        <w:category>
          <w:name w:val="General"/>
          <w:gallery w:val="placeholder"/>
        </w:category>
        <w:types>
          <w:type w:val="bbPlcHdr"/>
        </w:types>
        <w:behaviors>
          <w:behavior w:val="content"/>
        </w:behaviors>
        <w:guid w:val="{3AE67EA6-364F-471C-BE30-02ABB899F73A}"/>
      </w:docPartPr>
      <w:docPartBody>
        <w:p w:rsidR="008B1F30" w:rsidRDefault="00027B4E">
          <w:pPr>
            <w:pStyle w:val="30732834684F4603B674A14717467B34"/>
          </w:pPr>
          <w:r>
            <w:rPr>
              <w:rStyle w:val="PlaceholderText"/>
            </w:rPr>
            <w:t>Release Finished Date</w:t>
          </w:r>
        </w:p>
      </w:docPartBody>
    </w:docPart>
    <w:docPart>
      <w:docPartPr>
        <w:name w:val="139F6ED4011B4AD7BF7F6C8E256B2C1C"/>
        <w:category>
          <w:name w:val="General"/>
          <w:gallery w:val="placeholder"/>
        </w:category>
        <w:types>
          <w:type w:val="bbPlcHdr"/>
        </w:types>
        <w:behaviors>
          <w:behavior w:val="content"/>
        </w:behaviors>
        <w:guid w:val="{09B53406-5F89-4703-B947-7A811212AEA8}"/>
      </w:docPartPr>
      <w:docPartBody>
        <w:p w:rsidR="008B1F30" w:rsidRDefault="00027B4E">
          <w:pPr>
            <w:pStyle w:val="139F6ED4011B4AD7BF7F6C8E256B2C1C"/>
          </w:pPr>
          <w:r w:rsidRPr="00CF7EFA">
            <w:rPr>
              <w:rStyle w:val="PlaceholderText"/>
            </w:rPr>
            <w:t>Click or tap here to enter text.</w:t>
          </w:r>
        </w:p>
      </w:docPartBody>
    </w:docPart>
    <w:docPart>
      <w:docPartPr>
        <w:name w:val="14A74684607E4FF494794229DEDA9AA7"/>
        <w:category>
          <w:name w:val="General"/>
          <w:gallery w:val="placeholder"/>
        </w:category>
        <w:types>
          <w:type w:val="bbPlcHdr"/>
        </w:types>
        <w:behaviors>
          <w:behavior w:val="content"/>
        </w:behaviors>
        <w:guid w:val="{A21A20B4-0467-4497-AC93-8B977D884838}"/>
      </w:docPartPr>
      <w:docPartBody>
        <w:p w:rsidR="008B1F30" w:rsidRDefault="00027B4E">
          <w:pPr>
            <w:pStyle w:val="14A74684607E4FF494794229DEDA9AA7"/>
          </w:pPr>
          <w:r w:rsidRPr="00963CEC">
            <w:rPr>
              <w:rStyle w:val="PlaceholderText"/>
            </w:rPr>
            <w:t>Click or tap here to enter text.</w:t>
          </w:r>
        </w:p>
      </w:docPartBody>
    </w:docPart>
    <w:docPart>
      <w:docPartPr>
        <w:name w:val="8168388D961A497ABAB535D43C295680"/>
        <w:category>
          <w:name w:val="General"/>
          <w:gallery w:val="placeholder"/>
        </w:category>
        <w:types>
          <w:type w:val="bbPlcHdr"/>
        </w:types>
        <w:behaviors>
          <w:behavior w:val="content"/>
        </w:behaviors>
        <w:guid w:val="{46EC9A72-9DDF-4B6E-AB12-D906E8F96470}"/>
      </w:docPartPr>
      <w:docPartBody>
        <w:p w:rsidR="008B1F30" w:rsidRDefault="00027B4E">
          <w:pPr>
            <w:pStyle w:val="8168388D961A497ABAB535D43C295680"/>
          </w:pPr>
          <w:r w:rsidRPr="00963CEC">
            <w:rPr>
              <w:rStyle w:val="PlaceholderText"/>
            </w:rPr>
            <w:t>Click or tap here to enter text.</w:t>
          </w:r>
        </w:p>
      </w:docPartBody>
    </w:docPart>
    <w:docPart>
      <w:docPartPr>
        <w:name w:val="3AFB9E831E6A4DDD839135D9A603AC74"/>
        <w:category>
          <w:name w:val="General"/>
          <w:gallery w:val="placeholder"/>
        </w:category>
        <w:types>
          <w:type w:val="bbPlcHdr"/>
        </w:types>
        <w:behaviors>
          <w:behavior w:val="content"/>
        </w:behaviors>
        <w:guid w:val="{7A9C2367-7D82-4DDF-8FDD-2A321BC497C9}"/>
      </w:docPartPr>
      <w:docPartBody>
        <w:p w:rsidR="008B1F30" w:rsidRDefault="00027B4E">
          <w:pPr>
            <w:pStyle w:val="3AFB9E831E6A4DDD839135D9A603AC74"/>
          </w:pPr>
          <w:r w:rsidRPr="00963CEC">
            <w:rPr>
              <w:rStyle w:val="PlaceholderText"/>
            </w:rPr>
            <w:t>Click or tap here to enter text.</w:t>
          </w:r>
        </w:p>
      </w:docPartBody>
    </w:docPart>
    <w:docPart>
      <w:docPartPr>
        <w:name w:val="74EB9A66AB064A428BDECF5BA8411E7F"/>
        <w:category>
          <w:name w:val="General"/>
          <w:gallery w:val="placeholder"/>
        </w:category>
        <w:types>
          <w:type w:val="bbPlcHdr"/>
        </w:types>
        <w:behaviors>
          <w:behavior w:val="content"/>
        </w:behaviors>
        <w:guid w:val="{80E77AC6-9726-4007-B849-735E57AE0F91}"/>
      </w:docPartPr>
      <w:docPartBody>
        <w:p w:rsidR="008B1F30" w:rsidRDefault="00027B4E">
          <w:pPr>
            <w:pStyle w:val="74EB9A66AB064A428BDECF5BA8411E7F"/>
          </w:pPr>
          <w:r w:rsidRPr="00963CEC">
            <w:rPr>
              <w:rStyle w:val="PlaceholderText"/>
            </w:rPr>
            <w:t>Click or tap here to enter text.</w:t>
          </w:r>
        </w:p>
      </w:docPartBody>
    </w:docPart>
    <w:docPart>
      <w:docPartPr>
        <w:name w:val="203BFE70D2B645ADB723E4AF2C0139DD"/>
        <w:category>
          <w:name w:val="General"/>
          <w:gallery w:val="placeholder"/>
        </w:category>
        <w:types>
          <w:type w:val="bbPlcHdr"/>
        </w:types>
        <w:behaviors>
          <w:behavior w:val="content"/>
        </w:behaviors>
        <w:guid w:val="{075AC69B-196C-45DF-B16A-3A72851C523C}"/>
      </w:docPartPr>
      <w:docPartBody>
        <w:p w:rsidR="008B1F30" w:rsidRDefault="00027B4E">
          <w:pPr>
            <w:pStyle w:val="203BFE70D2B645ADB723E4AF2C0139DD"/>
          </w:pPr>
          <w:r w:rsidRPr="00963CEC">
            <w:rPr>
              <w:rStyle w:val="PlaceholderText"/>
            </w:rPr>
            <w:t>Click or tap here to enter text.</w:t>
          </w:r>
        </w:p>
      </w:docPartBody>
    </w:docPart>
    <w:docPart>
      <w:docPartPr>
        <w:name w:val="F34B48F9F8DC450A83698C48B927AD24"/>
        <w:category>
          <w:name w:val="General"/>
          <w:gallery w:val="placeholder"/>
        </w:category>
        <w:types>
          <w:type w:val="bbPlcHdr"/>
        </w:types>
        <w:behaviors>
          <w:behavior w:val="content"/>
        </w:behaviors>
        <w:guid w:val="{5C2AD651-08E7-43E1-8707-14B9FBA235B6}"/>
      </w:docPartPr>
      <w:docPartBody>
        <w:p w:rsidR="008B1F30" w:rsidRDefault="00027B4E">
          <w:pPr>
            <w:pStyle w:val="F34B48F9F8DC450A83698C48B927AD24"/>
          </w:pPr>
          <w:r w:rsidRPr="00963CEC">
            <w:rPr>
              <w:rStyle w:val="PlaceholderText"/>
            </w:rPr>
            <w:t>Click or tap here to enter text.</w:t>
          </w:r>
        </w:p>
      </w:docPartBody>
    </w:docPart>
    <w:docPart>
      <w:docPartPr>
        <w:name w:val="09C7CD5383A846B7AB772008F78E17F2"/>
        <w:category>
          <w:name w:val="General"/>
          <w:gallery w:val="placeholder"/>
        </w:category>
        <w:types>
          <w:type w:val="bbPlcHdr"/>
        </w:types>
        <w:behaviors>
          <w:behavior w:val="content"/>
        </w:behaviors>
        <w:guid w:val="{5F360D81-C3CE-436F-9385-61A22E36A7BF}"/>
      </w:docPartPr>
      <w:docPartBody>
        <w:p w:rsidR="008B1F30" w:rsidRDefault="00027B4E">
          <w:pPr>
            <w:pStyle w:val="09C7CD5383A846B7AB772008F78E17F2"/>
          </w:pPr>
          <w:r w:rsidRPr="00963CEC">
            <w:rPr>
              <w:rStyle w:val="PlaceholderText"/>
            </w:rPr>
            <w:t>Click or tap here to enter text.</w:t>
          </w:r>
        </w:p>
      </w:docPartBody>
    </w:docPart>
    <w:docPart>
      <w:docPartPr>
        <w:name w:val="AAB3651A068E4DF6BA31964579E9C4C9"/>
        <w:category>
          <w:name w:val="General"/>
          <w:gallery w:val="placeholder"/>
        </w:category>
        <w:types>
          <w:type w:val="bbPlcHdr"/>
        </w:types>
        <w:behaviors>
          <w:behavior w:val="content"/>
        </w:behaviors>
        <w:guid w:val="{97C85CBB-0F6E-45AB-882B-4BE38BE5B534}"/>
      </w:docPartPr>
      <w:docPartBody>
        <w:p w:rsidR="008B1F30" w:rsidRDefault="00027B4E">
          <w:pPr>
            <w:pStyle w:val="AAB3651A068E4DF6BA31964579E9C4C9"/>
          </w:pPr>
          <w:r w:rsidRPr="00963CEC">
            <w:rPr>
              <w:rStyle w:val="PlaceholderText"/>
            </w:rPr>
            <w:t>Click or tap here to enter text.</w:t>
          </w:r>
        </w:p>
      </w:docPartBody>
    </w:docPart>
    <w:docPart>
      <w:docPartPr>
        <w:name w:val="DA448E5160D44FBABA91AEDB11C728AD"/>
        <w:category>
          <w:name w:val="General"/>
          <w:gallery w:val="placeholder"/>
        </w:category>
        <w:types>
          <w:type w:val="bbPlcHdr"/>
        </w:types>
        <w:behaviors>
          <w:behavior w:val="content"/>
        </w:behaviors>
        <w:guid w:val="{757204FE-904B-4284-A2A9-34133C8D1916}"/>
      </w:docPartPr>
      <w:docPartBody>
        <w:p w:rsidR="008B1F30" w:rsidRDefault="00027B4E">
          <w:pPr>
            <w:pStyle w:val="DA448E5160D44FBABA91AEDB11C728AD"/>
          </w:pPr>
          <w:r w:rsidRPr="00963CEC">
            <w:rPr>
              <w:rStyle w:val="PlaceholderText"/>
            </w:rPr>
            <w:t>Click or tap here to enter text.</w:t>
          </w:r>
        </w:p>
      </w:docPartBody>
    </w:docPart>
    <w:docPart>
      <w:docPartPr>
        <w:name w:val="BCB4F7B6918246E8B057DD4A41627BDB"/>
        <w:category>
          <w:name w:val="General"/>
          <w:gallery w:val="placeholder"/>
        </w:category>
        <w:types>
          <w:type w:val="bbPlcHdr"/>
        </w:types>
        <w:behaviors>
          <w:behavior w:val="content"/>
        </w:behaviors>
        <w:guid w:val="{F3A89768-1FCC-46C9-A6BD-26B699B1DE5A}"/>
      </w:docPartPr>
      <w:docPartBody>
        <w:p w:rsidR="008B1F30" w:rsidRDefault="00027B4E">
          <w:pPr>
            <w:pStyle w:val="BCB4F7B6918246E8B057DD4A41627BDB"/>
          </w:pPr>
          <w:r w:rsidRPr="00963CEC">
            <w:rPr>
              <w:rStyle w:val="PlaceholderText"/>
            </w:rPr>
            <w:t>Click or tap here to enter text.</w:t>
          </w:r>
        </w:p>
      </w:docPartBody>
    </w:docPart>
    <w:docPart>
      <w:docPartPr>
        <w:name w:val="F3C5580E8F0F490EB58D0ED83DCF89A7"/>
        <w:category>
          <w:name w:val="General"/>
          <w:gallery w:val="placeholder"/>
        </w:category>
        <w:types>
          <w:type w:val="bbPlcHdr"/>
        </w:types>
        <w:behaviors>
          <w:behavior w:val="content"/>
        </w:behaviors>
        <w:guid w:val="{A71EE6F9-C9B2-447E-8452-6D596CA77844}"/>
      </w:docPartPr>
      <w:docPartBody>
        <w:p w:rsidR="008B1F30" w:rsidRDefault="00027B4E">
          <w:pPr>
            <w:pStyle w:val="F3C5580E8F0F490EB58D0ED83DCF89A7"/>
          </w:pPr>
          <w:r w:rsidRPr="00963CEC">
            <w:rPr>
              <w:rStyle w:val="PlaceholderText"/>
            </w:rPr>
            <w:t>Click or tap here to enter text.</w:t>
          </w:r>
        </w:p>
      </w:docPartBody>
    </w:docPart>
    <w:docPart>
      <w:docPartPr>
        <w:name w:val="A07312D13BEC4319A3E590AEEFF01FE3"/>
        <w:category>
          <w:name w:val="General"/>
          <w:gallery w:val="placeholder"/>
        </w:category>
        <w:types>
          <w:type w:val="bbPlcHdr"/>
        </w:types>
        <w:behaviors>
          <w:behavior w:val="content"/>
        </w:behaviors>
        <w:guid w:val="{1DCDBB75-8784-486E-BA97-FF3270AF45B1}"/>
      </w:docPartPr>
      <w:docPartBody>
        <w:p w:rsidR="008B1F30" w:rsidRDefault="00027B4E">
          <w:pPr>
            <w:pStyle w:val="A07312D13BEC4319A3E590AEEFF01FE3"/>
          </w:pPr>
          <w:r w:rsidRPr="00963CEC">
            <w:rPr>
              <w:rStyle w:val="PlaceholderText"/>
            </w:rPr>
            <w:t>Click or tap here to enter text.</w:t>
          </w:r>
        </w:p>
      </w:docPartBody>
    </w:docPart>
    <w:docPart>
      <w:docPartPr>
        <w:name w:val="36057762504B4715B9A43108059D3A7C"/>
        <w:category>
          <w:name w:val="General"/>
          <w:gallery w:val="placeholder"/>
        </w:category>
        <w:types>
          <w:type w:val="bbPlcHdr"/>
        </w:types>
        <w:behaviors>
          <w:behavior w:val="content"/>
        </w:behaviors>
        <w:guid w:val="{85E10888-3158-4FE7-8943-DDC35171D73C}"/>
      </w:docPartPr>
      <w:docPartBody>
        <w:p w:rsidR="006246D9" w:rsidRDefault="006246D9" w:rsidP="006246D9">
          <w:pPr>
            <w:pStyle w:val="36057762504B4715B9A43108059D3A7C"/>
          </w:pPr>
          <w:r w:rsidRPr="00963CEC">
            <w:rPr>
              <w:rStyle w:val="PlaceholderText"/>
            </w:rPr>
            <w:t>Click or tap here to enter text.</w:t>
          </w:r>
        </w:p>
      </w:docPartBody>
    </w:docPart>
    <w:docPart>
      <w:docPartPr>
        <w:name w:val="FA045E39D8614956B13E385E55DE56E9"/>
        <w:category>
          <w:name w:val="General"/>
          <w:gallery w:val="placeholder"/>
        </w:category>
        <w:types>
          <w:type w:val="bbPlcHdr"/>
        </w:types>
        <w:behaviors>
          <w:behavior w:val="content"/>
        </w:behaviors>
        <w:guid w:val="{3EC74A77-2A35-4874-890C-3E4241CCE7DC}"/>
      </w:docPartPr>
      <w:docPartBody>
        <w:p w:rsidR="006246D9" w:rsidRDefault="006246D9" w:rsidP="006246D9">
          <w:pPr>
            <w:pStyle w:val="FA045E39D8614956B13E385E55DE56E9"/>
          </w:pPr>
          <w:r w:rsidRPr="00963CE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mbria"/>
    <w:charset w:val="00"/>
    <w:family w:val="auto"/>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Inter SemiBold">
    <w:altName w:val="Cambria"/>
    <w:charset w:val="00"/>
    <w:family w:val="auto"/>
    <w:pitch w:val="variable"/>
    <w:sig w:usb0="E0000AFF" w:usb1="5200A1FF" w:usb2="00000021" w:usb3="00000000" w:csb0="0000019F" w:csb1="00000000"/>
  </w:font>
  <w:font w:name="Inter Light">
    <w:altName w:val="Calibri"/>
    <w:charset w:val="00"/>
    <w:family w:val="auto"/>
    <w:pitch w:val="variable"/>
    <w:sig w:usb0="E0000AFF" w:usb1="5200A1FF" w:usb2="00000021" w:usb3="00000000" w:csb0="0000019F" w:csb1="00000000"/>
  </w:font>
  <w:font w:name="Inter Medium">
    <w:altName w:val="Calibri"/>
    <w:charset w:val="00"/>
    <w:family w:val="auto"/>
    <w:pitch w:val="variable"/>
    <w:sig w:usb0="E0000AFF" w:usb1="5200A1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4D"/>
    <w:rsid w:val="00027B4E"/>
    <w:rsid w:val="00067074"/>
    <w:rsid w:val="00096E3A"/>
    <w:rsid w:val="00167DDB"/>
    <w:rsid w:val="002241EC"/>
    <w:rsid w:val="004D5A96"/>
    <w:rsid w:val="005F181D"/>
    <w:rsid w:val="006246D9"/>
    <w:rsid w:val="00633A0D"/>
    <w:rsid w:val="006D046D"/>
    <w:rsid w:val="007117B1"/>
    <w:rsid w:val="007F1D50"/>
    <w:rsid w:val="0084573B"/>
    <w:rsid w:val="00896F0A"/>
    <w:rsid w:val="008B1F30"/>
    <w:rsid w:val="0095137D"/>
    <w:rsid w:val="00A7039E"/>
    <w:rsid w:val="00D1133E"/>
    <w:rsid w:val="00D9644D"/>
    <w:rsid w:val="00DF184D"/>
    <w:rsid w:val="00F873A3"/>
    <w:rsid w:val="00FD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F4BADA6DE84B6EB152177B7F34D720">
    <w:name w:val="8EF4BADA6DE84B6EB152177B7F34D720"/>
  </w:style>
  <w:style w:type="character" w:styleId="PlaceholderText">
    <w:name w:val="Placeholder Text"/>
    <w:basedOn w:val="DefaultParagraphFont"/>
    <w:uiPriority w:val="99"/>
    <w:semiHidden/>
    <w:rsid w:val="006246D9"/>
    <w:rPr>
      <w:color w:val="808080"/>
    </w:rPr>
  </w:style>
  <w:style w:type="paragraph" w:customStyle="1" w:styleId="30732834684F4603B674A14717467B34">
    <w:name w:val="30732834684F4603B674A14717467B34"/>
  </w:style>
  <w:style w:type="paragraph" w:customStyle="1" w:styleId="139F6ED4011B4AD7BF7F6C8E256B2C1C">
    <w:name w:val="139F6ED4011B4AD7BF7F6C8E256B2C1C"/>
  </w:style>
  <w:style w:type="paragraph" w:customStyle="1" w:styleId="36057762504B4715B9A43108059D3A7C">
    <w:name w:val="36057762504B4715B9A43108059D3A7C"/>
    <w:rsid w:val="006246D9"/>
  </w:style>
  <w:style w:type="paragraph" w:customStyle="1" w:styleId="14A74684607E4FF494794229DEDA9AA7">
    <w:name w:val="14A74684607E4FF494794229DEDA9AA7"/>
  </w:style>
  <w:style w:type="paragraph" w:customStyle="1" w:styleId="8168388D961A497ABAB535D43C295680">
    <w:name w:val="8168388D961A497ABAB535D43C295680"/>
  </w:style>
  <w:style w:type="paragraph" w:customStyle="1" w:styleId="FA045E39D8614956B13E385E55DE56E9">
    <w:name w:val="FA045E39D8614956B13E385E55DE56E9"/>
    <w:rsid w:val="006246D9"/>
  </w:style>
  <w:style w:type="paragraph" w:customStyle="1" w:styleId="3AFB9E831E6A4DDD839135D9A603AC74">
    <w:name w:val="3AFB9E831E6A4DDD839135D9A603AC74"/>
  </w:style>
  <w:style w:type="paragraph" w:customStyle="1" w:styleId="74EB9A66AB064A428BDECF5BA8411E7F">
    <w:name w:val="74EB9A66AB064A428BDECF5BA8411E7F"/>
  </w:style>
  <w:style w:type="paragraph" w:customStyle="1" w:styleId="203BFE70D2B645ADB723E4AF2C0139DD">
    <w:name w:val="203BFE70D2B645ADB723E4AF2C0139DD"/>
  </w:style>
  <w:style w:type="paragraph" w:customStyle="1" w:styleId="F34B48F9F8DC450A83698C48B927AD24">
    <w:name w:val="F34B48F9F8DC450A83698C48B927AD24"/>
  </w:style>
  <w:style w:type="paragraph" w:customStyle="1" w:styleId="09C7CD5383A846B7AB772008F78E17F2">
    <w:name w:val="09C7CD5383A846B7AB772008F78E17F2"/>
  </w:style>
  <w:style w:type="paragraph" w:customStyle="1" w:styleId="AAB3651A068E4DF6BA31964579E9C4C9">
    <w:name w:val="AAB3651A068E4DF6BA31964579E9C4C9"/>
  </w:style>
  <w:style w:type="paragraph" w:customStyle="1" w:styleId="DA448E5160D44FBABA91AEDB11C728AD">
    <w:name w:val="DA448E5160D44FBABA91AEDB11C728AD"/>
  </w:style>
  <w:style w:type="paragraph" w:customStyle="1" w:styleId="BCB4F7B6918246E8B057DD4A41627BDB">
    <w:name w:val="BCB4F7B6918246E8B057DD4A41627BDB"/>
  </w:style>
  <w:style w:type="paragraph" w:customStyle="1" w:styleId="F3C5580E8F0F490EB58D0ED83DCF89A7">
    <w:name w:val="F3C5580E8F0F490EB58D0ED83DCF89A7"/>
  </w:style>
  <w:style w:type="paragraph" w:customStyle="1" w:styleId="A07312D13BEC4319A3E590AEEFF01FE3">
    <w:name w:val="A07312D13BEC4319A3E590AEEFF01F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RESTREAM">
  <a:themeElements>
    <a:clrScheme name="Corestream">
      <a:dk1>
        <a:srgbClr val="000000"/>
      </a:dk1>
      <a:lt1>
        <a:srgbClr val="FFFFFF"/>
      </a:lt1>
      <a:dk2>
        <a:srgbClr val="0F1F1E"/>
      </a:dk2>
      <a:lt2>
        <a:srgbClr val="E8E8E8"/>
      </a:lt2>
      <a:accent1>
        <a:srgbClr val="22CC86"/>
      </a:accent1>
      <a:accent2>
        <a:srgbClr val="307D6C"/>
      </a:accent2>
      <a:accent3>
        <a:srgbClr val="3E205E"/>
      </a:accent3>
      <a:accent4>
        <a:srgbClr val="285878"/>
      </a:accent4>
      <a:accent5>
        <a:srgbClr val="307D6C"/>
      </a:accent5>
      <a:accent6>
        <a:srgbClr val="0F1F1E"/>
      </a:accent6>
      <a:hlink>
        <a:srgbClr val="000000"/>
      </a:hlink>
      <a:folHlink>
        <a:srgbClr val="000000"/>
      </a:folHlink>
    </a:clrScheme>
    <a:fontScheme name="Arial">
      <a:majorFont>
        <a:latin typeface="Inter SemiBold"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Inter"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orestream GRC Deck 1" id="{3FE3F6CF-5C19-FD45-8FA8-74D5959673A5}" vid="{77C8469F-0301-0F47-A64D-4E8273AC4771}"/>
    </a:ext>
  </a:extLst>
</a:theme>
</file>

<file path=docProps/app.xml><?xml version="1.0" encoding="utf-8"?>
<Properties xmlns="http://schemas.openxmlformats.org/officeDocument/2006/extended-properties" xmlns:vt="http://schemas.openxmlformats.org/officeDocument/2006/docPropsVTypes">
  <Template>ReleaseNotesTemplateNew</Template>
  <TotalTime>0</TotalTime>
  <Pages>14</Pages>
  <Words>2702</Words>
  <Characters>15595</Characters>
  <Application>Microsoft Office Word</Application>
  <DocSecurity>0</DocSecurity>
  <Lines>445</Lines>
  <Paragraphs>160</Paragraphs>
  <ScaleCrop>false</ScaleCrop>
  <Company/>
  <LinksUpToDate>false</LinksUpToDate>
  <CharactersWithSpaces>18137</CharactersWithSpaces>
  <SharedDoc>false</SharedDoc>
  <HLinks>
    <vt:vector size="78" baseType="variant">
      <vt:variant>
        <vt:i4>1441840</vt:i4>
      </vt:variant>
      <vt:variant>
        <vt:i4>66</vt:i4>
      </vt:variant>
      <vt:variant>
        <vt:i4>0</vt:i4>
      </vt:variant>
      <vt:variant>
        <vt:i4>5</vt:i4>
      </vt:variant>
      <vt:variant>
        <vt:lpwstr>mailto:cam.mcnair@corestream.co.uk</vt:lpwstr>
      </vt:variant>
      <vt:variant>
        <vt:lpwstr/>
      </vt:variant>
      <vt:variant>
        <vt:i4>3407914</vt:i4>
      </vt:variant>
      <vt:variant>
        <vt:i4>63</vt:i4>
      </vt:variant>
      <vt:variant>
        <vt:i4>0</vt:i4>
      </vt:variant>
      <vt:variant>
        <vt:i4>5</vt:i4>
      </vt:variant>
      <vt:variant>
        <vt:lpwstr>https://www.linkedin.com/in/cam-mcnair/</vt:lpwstr>
      </vt:variant>
      <vt:variant>
        <vt:lpwstr/>
      </vt:variant>
      <vt:variant>
        <vt:i4>2949131</vt:i4>
      </vt:variant>
      <vt:variant>
        <vt:i4>60</vt:i4>
      </vt:variant>
      <vt:variant>
        <vt:i4>0</vt:i4>
      </vt:variant>
      <vt:variant>
        <vt:i4>5</vt:i4>
      </vt:variant>
      <vt:variant>
        <vt:lpwstr>mailto:richard.eddolls@corestream.co.uk</vt:lpwstr>
      </vt:variant>
      <vt:variant>
        <vt:lpwstr/>
      </vt:variant>
      <vt:variant>
        <vt:i4>6619197</vt:i4>
      </vt:variant>
      <vt:variant>
        <vt:i4>57</vt:i4>
      </vt:variant>
      <vt:variant>
        <vt:i4>0</vt:i4>
      </vt:variant>
      <vt:variant>
        <vt:i4>5</vt:i4>
      </vt:variant>
      <vt:variant>
        <vt:lpwstr>https://www.linkedin.com/in/richardeddolls/</vt:lpwstr>
      </vt:variant>
      <vt:variant>
        <vt:lpwstr/>
      </vt:variant>
      <vt:variant>
        <vt:i4>2031675</vt:i4>
      </vt:variant>
      <vt:variant>
        <vt:i4>50</vt:i4>
      </vt:variant>
      <vt:variant>
        <vt:i4>0</vt:i4>
      </vt:variant>
      <vt:variant>
        <vt:i4>5</vt:i4>
      </vt:variant>
      <vt:variant>
        <vt:lpwstr/>
      </vt:variant>
      <vt:variant>
        <vt:lpwstr>_Toc209368639</vt:lpwstr>
      </vt:variant>
      <vt:variant>
        <vt:i4>2031675</vt:i4>
      </vt:variant>
      <vt:variant>
        <vt:i4>44</vt:i4>
      </vt:variant>
      <vt:variant>
        <vt:i4>0</vt:i4>
      </vt:variant>
      <vt:variant>
        <vt:i4>5</vt:i4>
      </vt:variant>
      <vt:variant>
        <vt:lpwstr/>
      </vt:variant>
      <vt:variant>
        <vt:lpwstr>_Toc209368638</vt:lpwstr>
      </vt:variant>
      <vt:variant>
        <vt:i4>2031675</vt:i4>
      </vt:variant>
      <vt:variant>
        <vt:i4>38</vt:i4>
      </vt:variant>
      <vt:variant>
        <vt:i4>0</vt:i4>
      </vt:variant>
      <vt:variant>
        <vt:i4>5</vt:i4>
      </vt:variant>
      <vt:variant>
        <vt:lpwstr/>
      </vt:variant>
      <vt:variant>
        <vt:lpwstr>_Toc209368637</vt:lpwstr>
      </vt:variant>
      <vt:variant>
        <vt:i4>2031675</vt:i4>
      </vt:variant>
      <vt:variant>
        <vt:i4>32</vt:i4>
      </vt:variant>
      <vt:variant>
        <vt:i4>0</vt:i4>
      </vt:variant>
      <vt:variant>
        <vt:i4>5</vt:i4>
      </vt:variant>
      <vt:variant>
        <vt:lpwstr/>
      </vt:variant>
      <vt:variant>
        <vt:lpwstr>_Toc209368636</vt:lpwstr>
      </vt:variant>
      <vt:variant>
        <vt:i4>2031675</vt:i4>
      </vt:variant>
      <vt:variant>
        <vt:i4>26</vt:i4>
      </vt:variant>
      <vt:variant>
        <vt:i4>0</vt:i4>
      </vt:variant>
      <vt:variant>
        <vt:i4>5</vt:i4>
      </vt:variant>
      <vt:variant>
        <vt:lpwstr/>
      </vt:variant>
      <vt:variant>
        <vt:lpwstr>_Toc209368635</vt:lpwstr>
      </vt:variant>
      <vt:variant>
        <vt:i4>2031675</vt:i4>
      </vt:variant>
      <vt:variant>
        <vt:i4>20</vt:i4>
      </vt:variant>
      <vt:variant>
        <vt:i4>0</vt:i4>
      </vt:variant>
      <vt:variant>
        <vt:i4>5</vt:i4>
      </vt:variant>
      <vt:variant>
        <vt:lpwstr/>
      </vt:variant>
      <vt:variant>
        <vt:lpwstr>_Toc209368634</vt:lpwstr>
      </vt:variant>
      <vt:variant>
        <vt:i4>2031675</vt:i4>
      </vt:variant>
      <vt:variant>
        <vt:i4>14</vt:i4>
      </vt:variant>
      <vt:variant>
        <vt:i4>0</vt:i4>
      </vt:variant>
      <vt:variant>
        <vt:i4>5</vt:i4>
      </vt:variant>
      <vt:variant>
        <vt:lpwstr/>
      </vt:variant>
      <vt:variant>
        <vt:lpwstr>_Toc209368633</vt:lpwstr>
      </vt:variant>
      <vt:variant>
        <vt:i4>2031675</vt:i4>
      </vt:variant>
      <vt:variant>
        <vt:i4>8</vt:i4>
      </vt:variant>
      <vt:variant>
        <vt:i4>0</vt:i4>
      </vt:variant>
      <vt:variant>
        <vt:i4>5</vt:i4>
      </vt:variant>
      <vt:variant>
        <vt:lpwstr/>
      </vt:variant>
      <vt:variant>
        <vt:lpwstr>_Toc209368632</vt:lpwstr>
      </vt:variant>
      <vt:variant>
        <vt:i4>2031675</vt:i4>
      </vt:variant>
      <vt:variant>
        <vt:i4>2</vt:i4>
      </vt:variant>
      <vt:variant>
        <vt:i4>0</vt:i4>
      </vt:variant>
      <vt:variant>
        <vt:i4>5</vt:i4>
      </vt:variant>
      <vt:variant>
        <vt:lpwstr/>
      </vt:variant>
      <vt:variant>
        <vt:lpwstr>_Toc209368631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 McNair</dc:creator>
  <cp:lastModifiedBy>Lucy Montague</cp:lastModifiedBy>
  <cp:revision>2</cp:revision>
  <dcterms:created xsi:type="dcterms:W3CDTF">2025-10-09T11:14:00Z</dcterms:created>
  <dcterms:modified xsi:type="dcterms:W3CDTF">2025-10-09T11:14:00Z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Adobe InDesign 20.2 (Windows)</vt:lpwstr>
  </property>
  <property fmtid="{D5CDD505-2E9C-101B-9397-08002B2CF9AE}" pid="4" name="LastSaved">
    <vt:filetime>2025-04-08T00:00:00Z</vt:filetime>
  </property>
  <property fmtid="{D5CDD505-2E9C-101B-9397-08002B2CF9AE}" pid="5" name="Producer">
    <vt:lpwstr>Adobe PDF Library 17.0</vt:lpwstr>
  </property>
  <property fmtid="{D5CDD505-2E9C-101B-9397-08002B2CF9AE}" pid="6" name="GrammarlyDocumentId">
    <vt:lpwstr>8f9b451b-c042-474e-af1c-951a25874471</vt:lpwstr>
  </property>
</Properties>
</file>